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212" w:rsidRDefault="00656212" w:rsidP="00A9640E">
      <w:pPr>
        <w:tabs>
          <w:tab w:val="right" w:pos="5933"/>
        </w:tabs>
        <w:suppressAutoHyphens/>
      </w:pPr>
    </w:p>
    <w:p w:rsidR="00656212" w:rsidRDefault="00656212" w:rsidP="00A9640E">
      <w:pPr>
        <w:tabs>
          <w:tab w:val="right" w:pos="5933"/>
        </w:tabs>
        <w:suppressAutoHyphens/>
      </w:pPr>
      <w:r>
        <w:t>AMENDED--NOT PRINTED IN THE HOUSE</w:t>
      </w:r>
    </w:p>
    <w:p w:rsidR="00656212" w:rsidRDefault="00656212" w:rsidP="00A9640E">
      <w:pPr>
        <w:tabs>
          <w:tab w:val="right" w:pos="5933"/>
        </w:tabs>
        <w:suppressAutoHyphens/>
      </w:pPr>
      <w:r>
        <w:t>Amt. No. 1 (5108c002.gt.cm16)</w:t>
      </w:r>
    </w:p>
    <w:p w:rsidR="00656212" w:rsidRDefault="00656212" w:rsidP="00A9640E">
      <w:pPr>
        <w:tabs>
          <w:tab w:val="right" w:pos="5933"/>
        </w:tabs>
        <w:suppressAutoHyphens/>
      </w:pPr>
      <w:r>
        <w:t>April 21, 2016</w:t>
      </w:r>
    </w:p>
    <w:p w:rsidR="00656212" w:rsidRDefault="00656212" w:rsidP="00A9640E">
      <w:pPr>
        <w:tabs>
          <w:tab w:val="right" w:pos="5933"/>
        </w:tabs>
        <w:suppressAutoHyphens/>
      </w:pPr>
    </w:p>
    <w:p w:rsidR="00A9640E" w:rsidRPr="00A9640E" w:rsidRDefault="00A9640E" w:rsidP="00A9640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5108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Allison, Loftis and Hiott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Default="00A9640E" w:rsidP="007E40AE">
      <w:pPr>
        <w:tabs>
          <w:tab w:val="right" w:pos="5933"/>
        </w:tabs>
        <w:suppressAutoHyphens/>
      </w:pPr>
      <w:r>
        <w:t>S. Printed 4/14/16--H.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2016.</w:t>
      </w: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9640E" w:rsidSect="00A9640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50AF" w:rsidRDefault="008E50AF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32CC5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10776B" w:rsidRPr="00C32CC5" w:rsidRDefault="0010776B" w:rsidP="008E5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C32CC5">
        <w:rPr>
          <w:b/>
          <w:sz w:val="30"/>
          <w:szCs w:val="30"/>
        </w:rPr>
        <w:t>A</w:t>
      </w:r>
      <w:r w:rsidR="000E1785" w:rsidRPr="00C32CC5">
        <w:rPr>
          <w:b/>
          <w:sz w:val="30"/>
          <w:szCs w:val="30"/>
        </w:rPr>
        <w:t xml:space="preserve"> </w:t>
      </w:r>
      <w:bookmarkStart w:id="2" w:name="whattype"/>
      <w:bookmarkEnd w:id="2"/>
      <w:r w:rsidR="005A2C3E" w:rsidRPr="00C32CC5">
        <w:rPr>
          <w:b/>
          <w:sz w:val="30"/>
          <w:szCs w:val="30"/>
        </w:rPr>
        <w:t>CONCURRENT RESOLUTION</w:t>
      </w:r>
    </w:p>
    <w:p w:rsidR="0010776B" w:rsidRPr="009A75AA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811F24" w:rsidRDefault="00C32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11F24">
        <w:rPr>
          <w:szCs w:val="22"/>
        </w:rPr>
        <w:t>TO ESTABLISH A STUDY COMMITTEE TO ASSESS THE ROLE OF LOCAL GO</w:t>
      </w:r>
      <w:r w:rsidR="00030519" w:rsidRPr="00811F24">
        <w:rPr>
          <w:szCs w:val="22"/>
        </w:rPr>
        <w:t>VERNMENT FLEETS IN HIRING ENTRY-</w:t>
      </w:r>
      <w:r w:rsidRPr="00811F24">
        <w:rPr>
          <w:szCs w:val="22"/>
        </w:rPr>
        <w:t>LEVEL COMMERCIAL DRIVER</w:t>
      </w:r>
      <w:r w:rsidR="00422599" w:rsidRPr="00811F24">
        <w:rPr>
          <w:szCs w:val="22"/>
        </w:rPr>
        <w:t>’</w:t>
      </w:r>
      <w:r w:rsidRPr="00811F24">
        <w:rPr>
          <w:szCs w:val="22"/>
        </w:rPr>
        <w:t>S LICENSE</w:t>
      </w:r>
      <w:r w:rsidR="00030519" w:rsidRPr="00811F24">
        <w:rPr>
          <w:szCs w:val="22"/>
        </w:rPr>
        <w:t>D</w:t>
      </w:r>
      <w:r w:rsidRPr="00811F24">
        <w:rPr>
          <w:szCs w:val="22"/>
        </w:rPr>
        <w:t xml:space="preserve"> DRIVERS.</w:t>
      </w:r>
      <w:bookmarkEnd w:id="1"/>
    </w:p>
    <w:p w:rsidR="0010776B" w:rsidRDefault="00656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  <w:r>
        <w:rPr>
          <w:szCs w:val="22"/>
        </w:rPr>
        <w:tab/>
        <w:t>Amend Title To Conform</w:t>
      </w:r>
    </w:p>
    <w:p w:rsidR="00656212" w:rsidRPr="009A75AA" w:rsidRDefault="006562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7E03A0">
        <w:rPr>
          <w:color w:val="000000" w:themeColor="text1"/>
          <w:u w:color="000000" w:themeColor="text1"/>
        </w:rPr>
        <w:t xml:space="preserve">t shall be the public policy of this </w:t>
      </w:r>
      <w:r w:rsidR="00941189">
        <w:rPr>
          <w:color w:val="000000" w:themeColor="text1"/>
          <w:u w:color="000000" w:themeColor="text1"/>
        </w:rPr>
        <w:t>S</w:t>
      </w:r>
      <w:r w:rsidRPr="007E03A0">
        <w:rPr>
          <w:color w:val="000000" w:themeColor="text1"/>
          <w:u w:color="000000" w:themeColor="text1"/>
        </w:rPr>
        <w:t>tate to strive to promote and develop an adequate and viable pool of potential commercial truck drivers in order to provide the critically necessary services to sustain our economy;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E03A0">
        <w:rPr>
          <w:color w:val="000000" w:themeColor="text1"/>
          <w:u w:color="000000" w:themeColor="text1"/>
        </w:rPr>
        <w:t>he shortage of qualified workers with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Licenses (CDL) is rapidly reaching a crisis point;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CDL holders must be at least </w:t>
      </w:r>
      <w:r w:rsidR="0096415C">
        <w:rPr>
          <w:color w:val="000000" w:themeColor="text1"/>
          <w:u w:color="000000" w:themeColor="text1"/>
        </w:rPr>
        <w:t>eighteen</w:t>
      </w:r>
      <w:r w:rsidRPr="007E03A0">
        <w:rPr>
          <w:color w:val="000000" w:themeColor="text1"/>
          <w:u w:color="000000" w:themeColor="text1"/>
        </w:rPr>
        <w:t xml:space="preserve"> years old to drive in South Carolina, but must be </w:t>
      </w:r>
      <w:r w:rsidR="00CF12F6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CF12F6">
        <w:rPr>
          <w:color w:val="000000" w:themeColor="text1"/>
          <w:u w:color="000000" w:themeColor="text1"/>
        </w:rPr>
        <w:t>one</w:t>
      </w:r>
      <w:r w:rsidRPr="007E03A0">
        <w:rPr>
          <w:color w:val="000000" w:themeColor="text1"/>
          <w:u w:color="000000" w:themeColor="text1"/>
        </w:rPr>
        <w:t xml:space="preserve"> years old to drive in interstate commerce;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the vast majority of private fleets and their insurers require a driver to be at least </w:t>
      </w:r>
      <w:r w:rsidR="0096415C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old, and/or have at least </w:t>
      </w:r>
      <w:r>
        <w:rPr>
          <w:color w:val="000000" w:themeColor="text1"/>
          <w:u w:color="000000" w:themeColor="text1"/>
        </w:rPr>
        <w:t>two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of experience before they are insurable and therefore employable;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a prospective CDL driver cannot get hired without experience, but can</w:t>
      </w:r>
      <w:r w:rsidR="00030519">
        <w:rPr>
          <w:color w:val="000000" w:themeColor="text1"/>
          <w:u w:color="000000" w:themeColor="text1"/>
        </w:rPr>
        <w:t>not</w:t>
      </w:r>
      <w:r w:rsidRPr="007E03A0">
        <w:rPr>
          <w:color w:val="000000" w:themeColor="text1"/>
          <w:u w:color="000000" w:themeColor="text1"/>
        </w:rPr>
        <w:t xml:space="preserve"> get the mandatory experience without being employed;</w:t>
      </w:r>
      <w:r w:rsidR="006546EC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insurability, liability, minimum age and experience requirements hinder the private sector from hiring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</w:t>
      </w:r>
      <w:r w:rsidR="00941189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 xml:space="preserve">holders; </w:t>
      </w:r>
      <w:r w:rsidR="00941189">
        <w:rPr>
          <w:color w:val="000000" w:themeColor="text1"/>
          <w:u w:color="000000" w:themeColor="text1"/>
        </w:rPr>
        <w:t>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there is little cooperative effort between the various education and government employment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related entities as to how to best encourage and facilitate eligible citizens to consider truck driving as a career, and to help them acquire the necessary skills to attain a CDL;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State and local governments have a direct connection to publicly</w:t>
      </w:r>
      <w:r w:rsidR="0096415C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>suppor</w:t>
      </w:r>
      <w:r w:rsidR="0096415C">
        <w:rPr>
          <w:color w:val="000000" w:themeColor="text1"/>
          <w:u w:color="000000" w:themeColor="text1"/>
        </w:rPr>
        <w:t>ted schools, operate CDL driver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type equipment, operate vehicles locally, and have the ability to better screen, train, monitor, and closely supervise their drivers;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government fleet operators may be best suited, and may hold the greatest potential for employing and developing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 holders. Now, therefore,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</w:r>
      <w:r w:rsidR="00B252E6">
        <w:rPr>
          <w:color w:val="000000" w:themeColor="text1"/>
          <w:u w:color="000000" w:themeColor="text1"/>
        </w:rPr>
        <w:t>A</w:t>
      </w:r>
      <w:r w:rsidRPr="007E03A0">
        <w:rPr>
          <w:color w:val="000000" w:themeColor="text1"/>
          <w:u w:color="000000" w:themeColor="text1"/>
        </w:rPr>
        <w:t xml:space="preserve"> study committee shall be created with the specific duty to identify how best to f</w:t>
      </w:r>
      <w:r w:rsidR="0096415C">
        <w:rPr>
          <w:color w:val="000000" w:themeColor="text1"/>
          <w:u w:color="000000" w:themeColor="text1"/>
        </w:rPr>
        <w:t>acilitate and incentivize state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and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local government fleet operations in the hiring of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 holders. 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2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>The study committee shall develop recommendations for the General Assembly to consider which meet the goal contained in Section 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), including</w:t>
      </w:r>
      <w:r w:rsidR="00941189"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but not limited to: coordination and cooperation with the Department of Education and the State Technical College system; minimal or targeted agency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employment</w:t>
      </w:r>
      <w:r w:rsidR="00422599">
        <w:rPr>
          <w:color w:val="000000" w:themeColor="text1"/>
          <w:u w:color="000000" w:themeColor="text1"/>
        </w:rPr>
        <w:noBreakHyphen/>
      </w:r>
      <w:r w:rsidR="00941189">
        <w:rPr>
          <w:color w:val="000000" w:themeColor="text1"/>
          <w:u w:color="000000" w:themeColor="text1"/>
        </w:rPr>
        <w:t>level objectives, or both;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incen</w:t>
      </w:r>
      <w:r w:rsidR="00941189">
        <w:rPr>
          <w:color w:val="000000" w:themeColor="text1"/>
          <w:u w:color="000000" w:themeColor="text1"/>
        </w:rPr>
        <w:t>tives, limitations on liability;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insurance coverage underwriting for some initial period of employment, payro</w:t>
      </w:r>
      <w:r w:rsidR="00941189">
        <w:rPr>
          <w:color w:val="000000" w:themeColor="text1"/>
          <w:u w:color="000000" w:themeColor="text1"/>
        </w:rPr>
        <w:t>ll tax exemptions or incentives;</w:t>
      </w:r>
      <w:r w:rsidRPr="007E03A0">
        <w:rPr>
          <w:color w:val="000000" w:themeColor="text1"/>
          <w:u w:color="000000" w:themeColor="text1"/>
        </w:rPr>
        <w:t xml:space="preserve"> and other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sponsored support. Members of the study committee should possess experience and expertise in human resources, safety, risk, and fleet management, or other areas consistent with this objective. </w:t>
      </w:r>
    </w:p>
    <w:p w:rsidR="00C73C97" w:rsidRPr="007E03A0" w:rsidRDefault="00656212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993486">
        <w:rPr>
          <w:u w:color="000000" w:themeColor="text1"/>
        </w:rPr>
        <w:t>(3)</w:t>
      </w:r>
      <w:r w:rsidRPr="00993486">
        <w:rPr>
          <w:u w:color="000000" w:themeColor="text1"/>
        </w:rPr>
        <w:tab/>
        <w:t xml:space="preserve">The composition of the study committee shall be the following persons who shall serve without compensation: two members appointed by the Governor, one who is employed by the South Carolina Insurance Reserve Fund, and one who is employed by the Department of Administration; one member appointed by the Secretary of Transportation; one member appointed by the South Carolina Municipal Association; one member appointed by the South Carolina Association of Counties; two members appointed by the Chairman of the House of Representatives Education and Public Works Committee, one who is a member of the committee, one who is employed by the Department of Education; two members appointed by the Chairman of the Senate Transportation Committee, one who is an employee of the Technical College System, and one who is a member of the committee; one member who is appointed by the Motor Coach Association of South Carolina (MCASC), one member </w:t>
      </w:r>
      <w:bookmarkStart w:id="5" w:name="temp"/>
      <w:bookmarkEnd w:id="5"/>
      <w:r w:rsidRPr="00993486">
        <w:rPr>
          <w:u w:color="000000" w:themeColor="text1"/>
        </w:rPr>
        <w:t>who is appointed by the Carolinas AGC; and one member appointed by the South Carolina Trucking Association. The staffs of the Senate Transportation, and Education and Public Works committees shall assist and issue a report with recommendations to the General Assembly by October 31, 2016. At that time, the study committee is dissolved.</w:t>
      </w:r>
    </w:p>
    <w:p w:rsidR="00BC0DAD" w:rsidRDefault="00422599" w:rsidP="002E2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 w:rsidR="0010776B" w:rsidRPr="00C32CC5">
        <w:rPr>
          <w:sz w:val="24"/>
          <w:szCs w:val="24"/>
        </w:rPr>
        <w:t>XX</w:t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</w:p>
    <w:p w:rsidR="00E364BD" w:rsidRDefault="00E364BD" w:rsidP="00E364BD">
      <w:pPr>
        <w:suppressAutoHyphens/>
        <w:rPr>
          <w:sz w:val="24"/>
          <w:szCs w:val="24"/>
        </w:rPr>
      </w:pPr>
    </w:p>
    <w:sectPr w:rsidR="00E364BD" w:rsidSect="00A964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15C" w:rsidRDefault="0096415C" w:rsidP="009F0C77">
      <w:r>
        <w:separator/>
      </w:r>
    </w:p>
  </w:endnote>
  <w:endnote w:type="continuationSeparator" w:id="0">
    <w:p w:rsidR="0096415C" w:rsidRDefault="00964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C8EA41-72A4-4CE8-9EE9-7ECD4AE1764A}"/>
    <w:embedBold r:id="rId2" w:fontKey="{3D29BF40-0767-4E44-A76F-969D916EF0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A19389-265B-4E43-BE63-55492BC3A6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38ADD3-C13E-4B8B-B7E9-E8C61D537B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EEA89D-D023-44D5-A38D-1B585D7354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91" w:rsidRPr="008E50AF" w:rsidRDefault="008E50AF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</w:t>
    </w:r>
    <w:r w:rsidR="00A9640E">
      <w:t>-</w:t>
    </w:r>
    <w:r w:rsidR="00A9640E">
      <w:fldChar w:fldCharType="begin"/>
    </w:r>
    <w:r w:rsidR="00A9640E">
      <w:instrText xml:space="preserve"> PAGE  \* MERGEFORMAT </w:instrText>
    </w:r>
    <w:r w:rsidR="00A9640E">
      <w:fldChar w:fldCharType="separate"/>
    </w:r>
    <w:r w:rsidR="001C4675">
      <w:rPr>
        <w:noProof/>
      </w:rPr>
      <w:t>1</w:t>
    </w:r>
    <w:r w:rsidR="00A9640E">
      <w:fldChar w:fldCharType="end"/>
    </w:r>
    <w:r w:rsidR="00A9640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40E" w:rsidRPr="008E50AF" w:rsidRDefault="00A9640E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64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15C" w:rsidRDefault="0096415C" w:rsidP="009F0C77">
      <w:r>
        <w:separator/>
      </w:r>
    </w:p>
  </w:footnote>
  <w:footnote w:type="continuationSeparator" w:id="0">
    <w:p w:rsidR="0096415C" w:rsidRDefault="00964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0CM19"/>
    <w:docVar w:name="CoverBillType" w:val="c"/>
    <w:docVar w:name="docpath" w:val="L:\Council\bills\GT\5090CM19.DOCX"/>
    <w:docVar w:name="dvBillNumber" w:val="51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A2C3E"/>
    <w:rsid w:val="00011869"/>
    <w:rsid w:val="00015CD6"/>
    <w:rsid w:val="00030519"/>
    <w:rsid w:val="000E1785"/>
    <w:rsid w:val="000F40FA"/>
    <w:rsid w:val="0010776B"/>
    <w:rsid w:val="00130CD9"/>
    <w:rsid w:val="00133E66"/>
    <w:rsid w:val="001435A3"/>
    <w:rsid w:val="00146ED3"/>
    <w:rsid w:val="00151044"/>
    <w:rsid w:val="001A12F0"/>
    <w:rsid w:val="001C4675"/>
    <w:rsid w:val="001D08F2"/>
    <w:rsid w:val="001D525B"/>
    <w:rsid w:val="001D7F4F"/>
    <w:rsid w:val="00200109"/>
    <w:rsid w:val="00205238"/>
    <w:rsid w:val="002321B6"/>
    <w:rsid w:val="00250967"/>
    <w:rsid w:val="002543C8"/>
    <w:rsid w:val="0025541D"/>
    <w:rsid w:val="00284AAE"/>
    <w:rsid w:val="002E270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599"/>
    <w:rsid w:val="004403BD"/>
    <w:rsid w:val="00461441"/>
    <w:rsid w:val="004809EE"/>
    <w:rsid w:val="004E7D54"/>
    <w:rsid w:val="005273C6"/>
    <w:rsid w:val="00530A69"/>
    <w:rsid w:val="00545593"/>
    <w:rsid w:val="00550A6B"/>
    <w:rsid w:val="00577C6C"/>
    <w:rsid w:val="005A2C3E"/>
    <w:rsid w:val="005C2FE2"/>
    <w:rsid w:val="005E2BC9"/>
    <w:rsid w:val="00605102"/>
    <w:rsid w:val="006215AA"/>
    <w:rsid w:val="006546EC"/>
    <w:rsid w:val="00656212"/>
    <w:rsid w:val="006913C9"/>
    <w:rsid w:val="0069470D"/>
    <w:rsid w:val="00734F00"/>
    <w:rsid w:val="007A70AE"/>
    <w:rsid w:val="007E40AE"/>
    <w:rsid w:val="007E665F"/>
    <w:rsid w:val="00811F24"/>
    <w:rsid w:val="008362E8"/>
    <w:rsid w:val="008A0D8A"/>
    <w:rsid w:val="008A1768"/>
    <w:rsid w:val="008E50AF"/>
    <w:rsid w:val="008F0F33"/>
    <w:rsid w:val="008F4429"/>
    <w:rsid w:val="0094021A"/>
    <w:rsid w:val="00941189"/>
    <w:rsid w:val="0096415C"/>
    <w:rsid w:val="009A75AA"/>
    <w:rsid w:val="009B44AF"/>
    <w:rsid w:val="009C6A0B"/>
    <w:rsid w:val="009F0C77"/>
    <w:rsid w:val="009F4DD1"/>
    <w:rsid w:val="009F713B"/>
    <w:rsid w:val="00A41684"/>
    <w:rsid w:val="00A45191"/>
    <w:rsid w:val="00A64E80"/>
    <w:rsid w:val="00A72BCD"/>
    <w:rsid w:val="00A741D9"/>
    <w:rsid w:val="00A833AB"/>
    <w:rsid w:val="00A865D6"/>
    <w:rsid w:val="00A9640E"/>
    <w:rsid w:val="00A9741D"/>
    <w:rsid w:val="00AD4B17"/>
    <w:rsid w:val="00B252E6"/>
    <w:rsid w:val="00B412D4"/>
    <w:rsid w:val="00BC0DAD"/>
    <w:rsid w:val="00BE3C22"/>
    <w:rsid w:val="00C0345E"/>
    <w:rsid w:val="00C32CC5"/>
    <w:rsid w:val="00C3483A"/>
    <w:rsid w:val="00C61707"/>
    <w:rsid w:val="00C73C97"/>
    <w:rsid w:val="00C74E9D"/>
    <w:rsid w:val="00C82FD3"/>
    <w:rsid w:val="00C92819"/>
    <w:rsid w:val="00CC6B7B"/>
    <w:rsid w:val="00CD2089"/>
    <w:rsid w:val="00CF12F6"/>
    <w:rsid w:val="00D73A67"/>
    <w:rsid w:val="00D970A9"/>
    <w:rsid w:val="00DF3845"/>
    <w:rsid w:val="00E364B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DAAC4-D397-4470-AB1B-A277DDA7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1809-7D23-4202-8BC4-C480450D9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70043DC3.dotm</Template>
  <TotalTime>0</TotalTime>
  <Pages>4</Pages>
  <Words>666</Words>
  <Characters>3748</Characters>
  <Application>Microsoft Office Word</Application>
  <DocSecurity>0</DocSecurity>
  <Lines>110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5108 Text of Previous Version (Apr. 21, 2016) - South Carolina Legislature Online</dc:title>
  <dc:creator>Gwen Thurmond</dc:creator>
  <cp:lastModifiedBy>Artie Braswell</cp:lastModifiedBy>
  <cp:revision>2</cp:revision>
  <cp:lastPrinted>2016-04-21T18:27:00Z</cp:lastPrinted>
  <dcterms:created xsi:type="dcterms:W3CDTF">2016-04-21T20:39:00Z</dcterms:created>
  <dcterms:modified xsi:type="dcterms:W3CDTF">2016-04-21T20:39:00Z</dcterms:modified>
</cp:coreProperties>
</file>