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336" w:rsidRDefault="00D5333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00C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6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DENTISTRY, RELATING TO CONTINUING EDUCATION IN STERILIZATION AND INFECTION CONTROL, DESIGNATED AS REGULATION DOCUMENT NUMBER 4573, PURSUANT TO THE PROVISIONS OF ARTICLE 1, CHAPTER 23, TITLE 1 OF THE 1976 CODE.</w:t>
      </w: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Dentistry, relating to Continuing Education in Sterilization and Infection Control, designated as Regulation Document Number 4573, and submitted to the General Assembly pursuant to the provisions of Article 1, Chapter 23, Title 1 of the 1976 Code, are approved.</w:t>
      </w: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00C7" w:rsidRDefault="009900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C2681">
        <w:t>2</w:t>
      </w:r>
      <w:r>
        <w:t>.</w:t>
      </w:r>
      <w:r>
        <w:tab/>
        <w:t>This joint resolution takes effect upon approval by the Governor.</w:t>
      </w:r>
    </w:p>
    <w:p w:rsidR="009900C7"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900C7"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900C7"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900C7"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900C7" w:rsidRPr="0053498E"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98E">
        <w:t>The South Carolina Board of Dentistry amends Regulations 39</w:t>
      </w:r>
      <w:r w:rsidRPr="0053498E">
        <w:noBreakHyphen/>
        <w:t>5 and 39</w:t>
      </w:r>
      <w:r w:rsidRPr="0053498E">
        <w:noBreakHyphen/>
        <w:t>10 to comport with federal infection control standards.</w:t>
      </w:r>
    </w:p>
    <w:p w:rsidR="009900C7" w:rsidRPr="0053498E"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00C7" w:rsidRPr="0053498E" w:rsidRDefault="009900C7" w:rsidP="00990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498E">
        <w:t xml:space="preserve">A Notice of Drafting was published on May 22, 2015 in the </w:t>
      </w:r>
      <w:r w:rsidRPr="0053498E">
        <w:rPr>
          <w:i/>
        </w:rPr>
        <w:t>State Register</w:t>
      </w:r>
      <w:r w:rsidRPr="0053498E">
        <w:t>.</w:t>
      </w:r>
    </w:p>
    <w:p w:rsidR="0018284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53336" w:rsidRDefault="00D53336" w:rsidP="00D53336">
      <w:pPr>
        <w:suppressAutoHyphens/>
      </w:pPr>
    </w:p>
    <w:sectPr w:rsidR="00D53336" w:rsidSect="00D533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0C7" w:rsidRDefault="009900C7" w:rsidP="009F0C77">
      <w:r>
        <w:separator/>
      </w:r>
    </w:p>
  </w:endnote>
  <w:endnote w:type="continuationSeparator" w:id="0">
    <w:p w:rsidR="009900C7" w:rsidRDefault="009900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7D9968-1234-44FA-9E45-E7078922FC19}"/>
    <w:embedBold r:id="rId2" w:fontKey="{19581BC6-4CE8-4864-9671-81DD9E8E6E43}"/>
    <w:embedItalic r:id="rId3" w:fontKey="{16AABECC-1EE3-45E3-A98C-34FD6E4F75E1}"/>
  </w:font>
  <w:font w:name="Calibri">
    <w:panose1 w:val="020F0502020204030204"/>
    <w:charset w:val="00"/>
    <w:family w:val="swiss"/>
    <w:pitch w:val="variable"/>
    <w:sig w:usb0="E00002FF" w:usb1="4000ACFF" w:usb2="00000001" w:usb3="00000000" w:csb0="0000019F" w:csb1="00000000"/>
    <w:embedRegular r:id="rId4" w:fontKey="{CCDDFACB-0440-459B-9202-FC10EFB25077}"/>
  </w:font>
  <w:font w:name="Segoe UI">
    <w:panose1 w:val="020B0502040204020203"/>
    <w:charset w:val="00"/>
    <w:family w:val="swiss"/>
    <w:pitch w:val="variable"/>
    <w:sig w:usb0="E10022FF" w:usb1="C000E47F" w:usb2="00000029" w:usb3="00000000" w:csb0="000001DF" w:csb1="00000000"/>
    <w:embedRegular r:id="rId5" w:fontKey="{638CBF07-7C78-40F3-BC5A-3A1C37A83467}"/>
  </w:font>
  <w:font w:name="Cambria">
    <w:panose1 w:val="02040503050406030204"/>
    <w:charset w:val="00"/>
    <w:family w:val="roman"/>
    <w:pitch w:val="variable"/>
    <w:sig w:usb0="E00002FF" w:usb1="400004FF" w:usb2="00000000" w:usb3="00000000" w:csb0="0000019F" w:csb1="00000000"/>
    <w:embedRegular r:id="rId6" w:fontKey="{8ED66718-08DC-4EA5-8656-BAD17E8435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84F" w:rsidRPr="00D53336" w:rsidRDefault="00D53336" w:rsidP="00D53336">
    <w:pPr>
      <w:pStyle w:val="Footer"/>
      <w:tabs>
        <w:tab w:val="clear" w:pos="4680"/>
        <w:tab w:val="clear" w:pos="9360"/>
        <w:tab w:val="center" w:pos="2995"/>
      </w:tabs>
      <w:spacing w:before="120"/>
    </w:pPr>
    <w:r>
      <w:t>[5145]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0C7" w:rsidRDefault="009900C7" w:rsidP="009F0C77">
      <w:r>
        <w:separator/>
      </w:r>
    </w:p>
  </w:footnote>
  <w:footnote w:type="continuationSeparator" w:id="0">
    <w:p w:rsidR="009900C7" w:rsidRDefault="009900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05CZ16"/>
    <w:docVar w:name="CoverBillType" w:val="a"/>
    <w:docVar w:name="docpath" w:val="L:\Council\bills\DBS\31305CZ16.DOCX"/>
    <w:docVar w:name="dvBillNumber" w:val="5145"/>
    <w:docVar w:name="dvBillNumberPrefix" w:val="H. "/>
    <w:docVar w:name="dvOriginalBody" w:val="House"/>
    <w:docVar w:name="dvSteno" w:val="DBS"/>
    <w:docVar w:name="NameofBody" w:val="h"/>
    <w:docVar w:name="vgroup2" w:val="Council"/>
  </w:docVars>
  <w:rsids>
    <w:rsidRoot w:val="009900C7"/>
    <w:rsid w:val="00011869"/>
    <w:rsid w:val="00015CD6"/>
    <w:rsid w:val="000E1785"/>
    <w:rsid w:val="000F40FA"/>
    <w:rsid w:val="0010776B"/>
    <w:rsid w:val="00133E66"/>
    <w:rsid w:val="001435A3"/>
    <w:rsid w:val="00146ED3"/>
    <w:rsid w:val="00151044"/>
    <w:rsid w:val="0018284F"/>
    <w:rsid w:val="001D08F2"/>
    <w:rsid w:val="001D525B"/>
    <w:rsid w:val="001D7F4F"/>
    <w:rsid w:val="00205238"/>
    <w:rsid w:val="002321B6"/>
    <w:rsid w:val="00250967"/>
    <w:rsid w:val="002542F1"/>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1A95"/>
    <w:rsid w:val="008362E8"/>
    <w:rsid w:val="008A1768"/>
    <w:rsid w:val="008F0F33"/>
    <w:rsid w:val="008F4429"/>
    <w:rsid w:val="0094021A"/>
    <w:rsid w:val="009900C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3336"/>
    <w:rsid w:val="00D73A67"/>
    <w:rsid w:val="00D970A9"/>
    <w:rsid w:val="00DF3845"/>
    <w:rsid w:val="00E41911"/>
    <w:rsid w:val="00E92EEF"/>
    <w:rsid w:val="00EC268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E240F6-07DF-4962-8D82-273E416E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26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26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9CB05-A2EF-4289-8A33-BDD30022A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1</Pages>
  <Words>169</Words>
  <Characters>916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5145 Text of Previous Version (Apr. 23, 2016) - South Carolina Legislature Online</dc:title>
  <dc:creator>DeirdreBrevardSmith</dc:creator>
  <cp:lastModifiedBy>N Cumfer</cp:lastModifiedBy>
  <cp:revision>2</cp:revision>
  <cp:lastPrinted>2016-03-16T18:45:00Z</cp:lastPrinted>
  <dcterms:created xsi:type="dcterms:W3CDTF">2016-03-23T16:33:00Z</dcterms:created>
  <dcterms:modified xsi:type="dcterms:W3CDTF">2016-03-23T16:33:00Z</dcterms:modified>
</cp:coreProperties>
</file>