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D50" w:rsidRDefault="005C4D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4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4EA0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1A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STATE BOARD OF EDUCATION, RELATING TO DEFINED PROGRAM, GRADES 9-12 AND GRADUATION REQUIREMENTS, DESIGNATED AS REGULATION DOCUMENT NUMBER 4477, PURSUANT TO THE PROVISIONS OF ARTICLE 1, CHAPTER 23, TITLE 1 OF THE 1976 CODE.</w:t>
      </w:r>
    </w:p>
    <w:p w:rsidR="00DA4EA0" w:rsidRDefault="00DA4EA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EA0" w:rsidRDefault="00DA4EA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A4EA0" w:rsidRDefault="00DA4EA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EA0" w:rsidRDefault="00DA4EA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State Board of Education, relating to Defined Program, Grades 9-12 and Graduation Requirements, designated as Regulation Document Number 4477, and submitted to the General Assembly pursuant to the provisions of Article 1, Chapter 23, Title 1 of the 1976 Code, are approved.</w:t>
      </w:r>
    </w:p>
    <w:p w:rsidR="00DA4EA0" w:rsidRDefault="00DA4EA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EA0" w:rsidRDefault="00DA4EA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01AD7">
        <w:t>2</w:t>
      </w:r>
      <w:r>
        <w:t>.</w:t>
      </w:r>
      <w:r>
        <w:tab/>
        <w:t>This joint resolution takes effect upon approval by the Governor.</w:t>
      </w:r>
    </w:p>
    <w:p w:rsidR="00DA4EA0" w:rsidRDefault="00DA4EA0" w:rsidP="00DA4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DA4EA0" w:rsidRDefault="00DA4EA0" w:rsidP="00DA4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DA4EA0" w:rsidRDefault="00DA4EA0" w:rsidP="00DA4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DA4EA0" w:rsidRDefault="00DA4EA0" w:rsidP="00DA4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DA4EA0" w:rsidRPr="001A201F" w:rsidRDefault="00D01AD7" w:rsidP="00DA4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</w:rPr>
      </w:pPr>
      <w:r>
        <w:rPr>
          <w:rFonts w:eastAsia="Calibri"/>
        </w:rPr>
        <w:tab/>
      </w:r>
      <w:r w:rsidR="00DA4EA0" w:rsidRPr="001A201F">
        <w:rPr>
          <w:rFonts w:eastAsia="Calibri"/>
        </w:rPr>
        <w:t>Regulation 43</w:t>
      </w:r>
      <w:r w:rsidR="00DA4EA0" w:rsidRPr="001A201F">
        <w:rPr>
          <w:rFonts w:eastAsia="Calibri"/>
        </w:rPr>
        <w:noBreakHyphen/>
        <w:t>234 establishes that each school board of trustees must ensure quality schooling by providing a rigorous, relevant curriculum for all students. The regulation also stipulates that each school district must offer a standards</w:t>
      </w:r>
      <w:r w:rsidR="00DA4EA0" w:rsidRPr="001A201F">
        <w:rPr>
          <w:rFonts w:eastAsia="Calibri"/>
        </w:rPr>
        <w:noBreakHyphen/>
        <w:t>based academic curriculum organized around a career cluster system that provides students with individualized education choices. The regulation also defines the graduation requirements for the state.</w:t>
      </w:r>
    </w:p>
    <w:p w:rsidR="00DA4EA0" w:rsidRPr="001A201F" w:rsidRDefault="00DA4EA0" w:rsidP="00DA4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</w:rPr>
      </w:pPr>
    </w:p>
    <w:p w:rsidR="00DA4EA0" w:rsidRPr="001A201F" w:rsidRDefault="00DA4EA0" w:rsidP="00DA4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</w:rPr>
      </w:pPr>
      <w:r w:rsidRPr="001A201F">
        <w:rPr>
          <w:rFonts w:eastAsia="Calibri"/>
        </w:rPr>
        <w:tab/>
        <w:t xml:space="preserve">An amendment will remove the language referring to the exit examination as required for high school graduation. Another </w:t>
      </w:r>
      <w:r w:rsidRPr="001A201F">
        <w:rPr>
          <w:rFonts w:eastAsia="Calibri"/>
        </w:rPr>
        <w:lastRenderedPageBreak/>
        <w:t>amendment will delete the recommended course section due to ever</w:t>
      </w:r>
      <w:r w:rsidRPr="001A201F">
        <w:rPr>
          <w:rFonts w:eastAsia="Calibri"/>
        </w:rPr>
        <w:noBreakHyphen/>
        <w:t xml:space="preserve">changing recommendations. </w:t>
      </w:r>
    </w:p>
    <w:p w:rsidR="00DA4EA0" w:rsidRPr="001A201F" w:rsidRDefault="00DA4EA0" w:rsidP="00DA4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</w:rPr>
      </w:pPr>
    </w:p>
    <w:p w:rsidR="00DA4EA0" w:rsidRPr="001A201F" w:rsidRDefault="00DA4EA0" w:rsidP="00DA4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</w:rPr>
      </w:pPr>
      <w:r w:rsidRPr="001A201F">
        <w:rPr>
          <w:rFonts w:eastAsia="Calibri"/>
        </w:rPr>
        <w:tab/>
        <w:t xml:space="preserve">Notice of Drafting for the proposed amended regulation was published in the </w:t>
      </w:r>
      <w:r w:rsidRPr="001A201F">
        <w:rPr>
          <w:rFonts w:eastAsia="Calibri"/>
          <w:i/>
        </w:rPr>
        <w:t>State Register</w:t>
      </w:r>
      <w:r w:rsidRPr="001A201F">
        <w:rPr>
          <w:rFonts w:eastAsia="Calibri"/>
        </w:rPr>
        <w:t xml:space="preserve"> on July 25, 2014.</w:t>
      </w:r>
    </w:p>
    <w:p w:rsidR="007A6F66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C4D50" w:rsidRDefault="005C4D50" w:rsidP="005C4D50">
      <w:pPr>
        <w:suppressAutoHyphens/>
      </w:pPr>
    </w:p>
    <w:sectPr w:rsidR="005C4D50" w:rsidSect="005C4D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4EA0" w:rsidRDefault="00DA4EA0" w:rsidP="009F0C77">
      <w:r>
        <w:separator/>
      </w:r>
    </w:p>
  </w:endnote>
  <w:endnote w:type="continuationSeparator" w:id="0">
    <w:p w:rsidR="00DA4EA0" w:rsidRDefault="00DA4E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DBED4D-38AF-4465-84B5-587247124762}"/>
    <w:embedBold r:id="rId2" w:fontKey="{0748C681-DE86-44EB-BCE5-1C63B3B2CAC6}"/>
    <w:embedItalic r:id="rId3" w:fontKey="{DD80BAA6-1D6C-4078-98F5-3C8E3D6580E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ED18AEE-7493-45A2-8E43-FDCD0D9735CB}"/>
    <w:embedItalic r:id="rId5" w:fontKey="{0E6F2ED7-DBDA-4839-A511-7678BA0E36D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6C0A935C-832D-4BBE-B430-EC06574E7D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109A646-9160-41EA-BD97-12E00965ED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F66" w:rsidRPr="005C4D50" w:rsidRDefault="005C4D50" w:rsidP="005C4D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4EA0" w:rsidRDefault="00DA4EA0" w:rsidP="009F0C77">
      <w:r>
        <w:separator/>
      </w:r>
    </w:p>
  </w:footnote>
  <w:footnote w:type="continuationSeparator" w:id="0">
    <w:p w:rsidR="00DA4EA0" w:rsidRDefault="00DA4E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03CZ15"/>
    <w:docVar w:name="CoverBillType" w:val="a"/>
    <w:docVar w:name="docpath" w:val="L:\Council\bills\DBS\31203CZ15.DOCX"/>
    <w:docVar w:name="dvBillNumber" w:val="565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DA4EA0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0E01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5C4D50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A6F66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E47B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1AD7"/>
    <w:rsid w:val="00D405E7"/>
    <w:rsid w:val="00D41D56"/>
    <w:rsid w:val="00D6260D"/>
    <w:rsid w:val="00D6662B"/>
    <w:rsid w:val="00D95E2F"/>
    <w:rsid w:val="00D970A9"/>
    <w:rsid w:val="00DA4EA0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EF050D-2C1D-4246-B01D-28A4A9384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1A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AD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8FCD8-B32C-4900-9A8C-C3F1A3CAE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A83BE370.dotm</Template>
  <TotalTime>0</TotalTime>
  <Pages>2</Pages>
  <Words>231</Words>
  <Characters>1323</Characters>
  <Application>Microsoft Office Word</Application>
  <DocSecurity>0</DocSecurity>
  <Lines>48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565 Text of Previous Version (Mar. 17, 2015) - South Carolina Legislature Online</dc:title>
  <dc:subject/>
  <dc:creator>DeirdreBrevardSmith</dc:creator>
  <cp:keywords/>
  <dc:description/>
  <cp:lastModifiedBy>N Cumfer</cp:lastModifiedBy>
  <cp:revision>2</cp:revision>
  <cp:lastPrinted>2015-02-24T18:20:00Z</cp:lastPrinted>
  <dcterms:created xsi:type="dcterms:W3CDTF">2015-03-17T16:47:00Z</dcterms:created>
  <dcterms:modified xsi:type="dcterms:W3CDTF">2015-03-17T16:47:00Z</dcterms:modified>
</cp:coreProperties>
</file>