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137" w:rsidRDefault="00014137" w:rsidP="00014137">
      <w:pPr>
        <w:widowControl w:val="0"/>
        <w:jc w:val="center"/>
      </w:pPr>
      <w:r w:rsidRPr="00014137">
        <w:rPr>
          <w:b/>
        </w:rPr>
        <w:t>South Carolina General Assembly</w:t>
      </w:r>
    </w:p>
    <w:p w:rsidR="00014137" w:rsidRDefault="00014137" w:rsidP="00014137">
      <w:pPr>
        <w:widowControl w:val="0"/>
        <w:jc w:val="center"/>
      </w:pPr>
      <w:r>
        <w:t>122nd Session, 2017-2018</w:t>
      </w:r>
    </w:p>
    <w:p w:rsidR="00014137" w:rsidRDefault="00014137" w:rsidP="00014137">
      <w:pPr>
        <w:widowControl w:val="0"/>
        <w:jc w:val="left"/>
      </w:pPr>
    </w:p>
    <w:p w:rsidR="00014137" w:rsidRDefault="00014137" w:rsidP="00014137">
      <w:pPr>
        <w:widowControl w:val="0"/>
        <w:jc w:val="left"/>
        <w:rPr>
          <w:b/>
        </w:rPr>
      </w:pPr>
      <w:r w:rsidRPr="00014137">
        <w:rPr>
          <w:b/>
        </w:rPr>
        <w:t>S.</w:t>
      </w:r>
      <w:r>
        <w:rPr>
          <w:b/>
        </w:rPr>
        <w:t xml:space="preserve"> </w:t>
      </w:r>
      <w:r w:rsidRPr="00014137">
        <w:rPr>
          <w:b/>
        </w:rPr>
        <w:t>1173</w:t>
      </w:r>
    </w:p>
    <w:p w:rsidR="00014137" w:rsidRDefault="00014137" w:rsidP="00014137">
      <w:pPr>
        <w:widowControl w:val="0"/>
        <w:jc w:val="left"/>
        <w:rPr>
          <w:b/>
        </w:rPr>
      </w:pPr>
    </w:p>
    <w:p w:rsidR="00014137" w:rsidRDefault="00014137" w:rsidP="00014137">
      <w:pPr>
        <w:widowControl w:val="0"/>
        <w:jc w:val="left"/>
      </w:pPr>
      <w:r w:rsidRPr="00014137">
        <w:rPr>
          <w:b/>
        </w:rPr>
        <w:t>STATUS INFORMATION</w:t>
      </w:r>
    </w:p>
    <w:p w:rsidR="00014137" w:rsidRDefault="00014137" w:rsidP="00014137">
      <w:pPr>
        <w:widowControl w:val="0"/>
        <w:jc w:val="left"/>
      </w:pPr>
    </w:p>
    <w:p w:rsidR="00014137" w:rsidRDefault="00014137" w:rsidP="00014137">
      <w:pPr>
        <w:widowControl w:val="0"/>
        <w:jc w:val="left"/>
      </w:pPr>
      <w:r>
        <w:t>Senate Resolution</w:t>
      </w:r>
    </w:p>
    <w:p w:rsidR="00014137" w:rsidRDefault="00014137" w:rsidP="00014137">
      <w:pPr>
        <w:widowControl w:val="0"/>
        <w:jc w:val="left"/>
      </w:pPr>
      <w:r>
        <w:t>Sponsors: Senator Nicholson</w:t>
      </w:r>
    </w:p>
    <w:p w:rsidR="00014137" w:rsidRDefault="00014137" w:rsidP="00014137">
      <w:pPr>
        <w:widowControl w:val="0"/>
        <w:jc w:val="left"/>
      </w:pPr>
      <w:r>
        <w:t>Document Path: l:\council\bills\rm\1391wab18.docx</w:t>
      </w:r>
    </w:p>
    <w:p w:rsidR="00014137" w:rsidRDefault="00014137" w:rsidP="00014137">
      <w:pPr>
        <w:widowControl w:val="0"/>
        <w:jc w:val="left"/>
      </w:pPr>
    </w:p>
    <w:p w:rsidR="00014137" w:rsidRDefault="00014137" w:rsidP="00014137">
      <w:pPr>
        <w:widowControl w:val="0"/>
        <w:jc w:val="left"/>
      </w:pPr>
      <w:r>
        <w:t>Introduced in the Senate on April 17, 2018</w:t>
      </w:r>
    </w:p>
    <w:p w:rsidR="00014137" w:rsidRDefault="00014137" w:rsidP="00014137">
      <w:pPr>
        <w:widowControl w:val="0"/>
        <w:jc w:val="left"/>
      </w:pPr>
      <w:r>
        <w:t>Adopted by the Senate on April 17, 2018</w:t>
      </w:r>
    </w:p>
    <w:p w:rsidR="00014137" w:rsidRDefault="00014137" w:rsidP="00014137">
      <w:pPr>
        <w:widowControl w:val="0"/>
        <w:jc w:val="left"/>
      </w:pPr>
    </w:p>
    <w:p w:rsidR="00014137" w:rsidRDefault="00014137" w:rsidP="00014137">
      <w:pPr>
        <w:widowControl w:val="0"/>
        <w:jc w:val="left"/>
      </w:pPr>
      <w:r>
        <w:t xml:space="preserve">Summary: </w:t>
      </w:r>
      <w:r w:rsidR="006D5878">
        <w:t>Patty E. Vowell</w:t>
      </w:r>
    </w:p>
    <w:p w:rsidR="00014137" w:rsidRDefault="00014137" w:rsidP="00014137">
      <w:pPr>
        <w:widowControl w:val="0"/>
        <w:jc w:val="left"/>
      </w:pPr>
    </w:p>
    <w:p w:rsidR="00014137" w:rsidRDefault="00014137" w:rsidP="00014137">
      <w:pPr>
        <w:widowControl w:val="0"/>
        <w:jc w:val="left"/>
      </w:pPr>
    </w:p>
    <w:p w:rsidR="00014137" w:rsidRDefault="00014137" w:rsidP="00014137">
      <w:pPr>
        <w:widowControl w:val="0"/>
        <w:tabs>
          <w:tab w:val="center" w:pos="590"/>
          <w:tab w:val="center" w:pos="1440"/>
          <w:tab w:val="left" w:pos="1872"/>
          <w:tab w:val="left" w:pos="9187"/>
        </w:tabs>
        <w:jc w:val="left"/>
      </w:pPr>
      <w:r w:rsidRPr="00014137">
        <w:rPr>
          <w:b/>
        </w:rPr>
        <w:t>HISTORY OF LEGISLATIVE ACTIONS</w:t>
      </w:r>
    </w:p>
    <w:p w:rsidR="00014137" w:rsidRDefault="00014137" w:rsidP="00014137">
      <w:pPr>
        <w:widowControl w:val="0"/>
        <w:tabs>
          <w:tab w:val="center" w:pos="590"/>
          <w:tab w:val="center" w:pos="1440"/>
          <w:tab w:val="left" w:pos="1872"/>
          <w:tab w:val="left" w:pos="9187"/>
        </w:tabs>
        <w:jc w:val="left"/>
      </w:pPr>
    </w:p>
    <w:p w:rsidR="00014137" w:rsidRPr="00014137" w:rsidRDefault="00014137" w:rsidP="00014137">
      <w:pPr>
        <w:widowControl w:val="0"/>
        <w:tabs>
          <w:tab w:val="center" w:pos="590"/>
          <w:tab w:val="center" w:pos="1440"/>
          <w:tab w:val="left" w:pos="1872"/>
          <w:tab w:val="left" w:pos="9187"/>
        </w:tabs>
        <w:jc w:val="left"/>
      </w:pPr>
      <w:r w:rsidRPr="00014137">
        <w:rPr>
          <w:u w:val="single"/>
        </w:rPr>
        <w:tab/>
        <w:t>Date</w:t>
      </w:r>
      <w:r w:rsidRPr="00014137">
        <w:rPr>
          <w:u w:val="single"/>
        </w:rPr>
        <w:tab/>
        <w:t>Body</w:t>
      </w:r>
      <w:r w:rsidRPr="00014137">
        <w:rPr>
          <w:u w:val="single"/>
        </w:rPr>
        <w:tab/>
        <w:t>Action Description with journal page number</w:t>
      </w:r>
      <w:r w:rsidRPr="00014137">
        <w:rPr>
          <w:u w:val="single"/>
        </w:rPr>
        <w:tab/>
      </w:r>
    </w:p>
    <w:p w:rsidR="00F256F0" w:rsidRDefault="00F256F0" w:rsidP="00F256F0">
      <w:pPr>
        <w:widowControl w:val="0"/>
        <w:tabs>
          <w:tab w:val="right" w:pos="1008"/>
          <w:tab w:val="left" w:pos="1152"/>
          <w:tab w:val="left" w:pos="1872"/>
          <w:tab w:val="left" w:pos="9187"/>
        </w:tabs>
        <w:ind w:left="2088" w:hanging="2088"/>
        <w:jc w:val="left"/>
      </w:pPr>
      <w:r>
        <w:tab/>
        <w:t>4/17/2018</w:t>
      </w:r>
      <w:r>
        <w:tab/>
        <w:t>Senate</w:t>
      </w:r>
      <w:r>
        <w:tab/>
      </w:r>
      <w:r w:rsidRPr="00C95E94">
        <w:t>Introduced and adopted (</w:t>
      </w:r>
      <w:hyperlink r:id="rId7" w:history="1">
        <w:r w:rsidRPr="00C95E94">
          <w:rPr>
            <w:rStyle w:val="Hyperlink"/>
          </w:rPr>
          <w:t>Senate Journal</w:t>
        </w:r>
        <w:r w:rsidRPr="00C95E94">
          <w:rPr>
            <w:rStyle w:val="Hyperlink"/>
          </w:rPr>
          <w:noBreakHyphen/>
          <w:t>page 5</w:t>
        </w:r>
      </w:hyperlink>
      <w:r w:rsidRPr="00C95E94">
        <w:t>)</w:t>
      </w:r>
    </w:p>
    <w:p w:rsidR="00F256F0" w:rsidRDefault="00F256F0" w:rsidP="00F256F0">
      <w:pPr>
        <w:widowControl w:val="0"/>
        <w:tabs>
          <w:tab w:val="right" w:pos="1008"/>
          <w:tab w:val="left" w:pos="1152"/>
          <w:tab w:val="left" w:pos="1872"/>
          <w:tab w:val="left" w:pos="9187"/>
        </w:tabs>
        <w:ind w:left="2088" w:hanging="2088"/>
        <w:jc w:val="left"/>
      </w:pPr>
    </w:p>
    <w:p w:rsidR="00014137" w:rsidRDefault="00014137" w:rsidP="0001413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14137">
          <w:rPr>
            <w:rStyle w:val="Hyperlink"/>
          </w:rPr>
          <w:t>legislative information</w:t>
        </w:r>
      </w:hyperlink>
      <w:r>
        <w:t xml:space="preserve"> at the website</w:t>
      </w:r>
    </w:p>
    <w:p w:rsidR="00014137" w:rsidRDefault="00014137" w:rsidP="00014137">
      <w:pPr>
        <w:widowControl w:val="0"/>
        <w:tabs>
          <w:tab w:val="right" w:pos="1008"/>
          <w:tab w:val="left" w:pos="1152"/>
          <w:tab w:val="left" w:pos="1872"/>
          <w:tab w:val="left" w:pos="9187"/>
        </w:tabs>
        <w:ind w:left="2088" w:hanging="2088"/>
        <w:jc w:val="left"/>
      </w:pPr>
    </w:p>
    <w:p w:rsidR="00014137" w:rsidRPr="00014137" w:rsidRDefault="00014137" w:rsidP="00014137">
      <w:pPr>
        <w:widowControl w:val="0"/>
        <w:tabs>
          <w:tab w:val="right" w:pos="1008"/>
          <w:tab w:val="left" w:pos="1152"/>
          <w:tab w:val="left" w:pos="1872"/>
          <w:tab w:val="left" w:pos="9187"/>
        </w:tabs>
        <w:ind w:left="2088" w:hanging="2088"/>
        <w:jc w:val="left"/>
      </w:pPr>
    </w:p>
    <w:p w:rsidR="00014137" w:rsidRDefault="00014137" w:rsidP="00014137">
      <w:r w:rsidRPr="00014137">
        <w:rPr>
          <w:b/>
        </w:rPr>
        <w:t>VERSIONS OF THIS BILL</w:t>
      </w:r>
    </w:p>
    <w:p w:rsidR="00014137" w:rsidRDefault="00014137" w:rsidP="00014137"/>
    <w:p w:rsidR="00014137" w:rsidRDefault="005B4EDC" w:rsidP="00014137">
      <w:hyperlink r:id="rId9" w:history="1">
        <w:r w:rsidR="00014137">
          <w:rPr>
            <w:rStyle w:val="Hyperlink"/>
          </w:rPr>
          <w:t>4/17/2018</w:t>
        </w:r>
      </w:hyperlink>
    </w:p>
    <w:p w:rsidR="00014137" w:rsidRDefault="00014137" w:rsidP="00014137"/>
    <w:p w:rsidR="00014137" w:rsidRDefault="00014137" w:rsidP="00014137">
      <w:pPr>
        <w:sectPr w:rsidR="00014137" w:rsidSect="00014137">
          <w:pgSz w:w="12240" w:h="15840" w:code="1"/>
          <w:pgMar w:top="1080" w:right="1440" w:bottom="1080" w:left="1440" w:header="720" w:footer="720" w:gutter="0"/>
          <w:cols w:space="720"/>
          <w:noEndnote/>
          <w:docGrid w:linePitch="360"/>
        </w:sectPr>
      </w:pPr>
    </w:p>
    <w:p w:rsidR="002B6E0D" w:rsidRDefault="002B6E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6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5B9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BB0" w:rsidRDefault="00A253D0" w:rsidP="00B6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B67BB0">
        <w:t xml:space="preserve">RECOGNIZE AND </w:t>
      </w:r>
      <w:r w:rsidR="001209D0">
        <w:t xml:space="preserve">HONOR PATTY E. VOWELL, FORMER SOUTH CAROLINA OFFICE OF REGULATORY STAFF TRANSPORTATION </w:t>
      </w:r>
      <w:r w:rsidR="00BC3145">
        <w:t xml:space="preserve">INSPECTOR, ON THE OCCASION OF HER RECENT RETIREMENT FROM </w:t>
      </w:r>
      <w:r w:rsidR="00C40222">
        <w:t xml:space="preserve">A DISTINGUISHED CAREER IN </w:t>
      </w:r>
      <w:r w:rsidR="00BC3145">
        <w:t xml:space="preserve">LAW ENFORCEMENT, TO THANK HER FOR HER MANY YEARS OF OUTSTANDING AND DEDICATED SERVICE TO THE STATE </w:t>
      </w:r>
      <w:r w:rsidR="00B67BB0">
        <w:t>OF SOUTH CAROLINA, AND TO WISH HER MUCH SUCCESS AND FULFILLMENT IN ALL HER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2CD6" w:rsidRDefault="002C5B98" w:rsidP="00762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62CD6">
        <w:t xml:space="preserve">for </w:t>
      </w:r>
      <w:r w:rsidR="00641490">
        <w:t>nearly</w:t>
      </w:r>
      <w:r w:rsidR="00762CD6">
        <w:t xml:space="preserve"> three decades, </w:t>
      </w:r>
      <w:r w:rsidR="00641490">
        <w:t xml:space="preserve">Patty E. Vowell </w:t>
      </w:r>
      <w:r w:rsidR="00762CD6">
        <w:t xml:space="preserve">carried out her duties </w:t>
      </w:r>
      <w:r w:rsidR="00641490">
        <w:t xml:space="preserve">in law enforcement, first at the county level and </w:t>
      </w:r>
      <w:r w:rsidR="00BF04D9">
        <w:t>then at the s</w:t>
      </w:r>
      <w:r w:rsidR="00641490">
        <w:t>ta</w:t>
      </w:r>
      <w:r w:rsidR="00BF04D9">
        <w:t>te level</w:t>
      </w:r>
      <w:r w:rsidR="00641490">
        <w:t xml:space="preserve">, </w:t>
      </w:r>
      <w:r w:rsidR="00BF04D9">
        <w:t>wit</w:t>
      </w:r>
      <w:r w:rsidR="00762CD6">
        <w:t xml:space="preserve">h excellence, most recently as </w:t>
      </w:r>
      <w:r w:rsidR="00BF04D9">
        <w:t xml:space="preserve">a transportation inspector </w:t>
      </w:r>
      <w:r w:rsidR="00762CD6">
        <w:t xml:space="preserve">for the </w:t>
      </w:r>
      <w:r w:rsidR="00BF04D9">
        <w:t>South Carolina Office of Regulatory Staff</w:t>
      </w:r>
      <w:r w:rsidR="00762CD6">
        <w:t>; and</w:t>
      </w:r>
    </w:p>
    <w:p w:rsidR="00D13221" w:rsidRDefault="00D13221" w:rsidP="00762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221" w:rsidRDefault="00D13221" w:rsidP="00762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6B3DBB">
        <w:t>a native of Florida, Patty Vowell moved in 19</w:t>
      </w:r>
      <w:r w:rsidR="00245911">
        <w:t>73</w:t>
      </w:r>
      <w:r w:rsidR="006B3DBB">
        <w:t xml:space="preserve"> with her family to the Palmetto State, where the family settled in Johnston</w:t>
      </w:r>
      <w:r w:rsidR="00D27515">
        <w:t>. In 1</w:t>
      </w:r>
      <w:r w:rsidR="00245911">
        <w:t>981</w:t>
      </w:r>
      <w:r w:rsidR="00D27515">
        <w:t>,</w:t>
      </w:r>
      <w:r w:rsidR="00245911">
        <w:t xml:space="preserve"> the young Patty</w:t>
      </w:r>
      <w:r w:rsidR="006B3DBB">
        <w:t xml:space="preserve"> graduated from Strom T</w:t>
      </w:r>
      <w:r w:rsidR="00245911">
        <w:t>h</w:t>
      </w:r>
      <w:r w:rsidR="006B3DBB">
        <w:t xml:space="preserve">urmond High School at the </w:t>
      </w:r>
      <w:r w:rsidR="00D27515">
        <w:t xml:space="preserve">tender </w:t>
      </w:r>
      <w:r w:rsidR="006B3DBB">
        <w:t xml:space="preserve">age of sixteen. After </w:t>
      </w:r>
      <w:r w:rsidR="001F2DF5">
        <w:t>her</w:t>
      </w:r>
      <w:r w:rsidR="006B3DBB">
        <w:t xml:space="preserve"> five years of military service, she relocated to Saluda, her present home; and</w:t>
      </w:r>
    </w:p>
    <w:p w:rsidR="006B3DBB" w:rsidRDefault="006B3DBB" w:rsidP="00762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6C2C" w:rsidRDefault="006B3DBB" w:rsidP="00762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E01D2">
        <w:t>Patty served in varied positions over the course of her career, but most of them lay in law enforcement. She began in that field as a dispatcher/jailer for the Saluda Sheriff</w:t>
      </w:r>
      <w:r w:rsidR="00B3037B" w:rsidRPr="00B3037B">
        <w:t>’</w:t>
      </w:r>
      <w:r w:rsidR="000E01D2">
        <w:t>s Department, moving up to deputy sheriff and later sergeant/training officer for the department. She then took up her duties with the South Carolina Public Service Commission as a transportation inspector, afterwards filling the same position for the South Carolina Office of Regulatory S</w:t>
      </w:r>
      <w:r w:rsidR="00CC37C6">
        <w:t>taff</w:t>
      </w:r>
      <w:r w:rsidR="00C26C2C">
        <w:t>; and</w:t>
      </w:r>
    </w:p>
    <w:p w:rsidR="00C26C2C" w:rsidRDefault="00C26C2C" w:rsidP="00762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2CD6" w:rsidRDefault="00762CD6" w:rsidP="00762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CE3C2C">
        <w:t>Patty</w:t>
      </w:r>
      <w:r>
        <w:t xml:space="preserve"> began work with </w:t>
      </w:r>
      <w:r w:rsidR="00A7286D">
        <w:t xml:space="preserve">law enforcement in the State of South Carolina </w:t>
      </w:r>
      <w:r>
        <w:t xml:space="preserve">in </w:t>
      </w:r>
      <w:r w:rsidR="00A7286D">
        <w:t>1991</w:t>
      </w:r>
      <w:r w:rsidR="00CE3C2C">
        <w:t xml:space="preserve">. </w:t>
      </w:r>
      <w:r>
        <w:t xml:space="preserve">She brought her </w:t>
      </w:r>
      <w:r w:rsidR="00A7286D">
        <w:t>twenty</w:t>
      </w:r>
      <w:r w:rsidR="00B3037B">
        <w:noBreakHyphen/>
      </w:r>
      <w:r w:rsidR="00A7286D">
        <w:t>six</w:t>
      </w:r>
      <w:r w:rsidR="00B3037B">
        <w:noBreakHyphen/>
      </w:r>
      <w:r w:rsidR="00A7286D">
        <w:t xml:space="preserve">year law </w:t>
      </w:r>
      <w:r w:rsidR="00A7286D">
        <w:lastRenderedPageBreak/>
        <w:t xml:space="preserve">enforcement </w:t>
      </w:r>
      <w:r>
        <w:t xml:space="preserve">career to a conclusion </w:t>
      </w:r>
      <w:r w:rsidR="00A7286D">
        <w:t>o</w:t>
      </w:r>
      <w:r>
        <w:t xml:space="preserve">n </w:t>
      </w:r>
      <w:r w:rsidR="00CE3C2C">
        <w:t xml:space="preserve">June </w:t>
      </w:r>
      <w:r w:rsidR="00A7286D">
        <w:t xml:space="preserve">1, </w:t>
      </w:r>
      <w:r w:rsidR="00CE3C2C">
        <w:t>2017</w:t>
      </w:r>
      <w:r w:rsidR="00A7286D">
        <w:t>,</w:t>
      </w:r>
      <w:r>
        <w:t xml:space="preserve"> and commenced what her colleagues</w:t>
      </w:r>
      <w:r w:rsidR="00CE3C2C">
        <w:t xml:space="preserve"> and fr</w:t>
      </w:r>
      <w:r>
        <w:t>iends have no doubt will prove a fruitful retirement; and</w:t>
      </w:r>
    </w:p>
    <w:p w:rsidR="00762CD6" w:rsidRDefault="00762CD6" w:rsidP="00762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0EF6" w:rsidRDefault="00762CD6" w:rsidP="00420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D53E6">
        <w:rPr>
          <w:color w:val="000000" w:themeColor="text1"/>
          <w:u w:color="000000" w:themeColor="text1"/>
        </w:rPr>
        <w:t xml:space="preserve">at home </w:t>
      </w:r>
      <w:r>
        <w:rPr>
          <w:color w:val="000000" w:themeColor="text1"/>
          <w:u w:color="000000" w:themeColor="text1"/>
        </w:rPr>
        <w:t xml:space="preserve">in the </w:t>
      </w:r>
      <w:r w:rsidR="003517D6">
        <w:rPr>
          <w:color w:val="000000" w:themeColor="text1"/>
          <w:u w:color="000000" w:themeColor="text1"/>
        </w:rPr>
        <w:t xml:space="preserve">Saluda </w:t>
      </w:r>
      <w:r>
        <w:rPr>
          <w:color w:val="000000" w:themeColor="text1"/>
          <w:u w:color="000000" w:themeColor="text1"/>
        </w:rPr>
        <w:t xml:space="preserve">community, </w:t>
      </w:r>
      <w:r w:rsidR="00420EF6">
        <w:rPr>
          <w:color w:val="000000" w:themeColor="text1"/>
          <w:u w:color="000000" w:themeColor="text1"/>
        </w:rPr>
        <w:t>Patty</w:t>
      </w:r>
      <w:r w:rsidR="00B3037B" w:rsidRPr="00B3037B">
        <w:rPr>
          <w:color w:val="000000" w:themeColor="text1"/>
          <w:u w:color="000000" w:themeColor="text1"/>
        </w:rPr>
        <w:t>’</w:t>
      </w:r>
      <w:r w:rsidR="00420EF6">
        <w:rPr>
          <w:color w:val="000000" w:themeColor="text1"/>
          <w:u w:color="000000" w:themeColor="text1"/>
        </w:rPr>
        <w:t xml:space="preserve">s record of </w:t>
      </w:r>
      <w:r w:rsidR="000E2793">
        <w:rPr>
          <w:color w:val="000000" w:themeColor="text1"/>
          <w:u w:color="000000" w:themeColor="text1"/>
        </w:rPr>
        <w:t>humble, exemplary</w:t>
      </w:r>
      <w:r w:rsidR="00420EF6">
        <w:rPr>
          <w:color w:val="000000" w:themeColor="text1"/>
          <w:u w:color="000000" w:themeColor="text1"/>
        </w:rPr>
        <w:t xml:space="preserve"> community service is varied and of long duration. She a</w:t>
      </w:r>
      <w:r w:rsidR="00420EF6" w:rsidRPr="004E331F">
        <w:rPr>
          <w:color w:val="000000" w:themeColor="text1"/>
          <w:u w:color="000000" w:themeColor="text1"/>
        </w:rPr>
        <w:t xml:space="preserve">ssists community </w:t>
      </w:r>
      <w:r w:rsidR="00420EF6">
        <w:rPr>
          <w:color w:val="000000" w:themeColor="text1"/>
          <w:u w:color="000000" w:themeColor="text1"/>
        </w:rPr>
        <w:t>c</w:t>
      </w:r>
      <w:r w:rsidR="00420EF6" w:rsidRPr="004E331F">
        <w:rPr>
          <w:color w:val="000000" w:themeColor="text1"/>
          <w:u w:color="000000" w:themeColor="text1"/>
        </w:rPr>
        <w:t>lubs and organizations with secretarial work</w:t>
      </w:r>
      <w:r w:rsidR="00420EF6">
        <w:rPr>
          <w:color w:val="000000" w:themeColor="text1"/>
          <w:u w:color="000000" w:themeColor="text1"/>
        </w:rPr>
        <w:t xml:space="preserve">, </w:t>
      </w:r>
      <w:r w:rsidR="00C40222">
        <w:rPr>
          <w:color w:val="000000" w:themeColor="text1"/>
          <w:u w:color="000000" w:themeColor="text1"/>
        </w:rPr>
        <w:t xml:space="preserve">and along with Patsy Rhodes </w:t>
      </w:r>
      <w:r w:rsidR="00420EF6">
        <w:rPr>
          <w:color w:val="000000" w:themeColor="text1"/>
          <w:u w:color="000000" w:themeColor="text1"/>
        </w:rPr>
        <w:t>d</w:t>
      </w:r>
      <w:r w:rsidR="00420EF6" w:rsidRPr="004E331F">
        <w:rPr>
          <w:color w:val="000000" w:themeColor="text1"/>
          <w:u w:color="000000" w:themeColor="text1"/>
        </w:rPr>
        <w:t xml:space="preserve">onates </w:t>
      </w:r>
      <w:r w:rsidR="00420EF6">
        <w:rPr>
          <w:color w:val="000000" w:themeColor="text1"/>
          <w:u w:color="000000" w:themeColor="text1"/>
        </w:rPr>
        <w:t>yardwork and house</w:t>
      </w:r>
      <w:r w:rsidR="00420EF6" w:rsidRPr="004E331F">
        <w:rPr>
          <w:color w:val="000000" w:themeColor="text1"/>
          <w:u w:color="000000" w:themeColor="text1"/>
        </w:rPr>
        <w:t>cleaning</w:t>
      </w:r>
      <w:r w:rsidR="00420EF6">
        <w:rPr>
          <w:color w:val="000000" w:themeColor="text1"/>
          <w:u w:color="000000" w:themeColor="text1"/>
        </w:rPr>
        <w:t xml:space="preserve"> services </w:t>
      </w:r>
      <w:r w:rsidR="00420EF6" w:rsidRPr="004E331F">
        <w:rPr>
          <w:color w:val="000000" w:themeColor="text1"/>
          <w:u w:color="000000" w:themeColor="text1"/>
        </w:rPr>
        <w:t>to</w:t>
      </w:r>
      <w:r w:rsidR="00420EF6">
        <w:rPr>
          <w:color w:val="000000" w:themeColor="text1"/>
          <w:u w:color="000000" w:themeColor="text1"/>
        </w:rPr>
        <w:t xml:space="preserve"> the sick and elderly, c</w:t>
      </w:r>
      <w:r w:rsidR="00420EF6" w:rsidRPr="004E331F">
        <w:rPr>
          <w:color w:val="000000" w:themeColor="text1"/>
          <w:u w:color="000000" w:themeColor="text1"/>
        </w:rPr>
        <w:t>leans unkept gravesites and puts flowers on the plots</w:t>
      </w:r>
      <w:r w:rsidR="00420EF6">
        <w:rPr>
          <w:color w:val="000000" w:themeColor="text1"/>
          <w:u w:color="000000" w:themeColor="text1"/>
        </w:rPr>
        <w:t>, v</w:t>
      </w:r>
      <w:r w:rsidR="00420EF6" w:rsidRPr="004E331F">
        <w:rPr>
          <w:color w:val="000000" w:themeColor="text1"/>
          <w:u w:color="000000" w:themeColor="text1"/>
        </w:rPr>
        <w:t>olunteers time to take friends and community members to appointments</w:t>
      </w:r>
      <w:r w:rsidR="00420EF6">
        <w:rPr>
          <w:color w:val="000000" w:themeColor="text1"/>
          <w:u w:color="000000" w:themeColor="text1"/>
        </w:rPr>
        <w:t>, c</w:t>
      </w:r>
      <w:r w:rsidR="00420EF6" w:rsidRPr="004E331F">
        <w:rPr>
          <w:color w:val="000000" w:themeColor="text1"/>
          <w:u w:color="000000" w:themeColor="text1"/>
        </w:rPr>
        <w:t xml:space="preserve">alls on </w:t>
      </w:r>
      <w:r w:rsidR="00420EF6">
        <w:rPr>
          <w:color w:val="000000" w:themeColor="text1"/>
          <w:u w:color="000000" w:themeColor="text1"/>
        </w:rPr>
        <w:t xml:space="preserve">the </w:t>
      </w:r>
      <w:r w:rsidR="00420EF6" w:rsidRPr="004E331F">
        <w:rPr>
          <w:color w:val="000000" w:themeColor="text1"/>
          <w:u w:color="000000" w:themeColor="text1"/>
        </w:rPr>
        <w:t>sick and elderly</w:t>
      </w:r>
      <w:r w:rsidR="00420EF6">
        <w:rPr>
          <w:color w:val="000000" w:themeColor="text1"/>
          <w:u w:color="000000" w:themeColor="text1"/>
        </w:rPr>
        <w:t xml:space="preserve"> and </w:t>
      </w:r>
      <w:r w:rsidR="00420EF6" w:rsidRPr="004E331F">
        <w:rPr>
          <w:color w:val="000000" w:themeColor="text1"/>
          <w:u w:color="000000" w:themeColor="text1"/>
        </w:rPr>
        <w:t xml:space="preserve">takes </w:t>
      </w:r>
      <w:r w:rsidR="00420EF6">
        <w:rPr>
          <w:color w:val="000000" w:themeColor="text1"/>
          <w:u w:color="000000" w:themeColor="text1"/>
        </w:rPr>
        <w:t xml:space="preserve">them </w:t>
      </w:r>
      <w:r w:rsidR="00420EF6" w:rsidRPr="004E331F">
        <w:rPr>
          <w:color w:val="000000" w:themeColor="text1"/>
          <w:u w:color="000000" w:themeColor="text1"/>
        </w:rPr>
        <w:t>meals and fresh vegetables from her garden</w:t>
      </w:r>
      <w:r w:rsidR="00420EF6">
        <w:rPr>
          <w:color w:val="000000" w:themeColor="text1"/>
          <w:u w:color="000000" w:themeColor="text1"/>
        </w:rPr>
        <w:t>, and a</w:t>
      </w:r>
      <w:r w:rsidR="00420EF6" w:rsidRPr="004E331F">
        <w:rPr>
          <w:color w:val="000000" w:themeColor="text1"/>
          <w:u w:color="000000" w:themeColor="text1"/>
        </w:rPr>
        <w:t xml:space="preserve">ssists with </w:t>
      </w:r>
      <w:r w:rsidR="00420EF6">
        <w:rPr>
          <w:color w:val="000000" w:themeColor="text1"/>
          <w:u w:color="000000" w:themeColor="text1"/>
        </w:rPr>
        <w:t>the c</w:t>
      </w:r>
      <w:r w:rsidR="00420EF6" w:rsidRPr="004E331F">
        <w:rPr>
          <w:color w:val="000000" w:themeColor="text1"/>
          <w:u w:color="000000" w:themeColor="text1"/>
        </w:rPr>
        <w:t xml:space="preserve">oat drive for elementary </w:t>
      </w:r>
      <w:r w:rsidR="00420EF6">
        <w:rPr>
          <w:color w:val="000000" w:themeColor="text1"/>
          <w:u w:color="000000" w:themeColor="text1"/>
        </w:rPr>
        <w:t xml:space="preserve">students. Further, in the earliest years of her career, </w:t>
      </w:r>
      <w:r w:rsidR="003253FE">
        <w:rPr>
          <w:color w:val="000000" w:themeColor="text1"/>
          <w:u w:color="000000" w:themeColor="text1"/>
        </w:rPr>
        <w:t>Patty</w:t>
      </w:r>
      <w:r w:rsidR="00420EF6">
        <w:rPr>
          <w:color w:val="000000" w:themeColor="text1"/>
          <w:u w:color="000000" w:themeColor="text1"/>
        </w:rPr>
        <w:t xml:space="preserve"> served as a volunteer emergency medical technician and member of the rescue squad; and</w:t>
      </w:r>
    </w:p>
    <w:p w:rsidR="00420EF6" w:rsidRDefault="00420EF6" w:rsidP="00420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CD6" w:rsidRDefault="00762CD6" w:rsidP="00762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 xml:space="preserve">Whereas, the </w:t>
      </w:r>
      <w:r w:rsidR="009C0383">
        <w:rPr>
          <w:color w:val="000000" w:themeColor="text1"/>
        </w:rPr>
        <w:t>Senate</w:t>
      </w:r>
      <w:r>
        <w:rPr>
          <w:color w:val="000000" w:themeColor="text1"/>
        </w:rPr>
        <w:t xml:space="preserve">, grateful for the legacy of consistent commitment and excellence </w:t>
      </w:r>
      <w:r w:rsidR="00EF132E">
        <w:rPr>
          <w:color w:val="000000" w:themeColor="text1"/>
        </w:rPr>
        <w:t xml:space="preserve">Patty Vowell </w:t>
      </w:r>
      <w:r>
        <w:rPr>
          <w:color w:val="000000" w:themeColor="text1"/>
        </w:rPr>
        <w:t xml:space="preserve">has bestowed on the people of South Carolina, </w:t>
      </w:r>
      <w:r w:rsidR="00EF132E">
        <w:rPr>
          <w:color w:val="000000" w:themeColor="text1"/>
        </w:rPr>
        <w:t xml:space="preserve">is pleased to </w:t>
      </w:r>
      <w:r>
        <w:rPr>
          <w:color w:val="000000" w:themeColor="text1"/>
        </w:rPr>
        <w:t xml:space="preserve">wish her well as she </w:t>
      </w:r>
      <w:r w:rsidR="00EF132E">
        <w:rPr>
          <w:color w:val="000000" w:themeColor="text1"/>
        </w:rPr>
        <w:t>enjoys</w:t>
      </w:r>
      <w:r>
        <w:rPr>
          <w:color w:val="000000" w:themeColor="text1"/>
        </w:rPr>
        <w:t xml:space="preserve"> retirement and trusts she will find much </w:t>
      </w:r>
      <w:r w:rsidR="00EF132E">
        <w:rPr>
          <w:color w:val="000000" w:themeColor="text1"/>
        </w:rPr>
        <w:t>pleasure</w:t>
      </w:r>
      <w:r>
        <w:rPr>
          <w:color w:val="000000" w:themeColor="text1"/>
        </w:rPr>
        <w:t xml:space="preserve"> in the more leisurely pace of the days ahead. Now, therefore,</w:t>
      </w:r>
    </w:p>
    <w:p w:rsidR="00762CD6" w:rsidRDefault="00762CD6" w:rsidP="00762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383" w:rsidRDefault="009C0383" w:rsidP="009C0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62CD6" w:rsidRDefault="00762CD6" w:rsidP="00762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6C" w:rsidRDefault="00762CD6" w:rsidP="00762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w:t>
      </w:r>
      <w:r w:rsidR="009C0383">
        <w:t>Senate</w:t>
      </w:r>
      <w:r>
        <w:t xml:space="preserve">, by this resolution, </w:t>
      </w:r>
      <w:r w:rsidR="00734A6C">
        <w:t>recognize and honor Patty E. Vowell, former South Carolina Office of Regulatory Staff transportation inspector, on the occasion of her recent retirement from law enforcement, thank her for her many years of outstanding and dedicated service to the State of South Carolina, and wish her much success and fulfillment in all her future endeavors.</w:t>
      </w:r>
    </w:p>
    <w:p w:rsidR="00762CD6" w:rsidRDefault="00762CD6" w:rsidP="00762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BB0" w:rsidRDefault="00762CD6" w:rsidP="00762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9C0383">
        <w:t>esented</w:t>
      </w:r>
      <w:r>
        <w:t xml:space="preserve"> to </w:t>
      </w:r>
      <w:r w:rsidR="00734A6C">
        <w:rPr>
          <w:color w:val="000000" w:themeColor="text1"/>
        </w:rPr>
        <w:t>Patty Vowell</w:t>
      </w:r>
      <w:r>
        <w:t>.</w:t>
      </w:r>
    </w:p>
    <w:p w:rsidR="00972F0D" w:rsidRDefault="00B3037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4137" w:rsidRDefault="00014137" w:rsidP="00014137">
      <w:pPr>
        <w:suppressAutoHyphens/>
      </w:pPr>
    </w:p>
    <w:sectPr w:rsidR="00014137" w:rsidSect="0001413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5B98" w:rsidRDefault="002C5B98" w:rsidP="009F0C77">
      <w:r>
        <w:separator/>
      </w:r>
    </w:p>
  </w:endnote>
  <w:endnote w:type="continuationSeparator" w:id="0">
    <w:p w:rsidR="002C5B98" w:rsidRDefault="002C5B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4A4BC56-2B0A-4C1E-AB2A-853435ACF0B9}"/>
    <w:embedBold r:id="rId2" w:fontKey="{835E4CFD-4E8C-4608-95B1-5EAE20BD2F7B}"/>
  </w:font>
  <w:font w:name="Calibri">
    <w:panose1 w:val="020F0502020204030204"/>
    <w:charset w:val="00"/>
    <w:family w:val="swiss"/>
    <w:pitch w:val="variable"/>
    <w:sig w:usb0="E00002FF" w:usb1="4000ACFF" w:usb2="00000001" w:usb3="00000000" w:csb0="0000019F" w:csb1="00000000"/>
    <w:embedRegular r:id="rId3" w:fontKey="{B9C7CFC6-7D86-48D1-88AB-DE8EC99CECDC}"/>
  </w:font>
  <w:font w:name="Cambria">
    <w:panose1 w:val="02040503050406030204"/>
    <w:charset w:val="00"/>
    <w:family w:val="roman"/>
    <w:pitch w:val="variable"/>
    <w:sig w:usb0="E00002FF" w:usb1="400004FF" w:usb2="00000000" w:usb3="00000000" w:csb0="0000019F" w:csb1="00000000"/>
    <w:embedRegular r:id="rId4" w:fontKey="{3D6E3A23-5781-47A8-ADFE-15930C92BC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137" w:rsidRPr="002B6E0D" w:rsidRDefault="00014137" w:rsidP="002B6E0D">
    <w:pPr>
      <w:pStyle w:val="Footer"/>
      <w:tabs>
        <w:tab w:val="clear" w:pos="4680"/>
        <w:tab w:val="clear" w:pos="9360"/>
        <w:tab w:val="center" w:pos="2995"/>
      </w:tabs>
      <w:spacing w:before="120"/>
    </w:pPr>
    <w:r>
      <w:t>[1173]</w:t>
    </w:r>
    <w:r>
      <w:tab/>
    </w:r>
    <w:r>
      <w:fldChar w:fldCharType="begin"/>
    </w:r>
    <w:r>
      <w:instrText xml:space="preserve"> PAGE  \* MERGEFORMAT </w:instrText>
    </w:r>
    <w:r>
      <w:fldChar w:fldCharType="separate"/>
    </w:r>
    <w:r w:rsidR="006D587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5B98" w:rsidRDefault="002C5B98" w:rsidP="009F0C77">
      <w:r>
        <w:separator/>
      </w:r>
    </w:p>
  </w:footnote>
  <w:footnote w:type="continuationSeparator" w:id="0">
    <w:p w:rsidR="002C5B98" w:rsidRDefault="002C5B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91WAB18"/>
    <w:docVar w:name="CoverBillType" w:val="r"/>
    <w:docVar w:name="DocPath" w:val="L:\Council\bills\RM\1391WAB18.DOCX"/>
    <w:docVar w:name="dvBillNumber" w:val="1173"/>
    <w:docVar w:name="dvBillNumberPrefix" w:val="S. "/>
    <w:docVar w:name="dvOriginalBody" w:val="Senate"/>
    <w:docVar w:name="dvSteno" w:val="RM"/>
    <w:docVar w:name="NameofBody" w:val="s"/>
    <w:docVar w:name="vGroup2" w:val="Council"/>
  </w:docVars>
  <w:rsids>
    <w:rsidRoot w:val="002C5B98"/>
    <w:rsid w:val="00014137"/>
    <w:rsid w:val="000263D9"/>
    <w:rsid w:val="00026C9A"/>
    <w:rsid w:val="00056E72"/>
    <w:rsid w:val="00076D20"/>
    <w:rsid w:val="000965A1"/>
    <w:rsid w:val="000C487D"/>
    <w:rsid w:val="000E01D2"/>
    <w:rsid w:val="000E1785"/>
    <w:rsid w:val="000E2793"/>
    <w:rsid w:val="000F39F2"/>
    <w:rsid w:val="001023A4"/>
    <w:rsid w:val="0010776B"/>
    <w:rsid w:val="001209D0"/>
    <w:rsid w:val="00133E66"/>
    <w:rsid w:val="00134ACF"/>
    <w:rsid w:val="00144E15"/>
    <w:rsid w:val="00181538"/>
    <w:rsid w:val="001A4A62"/>
    <w:rsid w:val="001A681E"/>
    <w:rsid w:val="001D08F2"/>
    <w:rsid w:val="001D53E6"/>
    <w:rsid w:val="001F2DF5"/>
    <w:rsid w:val="002037CA"/>
    <w:rsid w:val="002047A2"/>
    <w:rsid w:val="002321B6"/>
    <w:rsid w:val="0023696B"/>
    <w:rsid w:val="00245911"/>
    <w:rsid w:val="00250967"/>
    <w:rsid w:val="002759C5"/>
    <w:rsid w:val="00277DEE"/>
    <w:rsid w:val="00280D88"/>
    <w:rsid w:val="00285A6C"/>
    <w:rsid w:val="00294ABE"/>
    <w:rsid w:val="002A3EB4"/>
    <w:rsid w:val="002B6E0D"/>
    <w:rsid w:val="002C5B98"/>
    <w:rsid w:val="002D1F50"/>
    <w:rsid w:val="002D4EFA"/>
    <w:rsid w:val="0031217F"/>
    <w:rsid w:val="00325348"/>
    <w:rsid w:val="003253FE"/>
    <w:rsid w:val="003517D6"/>
    <w:rsid w:val="00393688"/>
    <w:rsid w:val="003D411E"/>
    <w:rsid w:val="003E3C1E"/>
    <w:rsid w:val="003E6148"/>
    <w:rsid w:val="003E7D04"/>
    <w:rsid w:val="00400EAA"/>
    <w:rsid w:val="0041760A"/>
    <w:rsid w:val="004203D7"/>
    <w:rsid w:val="00420EF6"/>
    <w:rsid w:val="004809EE"/>
    <w:rsid w:val="004B2A8B"/>
    <w:rsid w:val="00511EE9"/>
    <w:rsid w:val="00521E00"/>
    <w:rsid w:val="00577C6C"/>
    <w:rsid w:val="0058501B"/>
    <w:rsid w:val="005C5AC4"/>
    <w:rsid w:val="00605055"/>
    <w:rsid w:val="0061228A"/>
    <w:rsid w:val="006215AA"/>
    <w:rsid w:val="006340D9"/>
    <w:rsid w:val="00641490"/>
    <w:rsid w:val="00643B8E"/>
    <w:rsid w:val="00653ECC"/>
    <w:rsid w:val="00665EBC"/>
    <w:rsid w:val="00680479"/>
    <w:rsid w:val="006811B2"/>
    <w:rsid w:val="0069470D"/>
    <w:rsid w:val="006A476C"/>
    <w:rsid w:val="006B3DBB"/>
    <w:rsid w:val="006C6A93"/>
    <w:rsid w:val="006D5878"/>
    <w:rsid w:val="006E02F9"/>
    <w:rsid w:val="006F3F76"/>
    <w:rsid w:val="00734A6C"/>
    <w:rsid w:val="007521B4"/>
    <w:rsid w:val="00753C04"/>
    <w:rsid w:val="00756946"/>
    <w:rsid w:val="00757F80"/>
    <w:rsid w:val="00762CD6"/>
    <w:rsid w:val="00771EEC"/>
    <w:rsid w:val="00786819"/>
    <w:rsid w:val="007A325A"/>
    <w:rsid w:val="007C3099"/>
    <w:rsid w:val="007E3B09"/>
    <w:rsid w:val="007E72BE"/>
    <w:rsid w:val="007F1523"/>
    <w:rsid w:val="007F509E"/>
    <w:rsid w:val="007F5799"/>
    <w:rsid w:val="007F6947"/>
    <w:rsid w:val="00834A12"/>
    <w:rsid w:val="00872729"/>
    <w:rsid w:val="008F4429"/>
    <w:rsid w:val="0090594C"/>
    <w:rsid w:val="00932670"/>
    <w:rsid w:val="009352BB"/>
    <w:rsid w:val="00972F0D"/>
    <w:rsid w:val="00990668"/>
    <w:rsid w:val="00991C22"/>
    <w:rsid w:val="009A698E"/>
    <w:rsid w:val="009B397B"/>
    <w:rsid w:val="009C0383"/>
    <w:rsid w:val="009F0C77"/>
    <w:rsid w:val="009F4DD1"/>
    <w:rsid w:val="00A253D0"/>
    <w:rsid w:val="00A64E80"/>
    <w:rsid w:val="00A7286D"/>
    <w:rsid w:val="00A741D9"/>
    <w:rsid w:val="00A85589"/>
    <w:rsid w:val="00A9741D"/>
    <w:rsid w:val="00AB0576"/>
    <w:rsid w:val="00AD4B17"/>
    <w:rsid w:val="00B26FA6"/>
    <w:rsid w:val="00B3037B"/>
    <w:rsid w:val="00B67BB0"/>
    <w:rsid w:val="00B741CB"/>
    <w:rsid w:val="00B87AF8"/>
    <w:rsid w:val="00B934F3"/>
    <w:rsid w:val="00BB6347"/>
    <w:rsid w:val="00BC3145"/>
    <w:rsid w:val="00BD2134"/>
    <w:rsid w:val="00BE60C1"/>
    <w:rsid w:val="00BF04D9"/>
    <w:rsid w:val="00C038D8"/>
    <w:rsid w:val="00C045DD"/>
    <w:rsid w:val="00C234FD"/>
    <w:rsid w:val="00C26C2C"/>
    <w:rsid w:val="00C3136F"/>
    <w:rsid w:val="00C3483A"/>
    <w:rsid w:val="00C40222"/>
    <w:rsid w:val="00C74E9D"/>
    <w:rsid w:val="00C82FD3"/>
    <w:rsid w:val="00CC37C6"/>
    <w:rsid w:val="00CC6B7B"/>
    <w:rsid w:val="00CD3619"/>
    <w:rsid w:val="00CE3C2C"/>
    <w:rsid w:val="00CF4447"/>
    <w:rsid w:val="00D13221"/>
    <w:rsid w:val="00D239F9"/>
    <w:rsid w:val="00D24C61"/>
    <w:rsid w:val="00D27515"/>
    <w:rsid w:val="00D405E7"/>
    <w:rsid w:val="00D40DD2"/>
    <w:rsid w:val="00D41D56"/>
    <w:rsid w:val="00D6260D"/>
    <w:rsid w:val="00D6662B"/>
    <w:rsid w:val="00D95E2F"/>
    <w:rsid w:val="00D970A9"/>
    <w:rsid w:val="00DB2036"/>
    <w:rsid w:val="00DB3AC0"/>
    <w:rsid w:val="00DC6813"/>
    <w:rsid w:val="00DE68F0"/>
    <w:rsid w:val="00DF3845"/>
    <w:rsid w:val="00DF7E17"/>
    <w:rsid w:val="00EB00A2"/>
    <w:rsid w:val="00EB1BF3"/>
    <w:rsid w:val="00EF132E"/>
    <w:rsid w:val="00EF3EEE"/>
    <w:rsid w:val="00F149A7"/>
    <w:rsid w:val="00F256F0"/>
    <w:rsid w:val="00F27CC3"/>
    <w:rsid w:val="00F50BAF"/>
    <w:rsid w:val="00F52469"/>
    <w:rsid w:val="00F52C10"/>
    <w:rsid w:val="00F81FFD"/>
    <w:rsid w:val="00F85228"/>
    <w:rsid w:val="00F907F7"/>
    <w:rsid w:val="00FB6773"/>
    <w:rsid w:val="00FF7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0330D9-C780-451E-A869-3576F17D0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0141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73&amp;session=122&amp;summary=B" TargetMode="External"/><Relationship Id="rId3" Type="http://schemas.openxmlformats.org/officeDocument/2006/relationships/settings" Target="settings.xml"/><Relationship Id="rId7" Type="http://schemas.openxmlformats.org/officeDocument/2006/relationships/hyperlink" Target="file:///h:\sj\2018041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1173_201804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CE322-B1E5-44AC-B1C3-0577D297F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BBE8E7D7.dotm</Template>
  <TotalTime>0</TotalTime>
  <Pages>3</Pages>
  <Words>604</Words>
  <Characters>3201</Characters>
  <Application>Microsoft Office Word</Application>
  <DocSecurity>0</DocSecurity>
  <Lines>107</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1173: Patty E. Vowell - South Carolina Legislature Online</dc:title>
  <dc:subject/>
  <dc:creator>Rosanne McDowell</dc:creator>
  <cp:keywords/>
  <dc:description/>
  <cp:lastModifiedBy>S Volk</cp:lastModifiedBy>
  <cp:revision>2</cp:revision>
  <dcterms:created xsi:type="dcterms:W3CDTF">2018-04-20T16:38:00Z</dcterms:created>
  <dcterms:modified xsi:type="dcterms:W3CDTF">2018-04-20T16:38:00Z</dcterms:modified>
</cp:coreProperties>
</file>