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A42" w:rsidRDefault="00F56A42" w:rsidP="00F56A42">
      <w:pPr>
        <w:widowControl w:val="0"/>
        <w:jc w:val="center"/>
      </w:pPr>
      <w:r w:rsidRPr="00F56A42">
        <w:rPr>
          <w:b/>
        </w:rPr>
        <w:t>South Carolina General Assembly</w:t>
      </w:r>
    </w:p>
    <w:p w:rsidR="00F56A42" w:rsidRDefault="00F56A42" w:rsidP="00F56A42">
      <w:pPr>
        <w:widowControl w:val="0"/>
        <w:jc w:val="center"/>
      </w:pPr>
      <w:r>
        <w:t>122nd Session, 2017-2018</w:t>
      </w:r>
    </w:p>
    <w:p w:rsidR="00F56A42" w:rsidRDefault="00F56A42" w:rsidP="00F56A42">
      <w:pPr>
        <w:widowControl w:val="0"/>
      </w:pPr>
    </w:p>
    <w:p w:rsidR="00F56A42" w:rsidRDefault="00F56A42" w:rsidP="00F56A42">
      <w:pPr>
        <w:widowControl w:val="0"/>
        <w:rPr>
          <w:b/>
        </w:rPr>
      </w:pPr>
      <w:r w:rsidRPr="00F56A42">
        <w:rPr>
          <w:b/>
        </w:rPr>
        <w:t>S.</w:t>
      </w:r>
      <w:r>
        <w:rPr>
          <w:b/>
        </w:rPr>
        <w:t xml:space="preserve"> </w:t>
      </w:r>
      <w:r w:rsidRPr="00F56A42">
        <w:rPr>
          <w:b/>
        </w:rPr>
        <w:t>1255</w:t>
      </w:r>
    </w:p>
    <w:p w:rsidR="00F56A42" w:rsidRDefault="00F56A42" w:rsidP="00F56A42">
      <w:pPr>
        <w:widowControl w:val="0"/>
        <w:rPr>
          <w:b/>
        </w:rPr>
      </w:pPr>
    </w:p>
    <w:p w:rsidR="00F56A42" w:rsidRDefault="00F56A42" w:rsidP="00F56A42">
      <w:pPr>
        <w:widowControl w:val="0"/>
      </w:pPr>
      <w:r w:rsidRPr="00F56A42">
        <w:rPr>
          <w:b/>
        </w:rPr>
        <w:t>STATUS INFORMATION</w:t>
      </w:r>
    </w:p>
    <w:p w:rsidR="00F56A42" w:rsidRDefault="00F56A42" w:rsidP="00F56A42">
      <w:pPr>
        <w:widowControl w:val="0"/>
      </w:pPr>
    </w:p>
    <w:p w:rsidR="00F56A42" w:rsidRDefault="00F56A42" w:rsidP="00F56A42">
      <w:pPr>
        <w:widowControl w:val="0"/>
      </w:pPr>
      <w:r>
        <w:t>Senate Resolution</w:t>
      </w:r>
    </w:p>
    <w:p w:rsidR="00F56A42" w:rsidRDefault="00F56A42" w:rsidP="00F56A42">
      <w:pPr>
        <w:widowControl w:val="0"/>
      </w:pPr>
      <w:r>
        <w:t>Sponsors: Senators Campsen, Davis and M.B. Matthews</w:t>
      </w:r>
    </w:p>
    <w:p w:rsidR="00F56A42" w:rsidRDefault="00F56A42" w:rsidP="00F56A42">
      <w:pPr>
        <w:widowControl w:val="0"/>
      </w:pPr>
      <w:r>
        <w:t>Document Path: l:\s-res\gec\023brye.kmm.gec.docx</w:t>
      </w:r>
    </w:p>
    <w:p w:rsidR="00F56A42" w:rsidRDefault="00F56A42" w:rsidP="00F56A42">
      <w:pPr>
        <w:widowControl w:val="0"/>
      </w:pPr>
    </w:p>
    <w:p w:rsidR="00F56A42" w:rsidRDefault="00F56A42" w:rsidP="00F56A42">
      <w:pPr>
        <w:widowControl w:val="0"/>
      </w:pPr>
      <w:r>
        <w:t>Introduced in the Senate on May 9, 2018</w:t>
      </w:r>
    </w:p>
    <w:p w:rsidR="00F56A42" w:rsidRDefault="00F56A42" w:rsidP="00F56A42">
      <w:pPr>
        <w:widowControl w:val="0"/>
      </w:pPr>
      <w:r>
        <w:t>Adopted by the Senate on May 9, 2018</w:t>
      </w:r>
    </w:p>
    <w:p w:rsidR="00F56A42" w:rsidRDefault="00F56A42" w:rsidP="00F56A42">
      <w:pPr>
        <w:widowControl w:val="0"/>
      </w:pPr>
    </w:p>
    <w:p w:rsidR="00F56A42" w:rsidRDefault="00F56A42" w:rsidP="00F56A42">
      <w:pPr>
        <w:widowControl w:val="0"/>
      </w:pPr>
      <w:r>
        <w:t xml:space="preserve">Summary: </w:t>
      </w:r>
      <w:r w:rsidR="0035562B">
        <w:t>Brycen Lee Ambrose</w:t>
      </w:r>
    </w:p>
    <w:p w:rsidR="00F56A42" w:rsidRDefault="00F56A42" w:rsidP="00F56A42">
      <w:pPr>
        <w:widowControl w:val="0"/>
      </w:pPr>
    </w:p>
    <w:p w:rsidR="00F56A42" w:rsidRDefault="00F56A42" w:rsidP="00F56A42">
      <w:pPr>
        <w:widowControl w:val="0"/>
      </w:pPr>
    </w:p>
    <w:p w:rsidR="00F56A42" w:rsidRDefault="00F56A42" w:rsidP="00F56A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56A42">
        <w:rPr>
          <w:b/>
        </w:rPr>
        <w:t>HISTORY OF LEGISLATIVE ACTIONS</w:t>
      </w:r>
    </w:p>
    <w:p w:rsidR="00F56A42" w:rsidRDefault="00F56A42" w:rsidP="00F56A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56A42" w:rsidRPr="00F56A42" w:rsidRDefault="00F56A42" w:rsidP="00F56A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56A42">
        <w:rPr>
          <w:u w:val="single"/>
        </w:rPr>
        <w:tab/>
        <w:t>Date</w:t>
      </w:r>
      <w:r w:rsidRPr="00F56A42">
        <w:rPr>
          <w:u w:val="single"/>
        </w:rPr>
        <w:tab/>
        <w:t>Body</w:t>
      </w:r>
      <w:r w:rsidRPr="00F56A42">
        <w:rPr>
          <w:u w:val="single"/>
        </w:rPr>
        <w:tab/>
        <w:t>Action Description with journal page number</w:t>
      </w:r>
      <w:r w:rsidRPr="00F56A42">
        <w:rPr>
          <w:u w:val="single"/>
        </w:rPr>
        <w:tab/>
      </w:r>
    </w:p>
    <w:p w:rsidR="006B6FFF" w:rsidRDefault="006B6FFF" w:rsidP="006B6F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5/9/2018</w:t>
      </w:r>
      <w:r>
        <w:tab/>
        <w:t>Senate</w:t>
      </w:r>
      <w:r>
        <w:tab/>
      </w:r>
      <w:r w:rsidRPr="00EF7707">
        <w:t>Introduced and adopted (</w:t>
      </w:r>
      <w:hyperlink r:id="rId6" w:history="1">
        <w:r w:rsidRPr="00EF7707">
          <w:rPr>
            <w:rStyle w:val="Hyperlink"/>
          </w:rPr>
          <w:t>Senate Journal</w:t>
        </w:r>
        <w:r w:rsidRPr="00EF7707">
          <w:rPr>
            <w:rStyle w:val="Hyperlink"/>
          </w:rPr>
          <w:noBreakHyphen/>
          <w:t>page 8</w:t>
        </w:r>
      </w:hyperlink>
      <w:r w:rsidRPr="00EF7707">
        <w:t>)</w:t>
      </w:r>
    </w:p>
    <w:p w:rsidR="006B6FFF" w:rsidRDefault="006B6FFF" w:rsidP="006B6F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6A42" w:rsidRDefault="00F56A42" w:rsidP="00F56A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56A42">
          <w:rPr>
            <w:rStyle w:val="Hyperlink"/>
          </w:rPr>
          <w:t>legislative information</w:t>
        </w:r>
      </w:hyperlink>
      <w:r>
        <w:t xml:space="preserve"> at the website</w:t>
      </w:r>
    </w:p>
    <w:p w:rsidR="00F56A42" w:rsidRDefault="00F56A42" w:rsidP="00F56A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6A42" w:rsidRPr="00F56A42" w:rsidRDefault="00F56A42" w:rsidP="00F56A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6A42" w:rsidRDefault="00F56A42" w:rsidP="00F56A42">
      <w:r w:rsidRPr="00F56A42">
        <w:rPr>
          <w:b/>
        </w:rPr>
        <w:t>VERSIONS OF THIS BILL</w:t>
      </w:r>
    </w:p>
    <w:p w:rsidR="00F56A42" w:rsidRDefault="00F56A42" w:rsidP="00F56A42"/>
    <w:p w:rsidR="00F56A42" w:rsidRDefault="009D422B" w:rsidP="00F56A42">
      <w:hyperlink r:id="rId8" w:history="1">
        <w:r w:rsidR="00F56A42">
          <w:rPr>
            <w:rStyle w:val="Hyperlink"/>
          </w:rPr>
          <w:t>5/9/2018</w:t>
        </w:r>
      </w:hyperlink>
    </w:p>
    <w:p w:rsidR="00F56A42" w:rsidRDefault="00F56A42" w:rsidP="00F56A42"/>
    <w:p w:rsidR="00F56A42" w:rsidRDefault="00F56A42" w:rsidP="00F56A42">
      <w:pPr>
        <w:sectPr w:rsidR="00F56A42" w:rsidSect="00F56A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531D" w:rsidRPr="00522CE0" w:rsidRDefault="00DC53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C5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F26B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24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BRY</w:t>
      </w:r>
      <w:r w:rsidR="00781516">
        <w:rPr>
          <w:rFonts w:eastAsia="Times New Roman"/>
        </w:rPr>
        <w:t>C</w:t>
      </w:r>
      <w:r>
        <w:rPr>
          <w:rFonts w:eastAsia="Times New Roman"/>
        </w:rPr>
        <w:t xml:space="preserve">EN </w:t>
      </w:r>
      <w:r w:rsidR="00781516">
        <w:rPr>
          <w:rFonts w:eastAsia="Times New Roman"/>
        </w:rPr>
        <w:t xml:space="preserve">LEE </w:t>
      </w:r>
      <w:r>
        <w:rPr>
          <w:rFonts w:eastAsia="Times New Roman"/>
        </w:rPr>
        <w:t>AMBROSE OF BEAUFORT FOR HER OUTSTANDING ACCOMPLISHMENT AS THE FIRST FEMALE TO EVER ACHIEVE A PERFECT SCORE ON THE DEPARTMENT OF NATURAL RESOURCES’ BOATING CERTIFICATION TEST FOR MINORS.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C0952" w:rsidRDefault="002C09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learn that Bry</w:t>
      </w:r>
      <w:r w:rsidR="00781516">
        <w:rPr>
          <w:rFonts w:eastAsia="Times New Roman"/>
        </w:rPr>
        <w:t>c</w:t>
      </w:r>
      <w:r>
        <w:rPr>
          <w:rFonts w:eastAsia="Times New Roman"/>
        </w:rPr>
        <w:t>en Ambrose</w:t>
      </w:r>
      <w:r w:rsidR="007C4707">
        <w:rPr>
          <w:rFonts w:eastAsia="Times New Roman"/>
        </w:rPr>
        <w:t>, at the age of thirteen,</w:t>
      </w:r>
      <w:r>
        <w:rPr>
          <w:rFonts w:eastAsia="Times New Roman"/>
        </w:rPr>
        <w:t xml:space="preserve"> is the first female to ever achieve a perfect score on the Department of Natural Resources’ certification test to operate a boat; and</w:t>
      </w:r>
    </w:p>
    <w:p w:rsidR="002C0952" w:rsidRDefault="002C09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952" w:rsidRDefault="002C09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Bry</w:t>
      </w:r>
      <w:r w:rsidR="00781516">
        <w:rPr>
          <w:rFonts w:eastAsia="Times New Roman"/>
        </w:rPr>
        <w:t>c</w:t>
      </w:r>
      <w:r>
        <w:rPr>
          <w:rFonts w:eastAsia="Times New Roman"/>
        </w:rPr>
        <w:t xml:space="preserve">en is the </w:t>
      </w:r>
      <w:r w:rsidR="00781516">
        <w:rPr>
          <w:rFonts w:eastAsia="Times New Roman"/>
        </w:rPr>
        <w:t xml:space="preserve">daughter of Raymond G. Ambrose, III (Trey) and the </w:t>
      </w:r>
      <w:r>
        <w:rPr>
          <w:rFonts w:eastAsia="Times New Roman"/>
        </w:rPr>
        <w:t>granddaughter of Malissa Ambrose, who serves as a receptionist with the South Carolina Senate; and</w:t>
      </w:r>
    </w:p>
    <w:p w:rsidR="002C0952" w:rsidRDefault="002C09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26B1" w:rsidRDefault="00EF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C0952">
        <w:rPr>
          <w:rFonts w:eastAsia="Times New Roman"/>
        </w:rPr>
        <w:t>the members of the South Carolina Senate appreciate the pride and recognition that Bry</w:t>
      </w:r>
      <w:r w:rsidR="00781516">
        <w:rPr>
          <w:rFonts w:eastAsia="Times New Roman"/>
        </w:rPr>
        <w:t>c</w:t>
      </w:r>
      <w:r w:rsidR="002C0952">
        <w:rPr>
          <w:rFonts w:eastAsia="Times New Roman"/>
        </w:rPr>
        <w:t xml:space="preserve">en </w:t>
      </w:r>
      <w:r w:rsidR="00781516">
        <w:rPr>
          <w:rFonts w:eastAsia="Times New Roman"/>
        </w:rPr>
        <w:t xml:space="preserve">Lee </w:t>
      </w:r>
      <w:r w:rsidR="002C0952">
        <w:rPr>
          <w:rFonts w:eastAsia="Times New Roman"/>
        </w:rPr>
        <w:t xml:space="preserve">Ambrose has brought to her family and the State of South Carolina and wish her the best in </w:t>
      </w:r>
      <w:r w:rsidR="00781516">
        <w:rPr>
          <w:rFonts w:eastAsia="Times New Roman"/>
        </w:rPr>
        <w:t xml:space="preserve">all </w:t>
      </w:r>
      <w:r w:rsidR="002C0952">
        <w:rPr>
          <w:rFonts w:eastAsia="Times New Roman"/>
        </w:rPr>
        <w:t>her future boating expeditions</w:t>
      </w:r>
      <w:r>
        <w:rPr>
          <w:rFonts w:eastAsia="Times New Roman"/>
        </w:rPr>
        <w:t>.  Now, therefore,</w:t>
      </w:r>
    </w:p>
    <w:p w:rsidR="00EF26B1" w:rsidRDefault="00EF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26B1" w:rsidRDefault="00EF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F26B1" w:rsidRDefault="00EF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26B1" w:rsidRDefault="00EF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C0952">
        <w:rPr>
          <w:rFonts w:eastAsia="Times New Roman"/>
        </w:rPr>
        <w:t xml:space="preserve">the members of the South Carolina Senate, by this resolution, </w:t>
      </w:r>
      <w:r w:rsidR="00ED2457">
        <w:rPr>
          <w:rFonts w:eastAsia="Times New Roman"/>
        </w:rPr>
        <w:t>congratulate Bry</w:t>
      </w:r>
      <w:r w:rsidR="00781516">
        <w:rPr>
          <w:rFonts w:eastAsia="Times New Roman"/>
        </w:rPr>
        <w:t>c</w:t>
      </w:r>
      <w:r w:rsidR="00ED2457">
        <w:rPr>
          <w:rFonts w:eastAsia="Times New Roman"/>
        </w:rPr>
        <w:t xml:space="preserve">en </w:t>
      </w:r>
      <w:r w:rsidR="00781516">
        <w:rPr>
          <w:rFonts w:eastAsia="Times New Roman"/>
        </w:rPr>
        <w:t xml:space="preserve">Lee </w:t>
      </w:r>
      <w:r w:rsidR="00ED2457">
        <w:rPr>
          <w:rFonts w:eastAsia="Times New Roman"/>
        </w:rPr>
        <w:t>Ambrose of Beaufort for her outstanding accomplishment as the first female to ever achieve a perfect score on the Department of Natural Resources’ boating certification test for minors</w:t>
      </w:r>
      <w:r>
        <w:rPr>
          <w:rFonts w:eastAsia="Times New Roman"/>
        </w:rPr>
        <w:t>.</w:t>
      </w:r>
    </w:p>
    <w:p w:rsidR="00EF26B1" w:rsidRDefault="00EF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26B1" w:rsidRPr="00522CE0" w:rsidRDefault="00EF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C0952">
        <w:rPr>
          <w:rFonts w:eastAsia="Times New Roman"/>
        </w:rPr>
        <w:t>Bry</w:t>
      </w:r>
      <w:r w:rsidR="00781516">
        <w:rPr>
          <w:rFonts w:eastAsia="Times New Roman"/>
        </w:rPr>
        <w:t>c</w:t>
      </w:r>
      <w:r w:rsidR="002C0952">
        <w:rPr>
          <w:rFonts w:eastAsia="Times New Roman"/>
        </w:rPr>
        <w:t xml:space="preserve">en </w:t>
      </w:r>
      <w:r w:rsidR="00781516">
        <w:rPr>
          <w:rFonts w:eastAsia="Times New Roman"/>
        </w:rPr>
        <w:t xml:space="preserve">Lee </w:t>
      </w:r>
      <w:r w:rsidR="002C0952">
        <w:rPr>
          <w:rFonts w:eastAsia="Times New Roman"/>
        </w:rPr>
        <w:t>Ambrose</w:t>
      </w:r>
      <w:r>
        <w:rPr>
          <w:rFonts w:eastAsia="Times New Roman"/>
        </w:rPr>
        <w:t>.</w:t>
      </w:r>
    </w:p>
    <w:p w:rsidR="00D6415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56A42" w:rsidRDefault="00F56A42" w:rsidP="00F56A42">
      <w:pPr>
        <w:suppressAutoHyphens/>
        <w:jc w:val="both"/>
        <w:rPr>
          <w:rFonts w:eastAsia="Times New Roman"/>
        </w:rPr>
      </w:pPr>
    </w:p>
    <w:sectPr w:rsidR="00F56A42" w:rsidSect="00F56A4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6B1" w:rsidRDefault="00EF26B1" w:rsidP="00522CE0">
      <w:r>
        <w:separator/>
      </w:r>
    </w:p>
  </w:endnote>
  <w:endnote w:type="continuationSeparator" w:id="0">
    <w:p w:rsidR="00EF26B1" w:rsidRDefault="00EF26B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FE28D7-7297-4F9C-AEC2-F86C851BDD53}"/>
    <w:embedBold r:id="rId2" w:fontKey="{1C8CDC93-93AA-48C8-921B-487A81A53E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49835D-EEB8-4178-BB68-2E510BC17939}"/>
    <w:embedBold r:id="rId4" w:fontKey="{81DE03AD-5DAE-49D3-854D-0809B29300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1AD61C1-7706-4844-9CD3-333AFDC1D4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9EC9F8A-F4E2-4796-BD7A-B8CE887A38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A42" w:rsidRPr="00DC531D" w:rsidRDefault="00F56A42" w:rsidP="00DC53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6F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6B1" w:rsidRDefault="00EF26B1" w:rsidP="00522CE0">
      <w:r>
        <w:separator/>
      </w:r>
    </w:p>
  </w:footnote>
  <w:footnote w:type="continuationSeparator" w:id="0">
    <w:p w:rsidR="00EF26B1" w:rsidRDefault="00EF26B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BRYE.KMM.GEC"/>
    <w:docVar w:name="CoverAttorneyInitials" w:val="KMM"/>
    <w:docVar w:name="CoverAttorneyLastName" w:val="Moffitt"/>
    <w:docVar w:name="CoverBillType" w:val="r"/>
    <w:docVar w:name="CoverSenator" w:val="GEC"/>
    <w:docVar w:name="dvBillNumber" w:val="1255"/>
    <w:docVar w:name="dvBillNumberPrefix" w:val="S. "/>
    <w:docVar w:name="dvOriginalBody" w:val="Senate"/>
    <w:docVar w:name="fulldraftpath" w:val="L:\S-RES\GEC\023BRYE.KMM.GEC.DOCX"/>
    <w:docVar w:name="NameofBody" w:val="S"/>
    <w:docVar w:name="vgroup2" w:val="S-RES"/>
  </w:docVars>
  <w:rsids>
    <w:rsidRoot w:val="00EF26B1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0952"/>
    <w:rsid w:val="002C1321"/>
    <w:rsid w:val="002C2031"/>
    <w:rsid w:val="002C5896"/>
    <w:rsid w:val="002D3BED"/>
    <w:rsid w:val="00307C2B"/>
    <w:rsid w:val="00315D04"/>
    <w:rsid w:val="0035562B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5C30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6FFF"/>
    <w:rsid w:val="006C0CBB"/>
    <w:rsid w:val="006C74EA"/>
    <w:rsid w:val="007074D4"/>
    <w:rsid w:val="00720D40"/>
    <w:rsid w:val="007318D4"/>
    <w:rsid w:val="00765784"/>
    <w:rsid w:val="00781516"/>
    <w:rsid w:val="007A4390"/>
    <w:rsid w:val="007C4707"/>
    <w:rsid w:val="007E5CB7"/>
    <w:rsid w:val="00810E71"/>
    <w:rsid w:val="0081358A"/>
    <w:rsid w:val="008227EC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2A2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415C"/>
    <w:rsid w:val="00D86943"/>
    <w:rsid w:val="00DA3C6B"/>
    <w:rsid w:val="00DA47B9"/>
    <w:rsid w:val="00DC531D"/>
    <w:rsid w:val="00DE10F0"/>
    <w:rsid w:val="00DE5635"/>
    <w:rsid w:val="00E058D3"/>
    <w:rsid w:val="00E12CA0"/>
    <w:rsid w:val="00E2236D"/>
    <w:rsid w:val="00E26FC6"/>
    <w:rsid w:val="00E76AD9"/>
    <w:rsid w:val="00E91E2F"/>
    <w:rsid w:val="00EA3546"/>
    <w:rsid w:val="00EB47AE"/>
    <w:rsid w:val="00EC34E1"/>
    <w:rsid w:val="00ED2457"/>
    <w:rsid w:val="00EF26B1"/>
    <w:rsid w:val="00F0234A"/>
    <w:rsid w:val="00F05CF2"/>
    <w:rsid w:val="00F51241"/>
    <w:rsid w:val="00F52959"/>
    <w:rsid w:val="00F55884"/>
    <w:rsid w:val="00F56A42"/>
    <w:rsid w:val="00FB7F01"/>
    <w:rsid w:val="00FC0D36"/>
    <w:rsid w:val="00FC3A2B"/>
    <w:rsid w:val="00FD742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ED1C3B2-C99B-48E2-86CA-4CD58381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0E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E7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6A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55_201805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55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5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2</Pages>
  <Words>311</Words>
  <Characters>1777</Characters>
  <Application>Microsoft Office Word</Application>
  <DocSecurity>0</DocSecurity>
  <Lines>14</Lines>
  <Paragraphs>4</Paragraphs>
  <ScaleCrop>false</ScaleCrop>
  <Company> </Company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1255: Brycen Lee Ambrose - South Carolina Legislature Online</dc:title>
  <dc:subject/>
  <dc:creator>Rebecca Landau</dc:creator>
  <cp:keywords/>
  <dc:description/>
  <cp:lastModifiedBy>S Volk</cp:lastModifiedBy>
  <cp:revision>2</cp:revision>
  <cp:lastPrinted>2018-05-09T20:04:00Z</cp:lastPrinted>
  <dcterms:created xsi:type="dcterms:W3CDTF">2018-05-14T18:21:00Z</dcterms:created>
  <dcterms:modified xsi:type="dcterms:W3CDTF">2018-05-14T18:21:00Z</dcterms:modified>
</cp:coreProperties>
</file>