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073" w:rsidRDefault="00C21073" w:rsidP="00C21073">
      <w:pPr>
        <w:widowControl w:val="0"/>
        <w:jc w:val="center"/>
      </w:pPr>
      <w:r w:rsidRPr="00C21073">
        <w:rPr>
          <w:b/>
        </w:rPr>
        <w:t>South Carolina General Assembly</w:t>
      </w:r>
    </w:p>
    <w:p w:rsidR="00C21073" w:rsidRDefault="00C21073" w:rsidP="00C21073">
      <w:pPr>
        <w:widowControl w:val="0"/>
        <w:jc w:val="center"/>
      </w:pPr>
      <w:r>
        <w:t>122nd Session, 2017-2018</w:t>
      </w:r>
    </w:p>
    <w:p w:rsidR="00C21073" w:rsidRDefault="00C21073" w:rsidP="00C21073">
      <w:pPr>
        <w:widowControl w:val="0"/>
        <w:jc w:val="left"/>
      </w:pPr>
    </w:p>
    <w:p w:rsidR="00C21073" w:rsidRDefault="00C21073" w:rsidP="00C21073">
      <w:pPr>
        <w:widowControl w:val="0"/>
        <w:jc w:val="left"/>
        <w:rPr>
          <w:b/>
        </w:rPr>
      </w:pPr>
      <w:r w:rsidRPr="00C21073">
        <w:rPr>
          <w:b/>
        </w:rPr>
        <w:t>H. 3063</w:t>
      </w:r>
    </w:p>
    <w:p w:rsidR="00C21073" w:rsidRDefault="00C21073" w:rsidP="00C21073">
      <w:pPr>
        <w:widowControl w:val="0"/>
        <w:jc w:val="left"/>
        <w:rPr>
          <w:b/>
        </w:rPr>
      </w:pPr>
    </w:p>
    <w:p w:rsidR="00C21073" w:rsidRDefault="00C21073" w:rsidP="00C21073">
      <w:pPr>
        <w:widowControl w:val="0"/>
        <w:jc w:val="left"/>
      </w:pPr>
      <w:r w:rsidRPr="00C21073">
        <w:rPr>
          <w:b/>
        </w:rPr>
        <w:t>STATUS INFORMATION</w:t>
      </w:r>
    </w:p>
    <w:p w:rsidR="00C21073" w:rsidRDefault="00C21073" w:rsidP="00C21073">
      <w:pPr>
        <w:widowControl w:val="0"/>
        <w:jc w:val="left"/>
      </w:pPr>
    </w:p>
    <w:p w:rsidR="00C21073" w:rsidRDefault="00C21073" w:rsidP="00C21073">
      <w:pPr>
        <w:widowControl w:val="0"/>
        <w:jc w:val="left"/>
      </w:pPr>
      <w:r>
        <w:t>General Bill</w:t>
      </w:r>
    </w:p>
    <w:p w:rsidR="00C21073" w:rsidRDefault="00B6795B" w:rsidP="00C21073">
      <w:pPr>
        <w:widowControl w:val="0"/>
        <w:jc w:val="left"/>
      </w:pPr>
      <w:r>
        <w:t>Sponsors: Reps. Rutherford and Robinson</w:t>
      </w:r>
      <w:r>
        <w:noBreakHyphen/>
        <w:t>Simpson</w:t>
      </w:r>
    </w:p>
    <w:p w:rsidR="00C21073" w:rsidRDefault="00C21073" w:rsidP="00C21073">
      <w:pPr>
        <w:widowControl w:val="0"/>
        <w:jc w:val="left"/>
      </w:pPr>
      <w:r>
        <w:t>Document Path: l:\council\bills\agm\18984wab17.docx</w:t>
      </w:r>
    </w:p>
    <w:p w:rsidR="00C21073" w:rsidRDefault="00C21073" w:rsidP="00C21073">
      <w:pPr>
        <w:widowControl w:val="0"/>
        <w:jc w:val="left"/>
      </w:pPr>
    </w:p>
    <w:p w:rsidR="00663F3E" w:rsidRDefault="00663F3E" w:rsidP="00C21073">
      <w:pPr>
        <w:widowControl w:val="0"/>
        <w:jc w:val="left"/>
      </w:pPr>
      <w:r>
        <w:t>Introduced in the House on January 10, 2017</w:t>
      </w:r>
    </w:p>
    <w:p w:rsidR="00663F3E" w:rsidRPr="00663F3E" w:rsidRDefault="00663F3E" w:rsidP="00C21073">
      <w:pPr>
        <w:widowControl w:val="0"/>
        <w:jc w:val="left"/>
      </w:pPr>
      <w:r>
        <w:t xml:space="preserve">Currently residing in the House Committee on </w:t>
      </w:r>
      <w:r w:rsidRPr="00663F3E">
        <w:rPr>
          <w:b/>
        </w:rPr>
        <w:t>Education and Public Works</w:t>
      </w:r>
    </w:p>
    <w:p w:rsidR="00663F3E" w:rsidRDefault="00663F3E" w:rsidP="00C21073">
      <w:pPr>
        <w:widowControl w:val="0"/>
        <w:jc w:val="left"/>
      </w:pPr>
    </w:p>
    <w:p w:rsidR="00C21073" w:rsidRDefault="00C21073" w:rsidP="00C21073">
      <w:pPr>
        <w:widowControl w:val="0"/>
        <w:jc w:val="left"/>
      </w:pPr>
      <w:r>
        <w:t xml:space="preserve">Summary: </w:t>
      </w:r>
      <w:r w:rsidR="00C44619">
        <w:t>Out-of-state tuition exemption</w:t>
      </w:r>
    </w:p>
    <w:p w:rsidR="00C21073" w:rsidRDefault="00C21073" w:rsidP="00C21073">
      <w:pPr>
        <w:widowControl w:val="0"/>
        <w:jc w:val="left"/>
      </w:pPr>
    </w:p>
    <w:p w:rsidR="00C21073" w:rsidRDefault="00C21073" w:rsidP="00C21073">
      <w:pPr>
        <w:widowControl w:val="0"/>
        <w:jc w:val="left"/>
      </w:pPr>
    </w:p>
    <w:p w:rsidR="00C21073" w:rsidRDefault="00C21073" w:rsidP="00C21073">
      <w:pPr>
        <w:widowControl w:val="0"/>
        <w:tabs>
          <w:tab w:val="center" w:pos="590"/>
          <w:tab w:val="center" w:pos="1440"/>
          <w:tab w:val="left" w:pos="1872"/>
          <w:tab w:val="left" w:pos="9187"/>
        </w:tabs>
        <w:jc w:val="left"/>
      </w:pPr>
      <w:r w:rsidRPr="00C21073">
        <w:rPr>
          <w:b/>
        </w:rPr>
        <w:t>HISTORY OF LEGISLATIVE ACTIONS</w:t>
      </w:r>
    </w:p>
    <w:p w:rsidR="00C21073" w:rsidRDefault="00C21073" w:rsidP="00C21073">
      <w:pPr>
        <w:widowControl w:val="0"/>
        <w:tabs>
          <w:tab w:val="center" w:pos="590"/>
          <w:tab w:val="center" w:pos="1440"/>
          <w:tab w:val="left" w:pos="1872"/>
          <w:tab w:val="left" w:pos="9187"/>
        </w:tabs>
        <w:jc w:val="left"/>
      </w:pPr>
    </w:p>
    <w:p w:rsidR="00C21073" w:rsidRPr="00C21073" w:rsidRDefault="00C21073" w:rsidP="00C21073">
      <w:pPr>
        <w:widowControl w:val="0"/>
        <w:tabs>
          <w:tab w:val="center" w:pos="590"/>
          <w:tab w:val="center" w:pos="1440"/>
          <w:tab w:val="left" w:pos="1872"/>
          <w:tab w:val="left" w:pos="9187"/>
        </w:tabs>
        <w:jc w:val="left"/>
      </w:pPr>
      <w:r w:rsidRPr="00C21073">
        <w:rPr>
          <w:u w:val="single"/>
        </w:rPr>
        <w:tab/>
        <w:t>Date</w:t>
      </w:r>
      <w:r w:rsidRPr="00C21073">
        <w:rPr>
          <w:u w:val="single"/>
        </w:rPr>
        <w:tab/>
        <w:t>Body</w:t>
      </w:r>
      <w:r w:rsidRPr="00C21073">
        <w:rPr>
          <w:u w:val="single"/>
        </w:rPr>
        <w:tab/>
        <w:t>Action Description with journal page number</w:t>
      </w:r>
      <w:r w:rsidRPr="00C21073">
        <w:rPr>
          <w:u w:val="single"/>
        </w:rPr>
        <w:tab/>
      </w:r>
    </w:p>
    <w:p w:rsidR="00B6795B" w:rsidRDefault="00B6795B" w:rsidP="00B6795B">
      <w:pPr>
        <w:widowControl w:val="0"/>
        <w:tabs>
          <w:tab w:val="right" w:pos="1008"/>
          <w:tab w:val="left" w:pos="1152"/>
          <w:tab w:val="left" w:pos="1872"/>
          <w:tab w:val="left" w:pos="9187"/>
        </w:tabs>
        <w:ind w:left="2088" w:hanging="2088"/>
        <w:jc w:val="left"/>
      </w:pPr>
      <w:r>
        <w:tab/>
        <w:t>12/15/2016</w:t>
      </w:r>
      <w:r>
        <w:tab/>
        <w:t>House</w:t>
      </w:r>
      <w:r>
        <w:tab/>
      </w:r>
      <w:r w:rsidRPr="00B33633">
        <w:t>Prefiled</w:t>
      </w:r>
    </w:p>
    <w:p w:rsidR="00B6795B" w:rsidRDefault="00B6795B" w:rsidP="00B6795B">
      <w:pPr>
        <w:widowControl w:val="0"/>
        <w:tabs>
          <w:tab w:val="right" w:pos="1008"/>
          <w:tab w:val="left" w:pos="1152"/>
          <w:tab w:val="left" w:pos="1872"/>
          <w:tab w:val="left" w:pos="9187"/>
        </w:tabs>
        <w:ind w:left="2088" w:hanging="2088"/>
        <w:jc w:val="left"/>
      </w:pPr>
      <w:r>
        <w:tab/>
        <w:t>12/15/2016</w:t>
      </w:r>
      <w:r>
        <w:tab/>
        <w:t>House</w:t>
      </w:r>
      <w:r>
        <w:tab/>
      </w:r>
      <w:r w:rsidRPr="00B33633">
        <w:t xml:space="preserve">Referred to Committee on </w:t>
      </w:r>
      <w:r w:rsidRPr="00B33633">
        <w:rPr>
          <w:b/>
        </w:rPr>
        <w:t>Education and Public Works</w:t>
      </w:r>
    </w:p>
    <w:p w:rsidR="00B6795B" w:rsidRDefault="00B6795B" w:rsidP="00B6795B">
      <w:pPr>
        <w:widowControl w:val="0"/>
        <w:tabs>
          <w:tab w:val="right" w:pos="1008"/>
          <w:tab w:val="left" w:pos="1152"/>
          <w:tab w:val="left" w:pos="1872"/>
          <w:tab w:val="left" w:pos="9187"/>
        </w:tabs>
        <w:ind w:left="2088" w:hanging="2088"/>
        <w:jc w:val="left"/>
      </w:pPr>
      <w:r>
        <w:tab/>
        <w:t>1/10/2017</w:t>
      </w:r>
      <w:r>
        <w:tab/>
        <w:t>House</w:t>
      </w:r>
      <w:r>
        <w:tab/>
      </w:r>
      <w:r w:rsidRPr="00B33633">
        <w:t>Introduced and read first time (</w:t>
      </w:r>
      <w:hyperlink r:id="rId7" w:history="1">
        <w:r w:rsidRPr="00B33633">
          <w:rPr>
            <w:rStyle w:val="Hyperlink"/>
          </w:rPr>
          <w:t>House Journal</w:t>
        </w:r>
        <w:r w:rsidRPr="00B33633">
          <w:rPr>
            <w:rStyle w:val="Hyperlink"/>
          </w:rPr>
          <w:noBreakHyphen/>
          <w:t>page 59</w:t>
        </w:r>
      </w:hyperlink>
      <w:r w:rsidRPr="00B33633">
        <w:t>)</w:t>
      </w:r>
    </w:p>
    <w:p w:rsidR="00B6795B" w:rsidRDefault="00B6795B" w:rsidP="00B6795B">
      <w:pPr>
        <w:widowControl w:val="0"/>
        <w:tabs>
          <w:tab w:val="right" w:pos="1008"/>
          <w:tab w:val="left" w:pos="1152"/>
          <w:tab w:val="left" w:pos="1872"/>
          <w:tab w:val="left" w:pos="9187"/>
        </w:tabs>
        <w:ind w:left="2088" w:hanging="2088"/>
        <w:jc w:val="left"/>
      </w:pPr>
      <w:r>
        <w:tab/>
        <w:t>1/10/2017</w:t>
      </w:r>
      <w:r>
        <w:tab/>
        <w:t>House</w:t>
      </w:r>
      <w:r>
        <w:tab/>
      </w:r>
      <w:r w:rsidRPr="00B33633">
        <w:t>Referred to Co</w:t>
      </w:r>
      <w:r>
        <w:t xml:space="preserve">mmittee on </w:t>
      </w:r>
      <w:r w:rsidRPr="00B33633">
        <w:rPr>
          <w:b/>
        </w:rPr>
        <w:t>Education and Public Works</w:t>
      </w:r>
      <w:r w:rsidRPr="00B33633">
        <w:t xml:space="preserve"> (</w:t>
      </w:r>
      <w:hyperlink r:id="rId8" w:history="1">
        <w:r w:rsidRPr="00B33633">
          <w:rPr>
            <w:rStyle w:val="Hyperlink"/>
          </w:rPr>
          <w:t>House Journal</w:t>
        </w:r>
        <w:r w:rsidRPr="00B33633">
          <w:rPr>
            <w:rStyle w:val="Hyperlink"/>
          </w:rPr>
          <w:noBreakHyphen/>
          <w:t>page 59</w:t>
        </w:r>
      </w:hyperlink>
      <w:r w:rsidRPr="00B33633">
        <w:t>)</w:t>
      </w:r>
    </w:p>
    <w:p w:rsidR="00B6795B" w:rsidRDefault="00B6795B" w:rsidP="00B6795B">
      <w:pPr>
        <w:widowControl w:val="0"/>
        <w:tabs>
          <w:tab w:val="right" w:pos="1008"/>
          <w:tab w:val="left" w:pos="1152"/>
          <w:tab w:val="left" w:pos="1872"/>
          <w:tab w:val="left" w:pos="9187"/>
        </w:tabs>
        <w:ind w:left="2088" w:hanging="2088"/>
        <w:jc w:val="left"/>
      </w:pPr>
      <w:r>
        <w:tab/>
        <w:t>1/12/2017</w:t>
      </w:r>
      <w:r>
        <w:tab/>
        <w:t>House</w:t>
      </w:r>
      <w:r>
        <w:tab/>
      </w:r>
      <w:r w:rsidRPr="00B33633">
        <w:t>Member(s)</w:t>
      </w:r>
      <w:r>
        <w:t xml:space="preserve"> request name added as sponsor: </w:t>
      </w:r>
      <w:r w:rsidRPr="00B33633">
        <w:t>Robinson</w:t>
      </w:r>
      <w:r>
        <w:noBreakHyphen/>
      </w:r>
      <w:r w:rsidRPr="00B33633">
        <w:t>Simpson</w:t>
      </w:r>
    </w:p>
    <w:p w:rsidR="00B6795B" w:rsidRDefault="00B6795B" w:rsidP="00B6795B">
      <w:pPr>
        <w:widowControl w:val="0"/>
        <w:tabs>
          <w:tab w:val="right" w:pos="1008"/>
          <w:tab w:val="left" w:pos="1152"/>
          <w:tab w:val="left" w:pos="1872"/>
          <w:tab w:val="left" w:pos="9187"/>
        </w:tabs>
        <w:ind w:left="2088" w:hanging="2088"/>
        <w:jc w:val="left"/>
      </w:pPr>
    </w:p>
    <w:p w:rsidR="00C21073" w:rsidRDefault="00C21073" w:rsidP="00C210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21073">
          <w:rPr>
            <w:rStyle w:val="Hyperlink"/>
          </w:rPr>
          <w:t>legislative information</w:t>
        </w:r>
      </w:hyperlink>
      <w:r>
        <w:t xml:space="preserve"> at the website</w:t>
      </w:r>
    </w:p>
    <w:p w:rsidR="00C21073" w:rsidRDefault="00C21073" w:rsidP="00C21073">
      <w:pPr>
        <w:widowControl w:val="0"/>
        <w:tabs>
          <w:tab w:val="right" w:pos="1008"/>
          <w:tab w:val="left" w:pos="1152"/>
          <w:tab w:val="left" w:pos="1872"/>
          <w:tab w:val="left" w:pos="9187"/>
        </w:tabs>
        <w:ind w:left="2088" w:hanging="2088"/>
        <w:jc w:val="left"/>
      </w:pPr>
    </w:p>
    <w:p w:rsidR="00C21073" w:rsidRPr="00C21073" w:rsidRDefault="00C21073" w:rsidP="00C21073">
      <w:pPr>
        <w:widowControl w:val="0"/>
        <w:tabs>
          <w:tab w:val="right" w:pos="1008"/>
          <w:tab w:val="left" w:pos="1152"/>
          <w:tab w:val="left" w:pos="1872"/>
          <w:tab w:val="left" w:pos="9187"/>
        </w:tabs>
        <w:ind w:left="2088" w:hanging="2088"/>
        <w:jc w:val="left"/>
      </w:pPr>
    </w:p>
    <w:p w:rsidR="00C21073" w:rsidRDefault="00C21073" w:rsidP="00C21073">
      <w:pPr>
        <w:widowControl w:val="0"/>
        <w:jc w:val="left"/>
      </w:pPr>
      <w:r w:rsidRPr="00C21073">
        <w:rPr>
          <w:b/>
        </w:rPr>
        <w:t>VERSIONS OF THIS BILL</w:t>
      </w:r>
    </w:p>
    <w:p w:rsidR="00C21073" w:rsidRDefault="00C21073" w:rsidP="00C21073">
      <w:pPr>
        <w:widowControl w:val="0"/>
        <w:jc w:val="left"/>
      </w:pPr>
    </w:p>
    <w:p w:rsidR="00C21073" w:rsidRDefault="00E438B1" w:rsidP="00C21073">
      <w:pPr>
        <w:widowControl w:val="0"/>
        <w:jc w:val="left"/>
      </w:pPr>
      <w:hyperlink r:id="rId10" w:history="1">
        <w:r w:rsidR="00C21073">
          <w:rPr>
            <w:rStyle w:val="Hyperlink"/>
          </w:rPr>
          <w:t>12/15/2016</w:t>
        </w:r>
      </w:hyperlink>
    </w:p>
    <w:p w:rsidR="00C21073" w:rsidRDefault="00C21073" w:rsidP="00C21073"/>
    <w:p w:rsidR="00C21073" w:rsidRDefault="00C21073" w:rsidP="00C21073">
      <w:pPr>
        <w:sectPr w:rsidR="00C21073" w:rsidSect="00C21073">
          <w:pgSz w:w="12240" w:h="15840" w:code="1"/>
          <w:pgMar w:top="1080" w:right="1440" w:bottom="1080" w:left="1440" w:header="720" w:footer="720" w:gutter="0"/>
          <w:cols w:space="720"/>
          <w:noEndnote/>
          <w:docGrid w:linePitch="360"/>
        </w:sectPr>
      </w:pPr>
    </w:p>
    <w:p w:rsidR="00DE32CB" w:rsidRDefault="00DE32CB"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06" w:rsidRDefault="00A77606"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06" w:rsidRDefault="00A77606"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06" w:rsidRDefault="00A77606"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06" w:rsidRDefault="00A77606"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06" w:rsidRDefault="00A77606"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06" w:rsidRDefault="00A77606"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28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961"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4D57EC">
        <w:t>O AMEND THE CODE OF LAWS OF SOUTH CAROLINA, 1976, BY ADDING SECTION 59</w:t>
      </w:r>
      <w:r w:rsidR="00F63C4A">
        <w:noBreakHyphen/>
      </w:r>
      <w:r w:rsidRPr="004D57EC">
        <w:t>101</w:t>
      </w:r>
      <w:r w:rsidR="00F63C4A">
        <w:noBreakHyphen/>
      </w:r>
      <w:r w:rsidRPr="004D57EC">
        <w:t>440 SO TO PROVIDE A STUDENT MUST BE EXEMPT FROM PAYING OUT</w:t>
      </w:r>
      <w:r w:rsidR="00F63C4A">
        <w:noBreakHyphen/>
      </w:r>
      <w:r w:rsidRPr="004D57EC">
        <w:t>OF</w:t>
      </w:r>
      <w:r w:rsidR="00F63C4A">
        <w:noBreakHyphen/>
      </w:r>
      <w:r w:rsidRPr="004D57EC">
        <w:t xml:space="preserve">STATE TUITION AT A PUBLIC INSTITUTION OF HIGHER EDUCATION IN SOUTH CAROLINA </w:t>
      </w:r>
      <w:r>
        <w:t>AND MUST BE ELIGIBLE FOR CERTAIN STATE</w:t>
      </w:r>
      <w:r w:rsidR="00F63C4A">
        <w:noBreakHyphen/>
      </w:r>
      <w:r>
        <w:t xml:space="preserve">SPONSORED SCHOLARSHIPS AND TUITION ASSISTANCE </w:t>
      </w:r>
      <w:r w:rsidRPr="004D57EC">
        <w:t>IF HE ATTENDED A HIGH SCHOOL IN THIS STATE FOR THREE OR MORE YEARS, GRADUATED FROM A HIGH SCHOOL IN THE STATE OR RECEIVED THE EQUIVALENT OF A HIGH SCHOOL DIPLOMA IN THIS STATE, REGISTERS AS AN ENTERING STUDENT OR IS CURRENTLY ENROLLED IN A PUBLIC INSTITUTION OF HIGHER EDUCATION NOT EARLIER THAN THE FALL SEMESTER OF THE 201</w:t>
      </w:r>
      <w:r>
        <w:t>7</w:t>
      </w:r>
      <w:r w:rsidR="00F63C4A">
        <w:noBreakHyphen/>
      </w:r>
      <w:r w:rsidRPr="004D57EC">
        <w:t>201</w:t>
      </w:r>
      <w:r>
        <w:t>8</w:t>
      </w:r>
      <w:r w:rsidRPr="004D57EC">
        <w:t xml:space="preserve"> ACADEMIC YEAR, AND, IF LACKING LAWFUL IMMIGRATION STATUS, FILES AN AFFIDAVIT WITH THE INSTITUTION STATING HE HAS FILED AN APPLICATION TO LEGALIZE HIS IMMIGRATION OR WILL FILE AN APPLICATION WHEN ELIGIBLE; </w:t>
      </w:r>
      <w:r>
        <w:t>TO PROVIDE A STUDENT WHO IS ELIGIBLE FOR A STATE</w:t>
      </w:r>
      <w:r w:rsidR="00F63C4A">
        <w:noBreakHyphen/>
      </w:r>
      <w:r>
        <w:t>SPONSORED SCHOLARSHIP OR TUITION ASSISTANCE UNDER THIS ACT ALSO MUST MEET OTHER QUALIFICATIONS OF THE STATE</w:t>
      </w:r>
      <w:r w:rsidR="00F63C4A">
        <w:noBreakHyphen/>
      </w:r>
      <w:r>
        <w:t>SPONSORED SCHOLARSHIP OR TUITION ASSISTANCE TO RECEIVE THE SCHOLARSHIP OR TUITION ASSISTANCE; T</w:t>
      </w:r>
      <w:r w:rsidRPr="004D57EC">
        <w:t xml:space="preserve">O PROVIDE </w:t>
      </w:r>
      <w:r w:rsidRPr="00084D28">
        <w:t xml:space="preserve">STUDENT INFORMATION OBTAINED IN THE IMPLEMENTATION OF THIS SECTION MUST BE CONFIDENTIAL; AND TO </w:t>
      </w:r>
      <w:r>
        <w:t>REQUIRE</w:t>
      </w:r>
      <w:r w:rsidRPr="00084D28">
        <w:t xml:space="preserve"> THE COMMISSION ON HIGHER EDUCATION </w:t>
      </w:r>
      <w:r>
        <w:t>TO</w:t>
      </w:r>
      <w:r w:rsidRPr="00084D28">
        <w:t xml:space="preserve"> ADOPT RULES AND REGULATIONS NECESSARY TO EFFECTUATE THE PROVISIONS OF THIS </w:t>
      </w:r>
      <w:r>
        <w:t>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283C" w:rsidRDefault="00A42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4283C" w:rsidRDefault="00A42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961" w:rsidRPr="004D57EC" w:rsidRDefault="00A4283C"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5961" w:rsidRPr="004D57EC">
        <w:t>Article 1, Chapter 101, Title 59 of the 1976 Code is amended by adding:</w:t>
      </w:r>
    </w:p>
    <w:p w:rsidR="00895961" w:rsidRPr="004D57EC"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961" w:rsidRPr="00084D28"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57EC">
        <w:t>“Section 59</w:t>
      </w:r>
      <w:r w:rsidR="00F63C4A">
        <w:noBreakHyphen/>
      </w:r>
      <w:r w:rsidRPr="004D57EC">
        <w:t>101</w:t>
      </w:r>
      <w:r w:rsidR="00F63C4A">
        <w:noBreakHyphen/>
      </w:r>
      <w:r w:rsidRPr="004D57EC">
        <w:t>440.</w:t>
      </w:r>
      <w:r>
        <w:tab/>
      </w:r>
      <w:r w:rsidRPr="004D57EC">
        <w:t>(A)</w:t>
      </w:r>
      <w:r>
        <w:tab/>
        <w:t>A</w:t>
      </w:r>
      <w:r w:rsidRPr="00084D28">
        <w:t xml:space="preserve"> student, other than a nonimmigra</w:t>
      </w:r>
      <w:r>
        <w:t>nt alien within the meaning of S</w:t>
      </w:r>
      <w:r w:rsidRPr="00084D28">
        <w:t xml:space="preserve">ection 101(a)(15) of the Immigration and Nationality Act, 8 U.S.C. Section 1101(a)(15), </w:t>
      </w:r>
      <w:r>
        <w:t>is</w:t>
      </w:r>
      <w:r w:rsidRPr="00084D28">
        <w:t xml:space="preserve"> exempt from paying out</w:t>
      </w:r>
      <w:r w:rsidR="00F63C4A">
        <w:noBreakHyphen/>
      </w:r>
      <w:r w:rsidRPr="00084D28">
        <w:t>of</w:t>
      </w:r>
      <w:r w:rsidR="00F63C4A">
        <w:noBreakHyphen/>
      </w:r>
      <w:r>
        <w:t>s</w:t>
      </w:r>
      <w:r w:rsidRPr="00084D28">
        <w:t>tate tuition at a public institution of higher educ</w:t>
      </w:r>
      <w:r>
        <w:t>ation in this State and is eligible for state</w:t>
      </w:r>
      <w:r w:rsidR="00F63C4A">
        <w:noBreakHyphen/>
      </w:r>
      <w:r>
        <w:t>sponsored scholarships and tuition assistance provided in Chapter 111, Title 59 and elsewhere, including, but not limited to, the Palmetto Fellows Scholarship, Hope Scholarship, Life Scholarship, the Tuition Grants Program, the Governor</w:t>
      </w:r>
      <w:r w:rsidR="00F63C4A" w:rsidRPr="00F63C4A">
        <w:t>’</w:t>
      </w:r>
      <w:r>
        <w:t>s Committee on the Employment of the Physically Handicapped essay contest, and free tuition for the children of certain veterans; if the student:</w:t>
      </w:r>
    </w:p>
    <w:p w:rsidR="00895961" w:rsidRPr="00084D28"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D28">
        <w:tab/>
      </w:r>
      <w:r>
        <w:tab/>
      </w:r>
      <w:r w:rsidRPr="00084D28">
        <w:t>(</w:t>
      </w:r>
      <w:r>
        <w:t>1</w:t>
      </w:r>
      <w:r w:rsidRPr="00084D28">
        <w:t>)</w:t>
      </w:r>
      <w:r>
        <w:tab/>
      </w:r>
      <w:r w:rsidRPr="00084D28">
        <w:t>attended high school in this State for three or more years;</w:t>
      </w:r>
    </w:p>
    <w:p w:rsidR="00895961" w:rsidRPr="00084D28"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2</w:t>
      </w:r>
      <w:r w:rsidRPr="00084D28">
        <w:t>)</w:t>
      </w:r>
      <w:r>
        <w:tab/>
      </w:r>
      <w:r w:rsidRPr="00084D28">
        <w:t>graduated from a high school in this State or received the equivalent of a high school diploma in this State;</w:t>
      </w:r>
    </w:p>
    <w:p w:rsidR="00895961" w:rsidRPr="00084D28"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3</w:t>
      </w:r>
      <w:r w:rsidRPr="00084D28">
        <w:t>)</w:t>
      </w:r>
      <w:r>
        <w:tab/>
      </w:r>
      <w:r w:rsidRPr="00084D28">
        <w:t>registers as an entering student or is currently enrolled in a public institution of higher education not earlier than the fall semester of the 201</w:t>
      </w:r>
      <w:r>
        <w:t>7</w:t>
      </w:r>
      <w:r w:rsidR="00F63C4A">
        <w:noBreakHyphen/>
      </w:r>
      <w:r w:rsidRPr="00084D28">
        <w:t>201</w:t>
      </w:r>
      <w:r>
        <w:t>8</w:t>
      </w:r>
      <w:r w:rsidRPr="00084D28">
        <w:t xml:space="preserve"> </w:t>
      </w:r>
      <w:r w:rsidR="007A2FBB">
        <w:t>Academic Y</w:t>
      </w:r>
      <w:r w:rsidRPr="00084D28">
        <w:t xml:space="preserve">ear; </w:t>
      </w:r>
      <w:r>
        <w:t>and</w:t>
      </w:r>
    </w:p>
    <w:p w:rsidR="00895961"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4</w:t>
      </w:r>
      <w:r w:rsidRPr="00084D28">
        <w:t>)</w:t>
      </w:r>
      <w:r>
        <w:tab/>
      </w:r>
      <w:r w:rsidRPr="00084D28">
        <w:t xml:space="preserve">in the case of a person without lawful immigration status, files an affidavit with the institution of higher education stating that the student has filed an application to legalize his immigration status or will file an application as </w:t>
      </w:r>
      <w:r>
        <w:t>soon as he is eligible to do so.</w:t>
      </w:r>
    </w:p>
    <w:p w:rsidR="00895961"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is eligible for a state</w:t>
      </w:r>
      <w:r w:rsidR="00F63C4A">
        <w:noBreakHyphen/>
      </w:r>
      <w:r>
        <w:t>sponsored scholarship or tuition assistance pursuant to subsection (A) also must satisfy the requirements of the scholarship or tuition assistance.</w:t>
      </w:r>
    </w:p>
    <w:p w:rsidR="00895961" w:rsidRPr="00084D28"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C</w:t>
      </w:r>
      <w:r w:rsidRPr="00084D28">
        <w:t>)</w:t>
      </w:r>
      <w:r>
        <w:tab/>
      </w:r>
      <w:r w:rsidRPr="00084D28">
        <w:t>Student information obtained in the implementation of this section must be confidential.</w:t>
      </w:r>
    </w:p>
    <w:p w:rsidR="00895961"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D</w:t>
      </w:r>
      <w:r w:rsidRPr="00084D28">
        <w:t>)</w:t>
      </w:r>
      <w:r>
        <w:tab/>
      </w:r>
      <w:r w:rsidRPr="00084D28">
        <w:t>The Commission on Higher Education shall adopt rules and regulations necessary to effectuate the provisions of this section.</w:t>
      </w:r>
    </w:p>
    <w:p w:rsidR="00895961"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 The provisions of this section apply not withstanding another provision of law.”</w:t>
      </w:r>
    </w:p>
    <w:p w:rsidR="00895961"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83C"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A5737" w:rsidRDefault="00F63C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1073" w:rsidRDefault="00C21073" w:rsidP="00C21073">
      <w:pPr>
        <w:suppressAutoHyphens/>
      </w:pPr>
    </w:p>
    <w:sectPr w:rsidR="00C21073" w:rsidSect="00C210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83C" w:rsidRDefault="00A4283C" w:rsidP="009F0C77">
      <w:r>
        <w:separator/>
      </w:r>
    </w:p>
  </w:endnote>
  <w:endnote w:type="continuationSeparator" w:id="0">
    <w:p w:rsidR="00A4283C" w:rsidRDefault="00A428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3E4FB2-5DB7-4D47-97CF-61489566CEEC}"/>
    <w:embedBold r:id="rId2" w:fontKey="{B3ABA483-A3B4-435A-A193-82AB07F8974B}"/>
  </w:font>
  <w:font w:name="Calibri">
    <w:panose1 w:val="020F0502020204030204"/>
    <w:charset w:val="00"/>
    <w:family w:val="swiss"/>
    <w:pitch w:val="variable"/>
    <w:sig w:usb0="E00002FF" w:usb1="4000ACFF" w:usb2="00000001" w:usb3="00000000" w:csb0="0000019F" w:csb1="00000000"/>
    <w:embedRegular r:id="rId3" w:fontKey="{B2E64B70-21B2-42B8-BCED-AEA94C4E375C}"/>
  </w:font>
  <w:font w:name="Cambria">
    <w:panose1 w:val="02040503050406030204"/>
    <w:charset w:val="00"/>
    <w:family w:val="roman"/>
    <w:pitch w:val="variable"/>
    <w:sig w:usb0="E00002FF" w:usb1="400004FF" w:usb2="00000000" w:usb3="00000000" w:csb0="0000019F" w:csb1="00000000"/>
    <w:embedRegular r:id="rId4" w:fontKey="{F576E201-5B08-48ED-A62B-D76DA751F9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073" w:rsidRPr="00DE32CB" w:rsidRDefault="00C21073" w:rsidP="00DE32CB">
    <w:pPr>
      <w:pStyle w:val="Footer"/>
      <w:tabs>
        <w:tab w:val="clear" w:pos="4680"/>
        <w:tab w:val="clear" w:pos="9360"/>
        <w:tab w:val="center" w:pos="2995"/>
      </w:tabs>
      <w:spacing w:before="120"/>
    </w:pPr>
    <w:r>
      <w:t>[3063]</w:t>
    </w:r>
    <w:r>
      <w:tab/>
    </w:r>
    <w:r>
      <w:fldChar w:fldCharType="begin"/>
    </w:r>
    <w:r>
      <w:instrText xml:space="preserve"> PAGE  \* MERGEFORMAT </w:instrText>
    </w:r>
    <w:r>
      <w:fldChar w:fldCharType="separate"/>
    </w:r>
    <w:r w:rsidR="00B679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83C" w:rsidRDefault="00A4283C" w:rsidP="009F0C77">
      <w:r>
        <w:separator/>
      </w:r>
    </w:p>
  </w:footnote>
  <w:footnote w:type="continuationSeparator" w:id="0">
    <w:p w:rsidR="00A4283C" w:rsidRDefault="00A428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4WAB17"/>
    <w:docVar w:name="CoverBillType" w:val="b"/>
    <w:docVar w:name="docpath" w:val="L:\Council\bills\AGM\18984WAB17.DOCX"/>
    <w:docVar w:name="dvBillNumber" w:val="3063"/>
    <w:docVar w:name="dvBillNumberPrefix" w:val="H. "/>
    <w:docVar w:name="dvOriginalBody" w:val="House"/>
    <w:docVar w:name="dvSteno" w:val="AGM"/>
    <w:docVar w:name="NameofBody" w:val="h"/>
    <w:docVar w:name="vgroup2" w:val="Council"/>
  </w:docVars>
  <w:rsids>
    <w:rsidRoot w:val="00A4283C"/>
    <w:rsid w:val="00011869"/>
    <w:rsid w:val="00015CD6"/>
    <w:rsid w:val="000E13D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ABD"/>
    <w:rsid w:val="005273C6"/>
    <w:rsid w:val="00530A69"/>
    <w:rsid w:val="00545593"/>
    <w:rsid w:val="00577C6C"/>
    <w:rsid w:val="005C2FE2"/>
    <w:rsid w:val="005E2BC9"/>
    <w:rsid w:val="00605102"/>
    <w:rsid w:val="006215AA"/>
    <w:rsid w:val="00663F3E"/>
    <w:rsid w:val="006913C9"/>
    <w:rsid w:val="0069470D"/>
    <w:rsid w:val="00734F00"/>
    <w:rsid w:val="007A2FBB"/>
    <w:rsid w:val="007A5737"/>
    <w:rsid w:val="007A70AE"/>
    <w:rsid w:val="008362E8"/>
    <w:rsid w:val="00895961"/>
    <w:rsid w:val="008A1768"/>
    <w:rsid w:val="008F0F33"/>
    <w:rsid w:val="008F4429"/>
    <w:rsid w:val="0094021A"/>
    <w:rsid w:val="009B44AF"/>
    <w:rsid w:val="009C6A0B"/>
    <w:rsid w:val="009F0C77"/>
    <w:rsid w:val="009F4DD1"/>
    <w:rsid w:val="00A41684"/>
    <w:rsid w:val="00A4283C"/>
    <w:rsid w:val="00A64E80"/>
    <w:rsid w:val="00A72BCD"/>
    <w:rsid w:val="00A741D9"/>
    <w:rsid w:val="00A77606"/>
    <w:rsid w:val="00A833AB"/>
    <w:rsid w:val="00A9741D"/>
    <w:rsid w:val="00AD4B17"/>
    <w:rsid w:val="00B412D4"/>
    <w:rsid w:val="00B6795B"/>
    <w:rsid w:val="00BE3C22"/>
    <w:rsid w:val="00C0345E"/>
    <w:rsid w:val="00C21073"/>
    <w:rsid w:val="00C3483A"/>
    <w:rsid w:val="00C44619"/>
    <w:rsid w:val="00C74E9D"/>
    <w:rsid w:val="00C82FD3"/>
    <w:rsid w:val="00C92819"/>
    <w:rsid w:val="00CC6B7B"/>
    <w:rsid w:val="00CD2089"/>
    <w:rsid w:val="00CF4565"/>
    <w:rsid w:val="00D73A67"/>
    <w:rsid w:val="00D970A9"/>
    <w:rsid w:val="00DE32CB"/>
    <w:rsid w:val="00DF3845"/>
    <w:rsid w:val="00E41911"/>
    <w:rsid w:val="00E92EEF"/>
    <w:rsid w:val="00EF2368"/>
    <w:rsid w:val="00F24442"/>
    <w:rsid w:val="00F50AE3"/>
    <w:rsid w:val="00F63C4A"/>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4973B3-8D1A-4C50-AB75-22185D71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10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6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D33D1-5F40-4B15-83FD-9FD5A436A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704</Words>
  <Characters>3810</Characters>
  <Application>Microsoft Office Word</Application>
  <DocSecurity>0</DocSecurity>
  <Lines>92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3063: Out-of-state tuition exemption - South Carolina Legislature Online</dc:title>
  <dc:creator>angiemorgan</dc:creator>
  <cp:lastModifiedBy>S Volk</cp:lastModifiedBy>
  <cp:revision>2</cp:revision>
  <cp:lastPrinted>2016-11-03T15:49:00Z</cp:lastPrinted>
  <dcterms:created xsi:type="dcterms:W3CDTF">2017-01-12T16:06:00Z</dcterms:created>
  <dcterms:modified xsi:type="dcterms:W3CDTF">2017-01-12T16:06:00Z</dcterms:modified>
</cp:coreProperties>
</file>