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E25" w:rsidRDefault="00CC6E25" w:rsidP="00CC6E25">
      <w:pPr>
        <w:widowControl w:val="0"/>
        <w:jc w:val="center"/>
      </w:pPr>
      <w:r w:rsidRPr="00CC6E25">
        <w:rPr>
          <w:b/>
        </w:rPr>
        <w:t>South Carolina General Assembly</w:t>
      </w:r>
    </w:p>
    <w:p w:rsidR="00CC6E25" w:rsidRDefault="00CC6E25" w:rsidP="00CC6E25">
      <w:pPr>
        <w:widowControl w:val="0"/>
        <w:jc w:val="center"/>
      </w:pPr>
      <w:r>
        <w:t>122nd Session, 2017-2018</w:t>
      </w:r>
    </w:p>
    <w:p w:rsidR="00CC6E25" w:rsidRDefault="00CC6E25" w:rsidP="00CC6E25">
      <w:pPr>
        <w:widowControl w:val="0"/>
        <w:jc w:val="left"/>
      </w:pPr>
    </w:p>
    <w:p w:rsidR="00CC6E25" w:rsidRDefault="00CC6E25" w:rsidP="00CC6E25">
      <w:pPr>
        <w:widowControl w:val="0"/>
        <w:jc w:val="left"/>
        <w:rPr>
          <w:b/>
        </w:rPr>
      </w:pPr>
      <w:r w:rsidRPr="00CC6E25">
        <w:rPr>
          <w:b/>
        </w:rPr>
        <w:t>H. 3249</w:t>
      </w:r>
    </w:p>
    <w:p w:rsidR="00CC6E25" w:rsidRDefault="00CC6E25" w:rsidP="00CC6E25">
      <w:pPr>
        <w:widowControl w:val="0"/>
        <w:jc w:val="left"/>
        <w:rPr>
          <w:b/>
        </w:rPr>
      </w:pPr>
    </w:p>
    <w:p w:rsidR="00CC6E25" w:rsidRDefault="00CC6E25" w:rsidP="00CC6E25">
      <w:pPr>
        <w:widowControl w:val="0"/>
        <w:jc w:val="left"/>
      </w:pPr>
      <w:r w:rsidRPr="00CC6E25">
        <w:rPr>
          <w:b/>
        </w:rPr>
        <w:t>STATUS INFORMATION</w:t>
      </w:r>
    </w:p>
    <w:p w:rsidR="00CC6E25" w:rsidRDefault="00CC6E25" w:rsidP="00CC6E25">
      <w:pPr>
        <w:widowControl w:val="0"/>
        <w:jc w:val="left"/>
      </w:pPr>
    </w:p>
    <w:p w:rsidR="00CC6E25" w:rsidRDefault="00CC6E25" w:rsidP="00CC6E25">
      <w:pPr>
        <w:widowControl w:val="0"/>
        <w:jc w:val="left"/>
      </w:pPr>
      <w:r>
        <w:t>General Bill</w:t>
      </w:r>
    </w:p>
    <w:p w:rsidR="00CC6E25" w:rsidRDefault="00CC6E25" w:rsidP="00CC6E25">
      <w:pPr>
        <w:widowControl w:val="0"/>
        <w:jc w:val="left"/>
      </w:pPr>
      <w:r>
        <w:t>Sponsors: Rep. Forrester</w:t>
      </w:r>
    </w:p>
    <w:p w:rsidR="00CC6E25" w:rsidRDefault="00CC6E25" w:rsidP="00CC6E25">
      <w:pPr>
        <w:widowControl w:val="0"/>
        <w:jc w:val="left"/>
      </w:pPr>
      <w:r>
        <w:t>Document Path: l:\council\bills\gt\5207cm17.docx</w:t>
      </w:r>
    </w:p>
    <w:p w:rsidR="00CC6E25" w:rsidRDefault="00CC6E25" w:rsidP="00CC6E25">
      <w:pPr>
        <w:widowControl w:val="0"/>
        <w:jc w:val="left"/>
      </w:pPr>
    </w:p>
    <w:p w:rsidR="003E06EA" w:rsidRDefault="003E06EA" w:rsidP="00CC6E25">
      <w:pPr>
        <w:widowControl w:val="0"/>
        <w:jc w:val="left"/>
      </w:pPr>
      <w:r>
        <w:t>Introduced in the House on January 10, 2017</w:t>
      </w:r>
    </w:p>
    <w:p w:rsidR="003E06EA" w:rsidRPr="003E06EA" w:rsidRDefault="003E06EA" w:rsidP="00CC6E25">
      <w:pPr>
        <w:widowControl w:val="0"/>
        <w:jc w:val="left"/>
      </w:pPr>
      <w:r>
        <w:t xml:space="preserve">Currently residing in the House Committee on </w:t>
      </w:r>
      <w:r w:rsidRPr="003E06EA">
        <w:rPr>
          <w:b/>
        </w:rPr>
        <w:t>Judiciary</w:t>
      </w:r>
    </w:p>
    <w:p w:rsidR="003E06EA" w:rsidRDefault="003E06EA" w:rsidP="00CC6E25">
      <w:pPr>
        <w:widowControl w:val="0"/>
        <w:jc w:val="left"/>
      </w:pPr>
    </w:p>
    <w:p w:rsidR="00CC6E25" w:rsidRDefault="00CC6E25" w:rsidP="00CC6E25">
      <w:pPr>
        <w:widowControl w:val="0"/>
        <w:jc w:val="left"/>
      </w:pPr>
      <w:r>
        <w:t xml:space="preserve">Summary: </w:t>
      </w:r>
      <w:r w:rsidR="00F50F21">
        <w:t>Specialized vehicles</w:t>
      </w:r>
    </w:p>
    <w:p w:rsidR="00CC6E25" w:rsidRDefault="00CC6E25" w:rsidP="00CC6E25">
      <w:pPr>
        <w:widowControl w:val="0"/>
        <w:jc w:val="left"/>
      </w:pPr>
    </w:p>
    <w:p w:rsidR="00CC6E25" w:rsidRDefault="00CC6E25" w:rsidP="00CC6E25">
      <w:pPr>
        <w:widowControl w:val="0"/>
        <w:jc w:val="left"/>
      </w:pPr>
    </w:p>
    <w:p w:rsidR="00CC6E25" w:rsidRDefault="00CC6E25" w:rsidP="00CC6E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6E25">
        <w:rPr>
          <w:b/>
        </w:rPr>
        <w:t>HISTORY OF LEGISLATIVE ACTIONS</w:t>
      </w:r>
    </w:p>
    <w:p w:rsidR="00CC6E25" w:rsidRDefault="00CC6E25" w:rsidP="00CC6E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6E25" w:rsidRPr="00CC6E25" w:rsidRDefault="00CC6E25" w:rsidP="00CC6E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6E25">
        <w:rPr>
          <w:u w:val="single"/>
        </w:rPr>
        <w:tab/>
        <w:t>Date</w:t>
      </w:r>
      <w:r w:rsidRPr="00CC6E25">
        <w:rPr>
          <w:u w:val="single"/>
        </w:rPr>
        <w:tab/>
        <w:t>Body</w:t>
      </w:r>
      <w:r w:rsidRPr="00CC6E25">
        <w:rPr>
          <w:u w:val="single"/>
        </w:rPr>
        <w:tab/>
        <w:t>Action Description with journal page number</w:t>
      </w:r>
      <w:r w:rsidRPr="00CC6E25">
        <w:rPr>
          <w:u w:val="single"/>
        </w:rPr>
        <w:tab/>
      </w:r>
    </w:p>
    <w:p w:rsidR="00BD3D28" w:rsidRDefault="00BD3D28" w:rsidP="00BD3D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3D7907">
        <w:t>Prefiled</w:t>
      </w:r>
    </w:p>
    <w:p w:rsidR="00BD3D28" w:rsidRDefault="00BD3D28" w:rsidP="00BD3D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3D7907">
        <w:t xml:space="preserve">Referred to Committee on </w:t>
      </w:r>
      <w:r w:rsidRPr="003D7907">
        <w:rPr>
          <w:b/>
        </w:rPr>
        <w:t>Judiciary</w:t>
      </w:r>
    </w:p>
    <w:p w:rsidR="00BD3D28" w:rsidRDefault="00BD3D28" w:rsidP="00BD3D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3D7907">
        <w:t>Introduced and read first time (</w:t>
      </w:r>
      <w:hyperlink r:id="rId7" w:history="1">
        <w:r w:rsidRPr="003D7907">
          <w:rPr>
            <w:rStyle w:val="Hyperlink"/>
          </w:rPr>
          <w:t>House Journal</w:t>
        </w:r>
        <w:r w:rsidRPr="003D7907">
          <w:rPr>
            <w:rStyle w:val="Hyperlink"/>
          </w:rPr>
          <w:noBreakHyphen/>
          <w:t>page 131</w:t>
        </w:r>
      </w:hyperlink>
      <w:r w:rsidRPr="003D7907">
        <w:t>)</w:t>
      </w:r>
    </w:p>
    <w:p w:rsidR="00BD3D28" w:rsidRDefault="00BD3D28" w:rsidP="00BD3D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3D7907">
        <w:t>Ref</w:t>
      </w:r>
      <w:r>
        <w:t xml:space="preserve">erred to Committee on </w:t>
      </w:r>
      <w:r w:rsidRPr="003D7907">
        <w:rPr>
          <w:b/>
        </w:rPr>
        <w:t>Judiciary</w:t>
      </w:r>
      <w:r>
        <w:t xml:space="preserve"> </w:t>
      </w:r>
      <w:r w:rsidRPr="003D7907">
        <w:t>(</w:t>
      </w:r>
      <w:hyperlink r:id="rId8" w:history="1">
        <w:r w:rsidRPr="003D7907">
          <w:rPr>
            <w:rStyle w:val="Hyperlink"/>
          </w:rPr>
          <w:t>House Journal</w:t>
        </w:r>
        <w:r w:rsidRPr="003D7907">
          <w:rPr>
            <w:rStyle w:val="Hyperlink"/>
          </w:rPr>
          <w:noBreakHyphen/>
          <w:t>page 131</w:t>
        </w:r>
      </w:hyperlink>
      <w:r w:rsidRPr="003D7907">
        <w:t>)</w:t>
      </w:r>
    </w:p>
    <w:p w:rsidR="00BD3D28" w:rsidRDefault="00BD3D28" w:rsidP="00BD3D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6E25" w:rsidRDefault="00CC6E25" w:rsidP="00CC6E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C6E25">
          <w:rPr>
            <w:rStyle w:val="Hyperlink"/>
          </w:rPr>
          <w:t>legislative information</w:t>
        </w:r>
      </w:hyperlink>
      <w:r>
        <w:t xml:space="preserve"> at the website</w:t>
      </w:r>
    </w:p>
    <w:p w:rsidR="00CC6E25" w:rsidRDefault="00CC6E25" w:rsidP="00CC6E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6E25" w:rsidRPr="00CC6E25" w:rsidRDefault="00CC6E25" w:rsidP="00CC6E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6E25" w:rsidRDefault="00CC6E25" w:rsidP="00CC6E25">
      <w:pPr>
        <w:widowControl w:val="0"/>
        <w:jc w:val="left"/>
      </w:pPr>
      <w:r w:rsidRPr="00CC6E25">
        <w:rPr>
          <w:b/>
        </w:rPr>
        <w:t>VERSIONS OF THIS BILL</w:t>
      </w:r>
    </w:p>
    <w:p w:rsidR="00CC6E25" w:rsidRDefault="00CC6E25" w:rsidP="00CC6E25">
      <w:pPr>
        <w:widowControl w:val="0"/>
        <w:jc w:val="left"/>
      </w:pPr>
    </w:p>
    <w:p w:rsidR="00CC6E25" w:rsidRDefault="006E18C2" w:rsidP="00CC6E25">
      <w:pPr>
        <w:widowControl w:val="0"/>
        <w:jc w:val="left"/>
      </w:pPr>
      <w:hyperlink r:id="rId10" w:history="1">
        <w:r w:rsidR="00CC6E25">
          <w:rPr>
            <w:rStyle w:val="Hyperlink"/>
          </w:rPr>
          <w:t>12/15/2016</w:t>
        </w:r>
      </w:hyperlink>
    </w:p>
    <w:p w:rsidR="00CC6E25" w:rsidRDefault="00CC6E25" w:rsidP="00CC6E25"/>
    <w:p w:rsidR="00CC6E25" w:rsidRDefault="00CC6E25" w:rsidP="00CC6E25">
      <w:pPr>
        <w:sectPr w:rsidR="00CC6E25" w:rsidSect="00CC6E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E2140" w:rsidRDefault="006E21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2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244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1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F05CFB">
        <w:noBreakHyphen/>
      </w:r>
      <w:r>
        <w:t>2</w:t>
      </w:r>
      <w:r w:rsidR="00F05CFB">
        <w:noBreakHyphen/>
      </w:r>
      <w:r>
        <w:t>140 SO AS TO PROVIDE A PENALTY FOR A PERSON WHO VIOLATES A PROVISION THAT REGULATES SPECIALIZED VEHICLES WHEN THERE IS NO OTHER PENALTY THAT APPLIES TO THE VIOLATION.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244C" w:rsidRDefault="00FD24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244C" w:rsidRDefault="00FD24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3A" w:rsidRDefault="00FD244C" w:rsidP="0028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8163A">
        <w:t>Article 1, Chapter 2, Title 56 of the 1976 Code is amended by adding:</w:t>
      </w:r>
    </w:p>
    <w:p w:rsidR="0028163A" w:rsidRDefault="0028163A" w:rsidP="0028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3A" w:rsidRDefault="0028163A" w:rsidP="0028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F05CFB">
        <w:noBreakHyphen/>
      </w:r>
      <w:r>
        <w:t>2</w:t>
      </w:r>
      <w:r w:rsidR="00F05CFB">
        <w:noBreakHyphen/>
      </w:r>
      <w:r>
        <w:t>140.</w:t>
      </w:r>
      <w:r>
        <w:tab/>
        <w:t>It is a misdemeanor for any person to violate any of the provisions of this chapter unless such violation is by this chapter or other law of this State declared to be a felony.</w:t>
      </w:r>
    </w:p>
    <w:p w:rsidR="0028163A" w:rsidRDefault="0028163A" w:rsidP="0028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Every person convicted of a misdemeanor for a violation of any of the provisions of this chapter for which another penalty is not provided shall be punished by a fine of not more than one hundred dollars or by imprisonment for not more than thirty days.”</w:t>
      </w:r>
    </w:p>
    <w:p w:rsidR="00FD244C" w:rsidRDefault="00FD24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44C" w:rsidRDefault="00FD24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8163A">
        <w:t>2</w:t>
      </w:r>
      <w:r>
        <w:t>.</w:t>
      </w:r>
      <w:r>
        <w:tab/>
        <w:t>This act takes effect upon approval by the Governor.</w:t>
      </w:r>
    </w:p>
    <w:p w:rsidR="00BD0B0B" w:rsidRDefault="00F05C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6E25" w:rsidRDefault="00CC6E25" w:rsidP="00CC6E25">
      <w:pPr>
        <w:suppressAutoHyphens/>
      </w:pPr>
    </w:p>
    <w:sectPr w:rsidR="00CC6E25" w:rsidSect="00CC6E2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44C" w:rsidRDefault="00FD244C" w:rsidP="009F0C77">
      <w:r>
        <w:separator/>
      </w:r>
    </w:p>
  </w:endnote>
  <w:endnote w:type="continuationSeparator" w:id="0">
    <w:p w:rsidR="00FD244C" w:rsidRDefault="00FD24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823ADE-FA11-4E20-A141-7529A997DF33}"/>
    <w:embedBold r:id="rId2" w:fontKey="{0451D42C-24EE-43BE-956E-12321E1603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58E86D-5DEE-449C-B285-594557126F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E7706B-92D7-4CF6-B912-E4F55F373C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E25" w:rsidRPr="006E2140" w:rsidRDefault="00CC6E25" w:rsidP="006E21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3D2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44C" w:rsidRDefault="00FD244C" w:rsidP="009F0C77">
      <w:r>
        <w:separator/>
      </w:r>
    </w:p>
  </w:footnote>
  <w:footnote w:type="continuationSeparator" w:id="0">
    <w:p w:rsidR="00FD244C" w:rsidRDefault="00FD24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07CM17"/>
    <w:docVar w:name="CoverBillType" w:val="b"/>
    <w:docVar w:name="DocPath" w:val="L:\Council\bills\GT\5207CM17.DOCX"/>
    <w:docVar w:name="dvBillNumber" w:val="324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D244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6BA1"/>
    <w:rsid w:val="00205238"/>
    <w:rsid w:val="002321B6"/>
    <w:rsid w:val="00250967"/>
    <w:rsid w:val="002543C8"/>
    <w:rsid w:val="0025541D"/>
    <w:rsid w:val="0028163A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06EA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2140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0B0B"/>
    <w:rsid w:val="00BD3D28"/>
    <w:rsid w:val="00BE3C22"/>
    <w:rsid w:val="00C0345E"/>
    <w:rsid w:val="00C31C95"/>
    <w:rsid w:val="00C3483A"/>
    <w:rsid w:val="00C74E9D"/>
    <w:rsid w:val="00C826DD"/>
    <w:rsid w:val="00C82FD3"/>
    <w:rsid w:val="00C92819"/>
    <w:rsid w:val="00CB2F08"/>
    <w:rsid w:val="00CC6B7B"/>
    <w:rsid w:val="00CC6E25"/>
    <w:rsid w:val="00CD2089"/>
    <w:rsid w:val="00D73A67"/>
    <w:rsid w:val="00D970A9"/>
    <w:rsid w:val="00DF3845"/>
    <w:rsid w:val="00E41911"/>
    <w:rsid w:val="00E44B57"/>
    <w:rsid w:val="00E92EEF"/>
    <w:rsid w:val="00EF2368"/>
    <w:rsid w:val="00F05CFB"/>
    <w:rsid w:val="00F24442"/>
    <w:rsid w:val="00F50AE3"/>
    <w:rsid w:val="00F50F21"/>
    <w:rsid w:val="00F655B7"/>
    <w:rsid w:val="00F656BA"/>
    <w:rsid w:val="00F67CF1"/>
    <w:rsid w:val="00F728AA"/>
    <w:rsid w:val="00F840F0"/>
    <w:rsid w:val="00FB0D0D"/>
    <w:rsid w:val="00FB43B4"/>
    <w:rsid w:val="00FB6B0B"/>
    <w:rsid w:val="00FD244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9B37D3-CC7D-4D9E-88D0-CD15D2005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C6E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1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49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4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EE15E-0611-42CC-B767-D4AACB212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6C59F3BE.dotm</Template>
  <TotalTime>0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3249: Specialized vehicles - South Carolina Legislature Online</dc:title>
  <dc:creator>Gwen Thurmond</dc:creator>
  <cp:lastModifiedBy>S Volk</cp:lastModifiedBy>
  <cp:revision>2</cp:revision>
  <cp:lastPrinted>2016-12-07T17:55:00Z</cp:lastPrinted>
  <dcterms:created xsi:type="dcterms:W3CDTF">2017-01-12T21:47:00Z</dcterms:created>
  <dcterms:modified xsi:type="dcterms:W3CDTF">2017-01-12T21:47:00Z</dcterms:modified>
</cp:coreProperties>
</file>