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CE" w:rsidRDefault="00A030CE" w:rsidP="00A030CE">
      <w:pPr>
        <w:widowControl w:val="0"/>
        <w:jc w:val="center"/>
      </w:pPr>
      <w:r w:rsidRPr="00A030CE">
        <w:rPr>
          <w:b/>
        </w:rPr>
        <w:t>South Carolina General Assembly</w:t>
      </w:r>
    </w:p>
    <w:p w:rsidR="00A030CE" w:rsidRDefault="00A030CE" w:rsidP="00A030CE">
      <w:pPr>
        <w:widowControl w:val="0"/>
        <w:jc w:val="center"/>
      </w:pPr>
      <w:r>
        <w:t>122nd Session, 2017-2018</w:t>
      </w:r>
    </w:p>
    <w:p w:rsidR="00A030CE" w:rsidRDefault="00A030CE" w:rsidP="00A030CE">
      <w:pPr>
        <w:widowControl w:val="0"/>
        <w:jc w:val="left"/>
      </w:pPr>
    </w:p>
    <w:p w:rsidR="00A030CE" w:rsidRDefault="00A030CE" w:rsidP="00A030CE">
      <w:pPr>
        <w:widowControl w:val="0"/>
        <w:jc w:val="left"/>
        <w:rPr>
          <w:b/>
        </w:rPr>
      </w:pPr>
      <w:r w:rsidRPr="00A030CE">
        <w:rPr>
          <w:b/>
        </w:rPr>
        <w:t>H. 3362</w:t>
      </w:r>
    </w:p>
    <w:p w:rsidR="00A030CE" w:rsidRDefault="00A030CE" w:rsidP="00A030CE">
      <w:pPr>
        <w:widowControl w:val="0"/>
        <w:jc w:val="left"/>
        <w:rPr>
          <w:b/>
        </w:rPr>
      </w:pPr>
    </w:p>
    <w:p w:rsidR="00A030CE" w:rsidRDefault="00A030CE" w:rsidP="00A030CE">
      <w:pPr>
        <w:widowControl w:val="0"/>
        <w:jc w:val="left"/>
      </w:pPr>
      <w:r w:rsidRPr="00A030CE">
        <w:rPr>
          <w:b/>
        </w:rPr>
        <w:t>STATUS INFORMATION</w:t>
      </w:r>
    </w:p>
    <w:p w:rsidR="00A030CE" w:rsidRDefault="00A030CE" w:rsidP="00A030CE">
      <w:pPr>
        <w:widowControl w:val="0"/>
        <w:jc w:val="left"/>
      </w:pPr>
    </w:p>
    <w:p w:rsidR="00A030CE" w:rsidRDefault="00A030CE" w:rsidP="00A030CE">
      <w:pPr>
        <w:widowControl w:val="0"/>
        <w:jc w:val="left"/>
      </w:pPr>
      <w:r>
        <w:t>House Resolution</w:t>
      </w:r>
    </w:p>
    <w:p w:rsidR="00A030CE" w:rsidRDefault="00A030CE" w:rsidP="00A030CE">
      <w:pPr>
        <w:widowControl w:val="0"/>
        <w:jc w:val="left"/>
      </w:pPr>
      <w:r>
        <w:t>Sponsors: Reps. Cobb</w:t>
      </w:r>
      <w:r>
        <w:noBreakHyphen/>
        <w:t>Hunter, Alexander, Allison, Anderson, Anthony, Arrington, Atkinson, Atwater, Bales, Ballentine, Bamberg, Bannister, Bedingfield, Bennett, Bernstein, Blackwell, Bowers, Bradley, Brown, Burns, Caskey, Chumley, Clary, Clemmons, Clyburn,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A030CE" w:rsidRDefault="00A030CE" w:rsidP="00A030CE">
      <w:pPr>
        <w:widowControl w:val="0"/>
        <w:jc w:val="left"/>
      </w:pPr>
      <w:r>
        <w:t>Document Path: l:\council\bills\rm\1050wab17.docx</w:t>
      </w:r>
    </w:p>
    <w:p w:rsidR="00A030CE" w:rsidRDefault="00A030CE" w:rsidP="00A030CE">
      <w:pPr>
        <w:widowControl w:val="0"/>
        <w:jc w:val="left"/>
      </w:pPr>
    </w:p>
    <w:p w:rsidR="00A030CE" w:rsidRDefault="00A030CE" w:rsidP="00A030CE">
      <w:pPr>
        <w:widowControl w:val="0"/>
        <w:jc w:val="left"/>
      </w:pPr>
      <w:r>
        <w:t>Introduced in the House on January 11, 2017</w:t>
      </w:r>
    </w:p>
    <w:p w:rsidR="00A030CE" w:rsidRDefault="00A030CE" w:rsidP="00A030CE">
      <w:pPr>
        <w:widowControl w:val="0"/>
        <w:jc w:val="left"/>
      </w:pPr>
      <w:r>
        <w:t>Adopted by the House on January 11, 2017</w:t>
      </w:r>
    </w:p>
    <w:p w:rsidR="00A030CE" w:rsidRDefault="00A030CE" w:rsidP="00A030CE">
      <w:pPr>
        <w:widowControl w:val="0"/>
        <w:jc w:val="left"/>
      </w:pPr>
    </w:p>
    <w:p w:rsidR="00A030CE" w:rsidRDefault="00A030CE" w:rsidP="00A030CE">
      <w:pPr>
        <w:widowControl w:val="0"/>
        <w:jc w:val="left"/>
      </w:pPr>
      <w:r>
        <w:t xml:space="preserve">Summary: </w:t>
      </w:r>
      <w:r w:rsidR="002A433B">
        <w:t>Branchville High School Volleyball Team</w:t>
      </w:r>
    </w:p>
    <w:p w:rsidR="00A030CE" w:rsidRDefault="00A030CE" w:rsidP="00A030CE">
      <w:pPr>
        <w:widowControl w:val="0"/>
        <w:jc w:val="left"/>
      </w:pPr>
    </w:p>
    <w:p w:rsidR="00A030CE" w:rsidRDefault="00A030CE" w:rsidP="00A030CE">
      <w:pPr>
        <w:widowControl w:val="0"/>
        <w:jc w:val="left"/>
      </w:pPr>
    </w:p>
    <w:p w:rsidR="00A030CE" w:rsidRDefault="00A030CE" w:rsidP="00A030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30CE">
        <w:rPr>
          <w:b/>
        </w:rPr>
        <w:t>HISTORY OF LEGISLATIVE ACTIONS</w:t>
      </w:r>
    </w:p>
    <w:p w:rsidR="00A030CE" w:rsidRDefault="00A030CE" w:rsidP="00A030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30CE" w:rsidRPr="00A030CE" w:rsidRDefault="00A030CE" w:rsidP="00A030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30CE">
        <w:rPr>
          <w:u w:val="single"/>
        </w:rPr>
        <w:tab/>
        <w:t>Date</w:t>
      </w:r>
      <w:r w:rsidRPr="00A030CE">
        <w:rPr>
          <w:u w:val="single"/>
        </w:rPr>
        <w:tab/>
        <w:t>Body</w:t>
      </w:r>
      <w:r w:rsidRPr="00A030CE">
        <w:rPr>
          <w:u w:val="single"/>
        </w:rPr>
        <w:tab/>
        <w:t>Action Description with journal page number</w:t>
      </w:r>
      <w:r w:rsidRPr="00A030CE">
        <w:rPr>
          <w:u w:val="single"/>
        </w:rPr>
        <w:tab/>
      </w:r>
    </w:p>
    <w:p w:rsidR="00A70030" w:rsidRDefault="00A70030" w:rsidP="00A700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71335C">
        <w:t>Introduced and adopted (</w:t>
      </w:r>
      <w:hyperlink r:id="rId7" w:history="1">
        <w:r w:rsidRPr="0071335C">
          <w:rPr>
            <w:rStyle w:val="Hyperlink"/>
          </w:rPr>
          <w:t>House Journal</w:t>
        </w:r>
        <w:r w:rsidRPr="0071335C">
          <w:rPr>
            <w:rStyle w:val="Hyperlink"/>
          </w:rPr>
          <w:noBreakHyphen/>
          <w:t>page 5</w:t>
        </w:r>
      </w:hyperlink>
      <w:r w:rsidRPr="0071335C">
        <w:t>)</w:t>
      </w:r>
    </w:p>
    <w:p w:rsidR="00A70030" w:rsidRDefault="00A70030" w:rsidP="00A700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30CE" w:rsidRDefault="00A030CE" w:rsidP="00A030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030CE">
          <w:rPr>
            <w:rStyle w:val="Hyperlink"/>
          </w:rPr>
          <w:t>legislative information</w:t>
        </w:r>
      </w:hyperlink>
      <w:r>
        <w:t xml:space="preserve"> at the website</w:t>
      </w:r>
    </w:p>
    <w:p w:rsidR="00A030CE" w:rsidRDefault="00A030CE" w:rsidP="00A030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30CE" w:rsidRPr="00A030CE" w:rsidRDefault="00A030CE" w:rsidP="00A030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30CE" w:rsidRDefault="00A030CE" w:rsidP="00A030CE">
      <w:r w:rsidRPr="00A030CE">
        <w:rPr>
          <w:b/>
        </w:rPr>
        <w:t>VERSIONS OF THIS BILL</w:t>
      </w:r>
    </w:p>
    <w:p w:rsidR="00A030CE" w:rsidRDefault="00A030CE" w:rsidP="00A030CE"/>
    <w:p w:rsidR="00A030CE" w:rsidRDefault="007663F2" w:rsidP="00A030CE">
      <w:hyperlink r:id="rId9" w:history="1">
        <w:r w:rsidR="00A030CE">
          <w:rPr>
            <w:rStyle w:val="Hyperlink"/>
          </w:rPr>
          <w:t>1/11/2017</w:t>
        </w:r>
      </w:hyperlink>
    </w:p>
    <w:p w:rsidR="00A030CE" w:rsidRDefault="00A030CE" w:rsidP="00A030CE"/>
    <w:p w:rsidR="00A030CE" w:rsidRDefault="00A030CE" w:rsidP="00A030CE">
      <w:pPr>
        <w:sectPr w:rsidR="00A030CE" w:rsidSect="00A030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18E3" w:rsidRDefault="00E818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48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1A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A46E5">
        <w:t>SALUTE</w:t>
      </w:r>
      <w:r w:rsidR="002A46E5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5973C6">
        <w:rPr>
          <w:rFonts w:eastAsiaTheme="minorHAnsi"/>
          <w:color w:val="000000" w:themeColor="text1"/>
          <w:szCs w:val="22"/>
          <w:u w:color="000000" w:themeColor="text1"/>
        </w:rPr>
        <w:t>BRANCHVILLE</w:t>
      </w:r>
      <w:r w:rsidR="002A46E5"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 AND TO CONGRATULATE THE TEAM</w:t>
      </w:r>
      <w:r w:rsidR="00960F4E" w:rsidRPr="00960F4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A46E5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2016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well prepared for the challenge, the </w:t>
      </w:r>
      <w:r w:rsidR="00085B61">
        <w:t>Branchville</w:t>
      </w:r>
      <w:r>
        <w:t xml:space="preserve"> High School volleyball team (</w:t>
      </w:r>
      <w:r w:rsidR="00085B61">
        <w:t>31</w:t>
      </w:r>
      <w:r w:rsidR="00960F4E">
        <w:noBreakHyphen/>
      </w:r>
      <w:r w:rsidR="00085B61">
        <w:t>6</w:t>
      </w:r>
      <w:r>
        <w:t xml:space="preserve">) powered its way to the 2016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Class A State Championship title, </w:t>
      </w:r>
      <w:r>
        <w:t xml:space="preserve">defeating </w:t>
      </w:r>
      <w:r w:rsidR="006F7E1B">
        <w:t xml:space="preserve">the </w:t>
      </w:r>
      <w:r w:rsidR="00085B61">
        <w:t>Governor</w:t>
      </w:r>
      <w:r w:rsidR="00960F4E" w:rsidRPr="00960F4E">
        <w:t>’</w:t>
      </w:r>
      <w:r w:rsidR="00085B61">
        <w:t>s School for Science and Mathematics</w:t>
      </w:r>
      <w:r>
        <w:t xml:space="preserve"> </w:t>
      </w:r>
      <w:r w:rsidR="009A30BE">
        <w:t xml:space="preserve">(GSSM) </w:t>
      </w:r>
      <w:r w:rsidR="00EF2192">
        <w:t>with a 3</w:t>
      </w:r>
      <w:r w:rsidR="00960F4E">
        <w:noBreakHyphen/>
      </w:r>
      <w:r w:rsidR="00EF2192">
        <w:t>2 tie</w:t>
      </w:r>
      <w:r w:rsidR="00960F4E">
        <w:noBreakHyphen/>
      </w:r>
      <w:r w:rsidR="00EF2192">
        <w:t xml:space="preserve">breaker set win </w:t>
      </w:r>
      <w:r>
        <w:t>on November 12, 2016, at Dutch Fork High School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8634A" w:rsidRDefault="0088634A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6D66" w:rsidRDefault="00DF6D66" w:rsidP="00DF6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almost made it to the </w:t>
      </w:r>
      <w:r w:rsidRPr="00AF6915">
        <w:rPr>
          <w:color w:val="000000" w:themeColor="text1"/>
          <w:u w:color="000000" w:themeColor="text1"/>
        </w:rPr>
        <w:t xml:space="preserve">mountaintop several times, </w:t>
      </w:r>
      <w:r>
        <w:rPr>
          <w:color w:val="000000" w:themeColor="text1"/>
          <w:u w:color="000000" w:themeColor="text1"/>
        </w:rPr>
        <w:t>Branchville climbed to the pinnacle in the 2016 championship competition. The Lady Yellow Jackets triumphantly took home the first state volleyball title in school history, and it felt good; and</w:t>
      </w:r>
    </w:p>
    <w:p w:rsidR="0088634A" w:rsidRDefault="0088634A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6D66" w:rsidRDefault="00DF6D66" w:rsidP="00DF6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facing an impressive GSSM performance, </w:t>
      </w:r>
      <w:r w:rsidRPr="00AF6915">
        <w:rPr>
          <w:color w:val="000000" w:themeColor="text1"/>
          <w:u w:color="000000" w:themeColor="text1"/>
        </w:rPr>
        <w:t>the Lady Jackets never backed down and never gave up</w:t>
      </w:r>
      <w:r>
        <w:rPr>
          <w:color w:val="000000" w:themeColor="text1"/>
          <w:u w:color="000000" w:themeColor="text1"/>
        </w:rPr>
        <w:t xml:space="preserve">; rather, they displayed </w:t>
      </w:r>
      <w:r w:rsidRPr="00AF6915">
        <w:rPr>
          <w:color w:val="000000" w:themeColor="text1"/>
          <w:u w:color="000000" w:themeColor="text1"/>
        </w:rPr>
        <w:t xml:space="preserve">determination </w:t>
      </w:r>
      <w:r>
        <w:rPr>
          <w:color w:val="000000" w:themeColor="text1"/>
          <w:u w:color="000000" w:themeColor="text1"/>
        </w:rPr>
        <w:t xml:space="preserve">much like what they had </w:t>
      </w:r>
      <w:r w:rsidRPr="00AF6915">
        <w:rPr>
          <w:color w:val="000000" w:themeColor="text1"/>
          <w:u w:color="000000" w:themeColor="text1"/>
        </w:rPr>
        <w:t xml:space="preserve">shown </w:t>
      </w:r>
      <w:r>
        <w:rPr>
          <w:color w:val="000000" w:themeColor="text1"/>
          <w:u w:color="000000" w:themeColor="text1"/>
        </w:rPr>
        <w:t>just a few days earlier</w:t>
      </w:r>
      <w:r w:rsidRPr="00AF6915">
        <w:rPr>
          <w:color w:val="000000" w:themeColor="text1"/>
          <w:u w:color="000000" w:themeColor="text1"/>
        </w:rPr>
        <w:t>, when they won the Lower State title in similar five</w:t>
      </w:r>
      <w:r w:rsidR="00960F4E">
        <w:rPr>
          <w:color w:val="000000" w:themeColor="text1"/>
          <w:u w:color="000000" w:themeColor="text1"/>
        </w:rPr>
        <w:noBreakHyphen/>
      </w:r>
      <w:r w:rsidRPr="00AF6915">
        <w:rPr>
          <w:color w:val="000000" w:themeColor="text1"/>
          <w:u w:color="000000" w:themeColor="text1"/>
        </w:rPr>
        <w:t>set tie</w:t>
      </w:r>
      <w:r w:rsidR="00960F4E">
        <w:rPr>
          <w:color w:val="000000" w:themeColor="text1"/>
          <w:u w:color="000000" w:themeColor="text1"/>
        </w:rPr>
        <w:noBreakHyphen/>
      </w:r>
      <w:r w:rsidRPr="00AF6915">
        <w:rPr>
          <w:color w:val="000000" w:themeColor="text1"/>
          <w:u w:color="000000" w:themeColor="text1"/>
        </w:rPr>
        <w:t>breaker fashion at East Clarendon</w:t>
      </w:r>
      <w:r>
        <w:rPr>
          <w:color w:val="000000" w:themeColor="text1"/>
          <w:u w:color="000000" w:themeColor="text1"/>
        </w:rPr>
        <w:t>; and</w:t>
      </w:r>
    </w:p>
    <w:p w:rsidR="0088634A" w:rsidRDefault="0088634A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grueling practices, hard work, and </w:t>
      </w:r>
      <w:r w:rsidR="0096089C">
        <w:rPr>
          <w:rFonts w:eastAsiaTheme="minorHAnsi"/>
          <w:color w:val="000000" w:themeColor="text1"/>
          <w:szCs w:val="22"/>
          <w:u w:color="000000" w:themeColor="text1"/>
        </w:rPr>
        <w:t>commitment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07505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797912">
        <w:rPr>
          <w:rFonts w:eastAsiaTheme="minorHAnsi"/>
          <w:color w:val="000000" w:themeColor="text1"/>
          <w:szCs w:val="22"/>
          <w:u w:color="000000" w:themeColor="text1"/>
        </w:rPr>
        <w:t xml:space="preserve">Ron Nester, 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built </w:t>
      </w:r>
      <w:r w:rsidR="00797912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volleyball program into championship </w:t>
      </w:r>
      <w:r w:rsidR="006E7B4C">
        <w:rPr>
          <w:rFonts w:eastAsiaTheme="minorHAnsi"/>
          <w:color w:val="000000" w:themeColor="text1"/>
          <w:szCs w:val="22"/>
          <w:u w:color="000000" w:themeColor="text1"/>
        </w:rPr>
        <w:t>quality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plan</w:t>
      </w:r>
      <w:r w:rsidR="00797912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keep it that way; and</w:t>
      </w: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>Branchville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4466" w:rsidRDefault="005E4466" w:rsidP="00EE1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EE1A7C">
        <w:t>salute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 xml:space="preserve"> the Branchville High School volleyball team for its outstanding season and congratulate the team</w:t>
      </w:r>
      <w:r w:rsidR="00960F4E" w:rsidRPr="00960F4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2016 Class A State Championship title.</w:t>
      </w:r>
    </w:p>
    <w:p w:rsidR="00EE1A7C" w:rsidRDefault="00EE1A7C" w:rsidP="00EE1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>David Hess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Head Coach 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>Ron Neste</w:t>
      </w:r>
      <w:r w:rsidR="00C90E0F">
        <w:rPr>
          <w:rFonts w:eastAsiaTheme="minorHAnsi"/>
          <w:color w:val="000000" w:themeColor="text1"/>
          <w:szCs w:val="22"/>
          <w:u w:color="000000" w:themeColor="text1"/>
        </w:rPr>
        <w:t xml:space="preserve">r, 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 xml:space="preserve">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>Branchville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9F2D1B" w:rsidRDefault="00960F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30CE" w:rsidRDefault="00A030CE" w:rsidP="00A030CE">
      <w:pPr>
        <w:suppressAutoHyphens/>
      </w:pPr>
    </w:p>
    <w:sectPr w:rsidR="00A030CE" w:rsidSect="00A030C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839" w:rsidRDefault="00C34839" w:rsidP="009F0C77">
      <w:r>
        <w:separator/>
      </w:r>
    </w:p>
  </w:endnote>
  <w:endnote w:type="continuationSeparator" w:id="0">
    <w:p w:rsidR="00C34839" w:rsidRDefault="00C348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A3395B-A53A-4496-A132-50A30370E5FA}"/>
    <w:embedBold r:id="rId2" w:fontKey="{A26576CE-6BD0-488E-ABE9-94A70A6B45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FDAA92-8EA9-4B7F-B1D1-495A69C439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43D9AB-6AB5-4397-A8FA-6D6B2553D1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AA91F7-8AEF-472D-AC96-C8F5EFC4D0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0CE" w:rsidRPr="00E818E3" w:rsidRDefault="00A030CE" w:rsidP="00E818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00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839" w:rsidRDefault="00C34839" w:rsidP="009F0C77">
      <w:r>
        <w:separator/>
      </w:r>
    </w:p>
  </w:footnote>
  <w:footnote w:type="continuationSeparator" w:id="0">
    <w:p w:rsidR="00C34839" w:rsidRDefault="00C348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0WAB17"/>
    <w:docVar w:name="CoverBillType" w:val="r"/>
    <w:docVar w:name="DocPath" w:val="L:\Council\bills\RM\1050WAB17.DOCX"/>
    <w:docVar w:name="dvBillNumber" w:val="33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4839"/>
    <w:rsid w:val="00011869"/>
    <w:rsid w:val="00015CD6"/>
    <w:rsid w:val="00085B61"/>
    <w:rsid w:val="000E0100"/>
    <w:rsid w:val="000E1785"/>
    <w:rsid w:val="000F40FA"/>
    <w:rsid w:val="001035F1"/>
    <w:rsid w:val="0010776B"/>
    <w:rsid w:val="00111F2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A95"/>
    <w:rsid w:val="002321B6"/>
    <w:rsid w:val="00250967"/>
    <w:rsid w:val="002543C8"/>
    <w:rsid w:val="0025541D"/>
    <w:rsid w:val="00284AAE"/>
    <w:rsid w:val="002A433B"/>
    <w:rsid w:val="002A46E5"/>
    <w:rsid w:val="002E5912"/>
    <w:rsid w:val="00301B21"/>
    <w:rsid w:val="00325348"/>
    <w:rsid w:val="0032732C"/>
    <w:rsid w:val="00332431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EF3"/>
    <w:rsid w:val="00556EBF"/>
    <w:rsid w:val="00577C6C"/>
    <w:rsid w:val="005973C6"/>
    <w:rsid w:val="005A62FE"/>
    <w:rsid w:val="005C2FE2"/>
    <w:rsid w:val="005E2BC9"/>
    <w:rsid w:val="005E4466"/>
    <w:rsid w:val="00605102"/>
    <w:rsid w:val="0061374D"/>
    <w:rsid w:val="006215AA"/>
    <w:rsid w:val="006913C9"/>
    <w:rsid w:val="0069470D"/>
    <w:rsid w:val="006D58AA"/>
    <w:rsid w:val="006E7B4C"/>
    <w:rsid w:val="006F7E1B"/>
    <w:rsid w:val="00734F00"/>
    <w:rsid w:val="00797912"/>
    <w:rsid w:val="007A70AE"/>
    <w:rsid w:val="008362E8"/>
    <w:rsid w:val="00846643"/>
    <w:rsid w:val="0085786E"/>
    <w:rsid w:val="0088634A"/>
    <w:rsid w:val="008A1768"/>
    <w:rsid w:val="008A489F"/>
    <w:rsid w:val="008F0F33"/>
    <w:rsid w:val="008F4429"/>
    <w:rsid w:val="0094021A"/>
    <w:rsid w:val="0096089C"/>
    <w:rsid w:val="00960F4E"/>
    <w:rsid w:val="009A30BE"/>
    <w:rsid w:val="009A3E4F"/>
    <w:rsid w:val="009B44AF"/>
    <w:rsid w:val="009C6A0B"/>
    <w:rsid w:val="009F0C77"/>
    <w:rsid w:val="009F2D1B"/>
    <w:rsid w:val="009F4DD1"/>
    <w:rsid w:val="00A02543"/>
    <w:rsid w:val="00A030CE"/>
    <w:rsid w:val="00A41684"/>
    <w:rsid w:val="00A64E80"/>
    <w:rsid w:val="00A7003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9"/>
    <w:rsid w:val="00C3483A"/>
    <w:rsid w:val="00C74E9D"/>
    <w:rsid w:val="00C826DD"/>
    <w:rsid w:val="00C82FD3"/>
    <w:rsid w:val="00C90E0F"/>
    <w:rsid w:val="00C92819"/>
    <w:rsid w:val="00CC6B7B"/>
    <w:rsid w:val="00CD2089"/>
    <w:rsid w:val="00D73A67"/>
    <w:rsid w:val="00D970A9"/>
    <w:rsid w:val="00DF3845"/>
    <w:rsid w:val="00DF6D66"/>
    <w:rsid w:val="00E41911"/>
    <w:rsid w:val="00E44B57"/>
    <w:rsid w:val="00E818E3"/>
    <w:rsid w:val="00E92EEF"/>
    <w:rsid w:val="00EE1A7C"/>
    <w:rsid w:val="00EF2192"/>
    <w:rsid w:val="00EF2368"/>
    <w:rsid w:val="00F07505"/>
    <w:rsid w:val="00F24442"/>
    <w:rsid w:val="00F50AE3"/>
    <w:rsid w:val="00F655B7"/>
    <w:rsid w:val="00F656BA"/>
    <w:rsid w:val="00F67CF1"/>
    <w:rsid w:val="00F728AA"/>
    <w:rsid w:val="00F840F0"/>
    <w:rsid w:val="00FA061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514500-2DDA-4A75-945C-2560371B4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08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8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30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6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62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AB02A-378B-44D4-B73A-ED5D741A5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3362: Branchville High School Volleyball Team - South Carolina Legislature Online</dc:title>
  <dc:creator>Rosanne McDowell</dc:creator>
  <cp:lastModifiedBy>S Volk</cp:lastModifiedBy>
  <cp:revision>2</cp:revision>
  <cp:lastPrinted>2016-12-14T19:31:00Z</cp:lastPrinted>
  <dcterms:created xsi:type="dcterms:W3CDTF">2017-01-17T15:25:00Z</dcterms:created>
  <dcterms:modified xsi:type="dcterms:W3CDTF">2017-01-17T15:25:00Z</dcterms:modified>
</cp:coreProperties>
</file>