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127" w:rsidRDefault="00BC5127" w:rsidP="00BC5127">
      <w:pPr>
        <w:widowControl w:val="0"/>
        <w:jc w:val="center"/>
      </w:pPr>
      <w:r w:rsidRPr="00BC5127">
        <w:rPr>
          <w:b/>
        </w:rPr>
        <w:t>South Carolina General Assembly</w:t>
      </w:r>
    </w:p>
    <w:p w:rsidR="00BC5127" w:rsidRDefault="00BC5127" w:rsidP="00BC5127">
      <w:pPr>
        <w:widowControl w:val="0"/>
        <w:jc w:val="center"/>
      </w:pPr>
      <w:r>
        <w:t>122nd Session, 2017-2018</w:t>
      </w:r>
    </w:p>
    <w:p w:rsidR="00BC5127" w:rsidRDefault="00BC5127" w:rsidP="00BC5127">
      <w:pPr>
        <w:widowControl w:val="0"/>
        <w:jc w:val="left"/>
      </w:pPr>
    </w:p>
    <w:p w:rsidR="00BC5127" w:rsidRDefault="00BC5127" w:rsidP="00BC5127">
      <w:pPr>
        <w:widowControl w:val="0"/>
        <w:jc w:val="left"/>
        <w:rPr>
          <w:b/>
        </w:rPr>
      </w:pPr>
      <w:r w:rsidRPr="00BC5127">
        <w:rPr>
          <w:b/>
        </w:rPr>
        <w:t>H. 3551</w:t>
      </w:r>
    </w:p>
    <w:p w:rsidR="00BC5127" w:rsidRDefault="00BC5127" w:rsidP="00BC5127">
      <w:pPr>
        <w:widowControl w:val="0"/>
        <w:jc w:val="left"/>
        <w:rPr>
          <w:b/>
        </w:rPr>
      </w:pPr>
    </w:p>
    <w:p w:rsidR="00BC5127" w:rsidRDefault="00BC5127" w:rsidP="00BC5127">
      <w:pPr>
        <w:widowControl w:val="0"/>
        <w:jc w:val="left"/>
      </w:pPr>
      <w:r w:rsidRPr="00BC5127">
        <w:rPr>
          <w:b/>
        </w:rPr>
        <w:t>STATUS INFORMATION</w:t>
      </w:r>
    </w:p>
    <w:p w:rsidR="00BC5127" w:rsidRDefault="00BC5127" w:rsidP="00BC5127">
      <w:pPr>
        <w:widowControl w:val="0"/>
        <w:jc w:val="left"/>
      </w:pPr>
    </w:p>
    <w:p w:rsidR="00BC5127" w:rsidRDefault="00BC5127" w:rsidP="00BC5127">
      <w:pPr>
        <w:widowControl w:val="0"/>
        <w:jc w:val="left"/>
      </w:pPr>
      <w:r>
        <w:t>House Resolution</w:t>
      </w:r>
    </w:p>
    <w:p w:rsidR="00BC5127" w:rsidRDefault="00BC5127" w:rsidP="00BC5127">
      <w:pPr>
        <w:widowControl w:val="0"/>
        <w:jc w:val="left"/>
      </w:pPr>
      <w:r>
        <w:t>Sponsors: Reps. Thayer, West,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Thigpen, Toole, Weeks, Wheeler, Whipper, White, Whitmire, Williams, Willis and Yow</w:t>
      </w:r>
    </w:p>
    <w:p w:rsidR="00BC5127" w:rsidRDefault="00BC5127" w:rsidP="00BC5127">
      <w:pPr>
        <w:widowControl w:val="0"/>
        <w:jc w:val="left"/>
      </w:pPr>
      <w:r>
        <w:t>Document Path: l:\council\bills\rt\17025ahb17.docx</w:t>
      </w:r>
    </w:p>
    <w:p w:rsidR="00BC5127" w:rsidRDefault="00BC5127" w:rsidP="00BC5127">
      <w:pPr>
        <w:widowControl w:val="0"/>
        <w:jc w:val="left"/>
      </w:pPr>
    </w:p>
    <w:p w:rsidR="00BC5127" w:rsidRDefault="00BC5127" w:rsidP="00BC5127">
      <w:pPr>
        <w:widowControl w:val="0"/>
        <w:jc w:val="left"/>
      </w:pPr>
      <w:r>
        <w:t>Introduced in the House on January 24, 2017</w:t>
      </w:r>
    </w:p>
    <w:p w:rsidR="00BC5127" w:rsidRDefault="00BC5127" w:rsidP="00BC5127">
      <w:pPr>
        <w:widowControl w:val="0"/>
        <w:jc w:val="left"/>
      </w:pPr>
      <w:r>
        <w:t>Adopted by the House on January 24, 2017</w:t>
      </w:r>
    </w:p>
    <w:p w:rsidR="00BC5127" w:rsidRDefault="00BC5127" w:rsidP="00BC5127">
      <w:pPr>
        <w:widowControl w:val="0"/>
        <w:jc w:val="left"/>
      </w:pPr>
    </w:p>
    <w:p w:rsidR="00BC5127" w:rsidRDefault="00BC5127" w:rsidP="00BC5127">
      <w:pPr>
        <w:widowControl w:val="0"/>
        <w:jc w:val="left"/>
      </w:pPr>
      <w:r>
        <w:t xml:space="preserve">Summary: </w:t>
      </w:r>
      <w:r w:rsidR="004A4EC5">
        <w:t>Palmetto High School Varsity Competitive Cheerleading Team</w:t>
      </w:r>
    </w:p>
    <w:p w:rsidR="00BC5127" w:rsidRDefault="00BC5127" w:rsidP="00BC5127">
      <w:pPr>
        <w:widowControl w:val="0"/>
        <w:jc w:val="left"/>
      </w:pPr>
    </w:p>
    <w:p w:rsidR="00BC5127" w:rsidRDefault="00BC5127" w:rsidP="00BC5127">
      <w:pPr>
        <w:widowControl w:val="0"/>
        <w:jc w:val="left"/>
      </w:pPr>
    </w:p>
    <w:p w:rsidR="00BC5127" w:rsidRDefault="00BC5127" w:rsidP="00BC51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5127">
        <w:rPr>
          <w:b/>
        </w:rPr>
        <w:t>HISTORY OF LEGISLATIVE ACTIONS</w:t>
      </w:r>
    </w:p>
    <w:p w:rsidR="00BC5127" w:rsidRDefault="00BC5127" w:rsidP="00BC51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C5127" w:rsidRPr="00BC5127" w:rsidRDefault="00BC5127" w:rsidP="00BC51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5127">
        <w:rPr>
          <w:u w:val="single"/>
        </w:rPr>
        <w:tab/>
        <w:t>Date</w:t>
      </w:r>
      <w:r w:rsidRPr="00BC5127">
        <w:rPr>
          <w:u w:val="single"/>
        </w:rPr>
        <w:tab/>
        <w:t>Body</w:t>
      </w:r>
      <w:r w:rsidRPr="00BC5127">
        <w:rPr>
          <w:u w:val="single"/>
        </w:rPr>
        <w:tab/>
        <w:t>Action Description with journal page number</w:t>
      </w:r>
      <w:r w:rsidRPr="00BC5127">
        <w:rPr>
          <w:u w:val="single"/>
        </w:rPr>
        <w:tab/>
      </w:r>
    </w:p>
    <w:p w:rsidR="003E010A" w:rsidRDefault="003E010A" w:rsidP="003E01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1/24/2017</w:t>
      </w:r>
      <w:r>
        <w:tab/>
        <w:t>House</w:t>
      </w:r>
      <w:r>
        <w:tab/>
      </w:r>
      <w:r w:rsidRPr="00971BAE">
        <w:t>Introduced and adopted (</w:t>
      </w:r>
      <w:hyperlink r:id="rId7" w:history="1">
        <w:r w:rsidRPr="00971BAE">
          <w:rPr>
            <w:rStyle w:val="Hyperlink"/>
          </w:rPr>
          <w:t>House Journal</w:t>
        </w:r>
        <w:r w:rsidRPr="00971BAE">
          <w:rPr>
            <w:rStyle w:val="Hyperlink"/>
          </w:rPr>
          <w:noBreakHyphen/>
          <w:t>page 17</w:t>
        </w:r>
      </w:hyperlink>
      <w:r w:rsidRPr="00971BAE">
        <w:t>)</w:t>
      </w:r>
    </w:p>
    <w:p w:rsidR="003E010A" w:rsidRDefault="003E010A" w:rsidP="003E01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5127" w:rsidRDefault="00BC5127" w:rsidP="00BC51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C5127">
          <w:rPr>
            <w:rStyle w:val="Hyperlink"/>
          </w:rPr>
          <w:t>legislative information</w:t>
        </w:r>
      </w:hyperlink>
      <w:r>
        <w:t xml:space="preserve"> at the website</w:t>
      </w:r>
    </w:p>
    <w:p w:rsidR="00BC5127" w:rsidRDefault="00BC5127" w:rsidP="00BC51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5127" w:rsidRPr="00BC5127" w:rsidRDefault="00BC5127" w:rsidP="00BC51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5127" w:rsidRDefault="00BC5127" w:rsidP="00BC5127">
      <w:r w:rsidRPr="00BC5127">
        <w:rPr>
          <w:b/>
        </w:rPr>
        <w:t>VERSIONS OF THIS BILL</w:t>
      </w:r>
    </w:p>
    <w:p w:rsidR="00BC5127" w:rsidRDefault="00BC5127" w:rsidP="00BC5127"/>
    <w:p w:rsidR="00BC5127" w:rsidRDefault="006D6D03" w:rsidP="00BC5127">
      <w:hyperlink r:id="rId9" w:history="1">
        <w:r w:rsidR="00BC5127">
          <w:rPr>
            <w:rStyle w:val="Hyperlink"/>
          </w:rPr>
          <w:t>1/24/2017</w:t>
        </w:r>
      </w:hyperlink>
    </w:p>
    <w:p w:rsidR="00BC5127" w:rsidRDefault="00BC5127" w:rsidP="00BC5127"/>
    <w:p w:rsidR="00BC5127" w:rsidRDefault="00BC5127" w:rsidP="00BC5127">
      <w:pPr>
        <w:sectPr w:rsidR="00BC5127" w:rsidSect="00BC512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7383E" w:rsidRDefault="0087383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3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3119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06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PALMETTO HIGH SCHOOL </w:t>
      </w:r>
      <w:r w:rsidR="00EE6FA8">
        <w:t xml:space="preserve">VARSITY COMPETITIVE </w:t>
      </w:r>
      <w:r>
        <w:t>CHEERLEADING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OUTSTANDING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HONOR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2016 </w:t>
      </w:r>
      <w:r w:rsidR="00954AC8">
        <w:rPr>
          <w:color w:val="000000" w:themeColor="text1"/>
          <w:u w:color="000000" w:themeColor="text1"/>
        </w:rPr>
        <w:t xml:space="preserve">SOUTH CAROLINA HIGH SCHOOL LEAGUE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COMPETITIVE CHEER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06CB" w:rsidRDefault="00B606CB" w:rsidP="00B6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is proud to recognize the Palmetto High School varsity </w:t>
      </w:r>
      <w:r w:rsidR="00EE6FA8">
        <w:t xml:space="preserve">competitive </w:t>
      </w:r>
      <w:r>
        <w:t>cheerleading team for winning top honors at the state competition on November 19, 2016, at Colonial Life Arena; and</w:t>
      </w:r>
    </w:p>
    <w:p w:rsidR="00D250A5" w:rsidRDefault="00D250A5" w:rsidP="00B6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250A5" w:rsidRDefault="00D250A5" w:rsidP="00B6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dedication and hard work </w:t>
      </w:r>
      <w:r w:rsidR="00CD45B6">
        <w:t>enabled</w:t>
      </w:r>
      <w:r>
        <w:t xml:space="preserve"> the</w:t>
      </w:r>
      <w:r w:rsidR="00CD45B6">
        <w:t xml:space="preserve"> Lady</w:t>
      </w:r>
      <w:r>
        <w:t xml:space="preserve"> Mustangs to soar over their stiff competition as they spent their Saturday battling sixteen other AAA teams. Scoring 304 overall, the </w:t>
      </w:r>
      <w:r w:rsidR="00CD45B6">
        <w:t xml:space="preserve">Lady </w:t>
      </w:r>
      <w:r>
        <w:t>Mustangs’ perseverance was rewarded; and</w:t>
      </w:r>
    </w:p>
    <w:p w:rsidR="00B606CB" w:rsidRDefault="00B606CB" w:rsidP="00B6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606CB" w:rsidRDefault="00B606CB" w:rsidP="00B6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with the support of their fans,</w:t>
      </w:r>
      <w:r w:rsidR="00CD45B6">
        <w:t xml:space="preserve"> the Lady Mustangs </w:t>
      </w:r>
      <w:r>
        <w:t>clinch</w:t>
      </w:r>
      <w:r w:rsidR="00CD45B6">
        <w:t>ed</w:t>
      </w:r>
      <w:r>
        <w:t xml:space="preserve"> their first </w:t>
      </w:r>
      <w:r w:rsidR="00EE6FA8">
        <w:t xml:space="preserve">varsity competitive </w:t>
      </w:r>
      <w:r>
        <w:t xml:space="preserve">cheerleading state championship as a Class AAA school. </w:t>
      </w:r>
      <w:r w:rsidR="00D250A5">
        <w:t>Their last win came in 2005 when they were classified as Class AA</w:t>
      </w:r>
      <w:r>
        <w:t>; and</w:t>
      </w:r>
    </w:p>
    <w:p w:rsidR="00B606CB" w:rsidRDefault="00B606CB" w:rsidP="00B6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06CB" w:rsidRDefault="00B606CB" w:rsidP="00B6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>
        <w:rPr>
          <w:color w:val="000000" w:themeColor="text1"/>
          <w:u w:color="000000" w:themeColor="text1"/>
        </w:rPr>
        <w:t xml:space="preserve"> de</w:t>
      </w:r>
      <w:r w:rsidR="00D250A5">
        <w:rPr>
          <w:color w:val="000000" w:themeColor="text1"/>
          <w:u w:color="000000" w:themeColor="text1"/>
        </w:rPr>
        <w:t>monstrating energy and tenacity</w:t>
      </w:r>
      <w:r>
        <w:rPr>
          <w:color w:val="000000" w:themeColor="text1"/>
          <w:u w:color="000000" w:themeColor="text1"/>
        </w:rPr>
        <w:t xml:space="preserve">, the ladies of the Palmetto High varsity cheerleading team treated their fans to a spectacular finish. With </w:t>
      </w:r>
      <w:r w:rsidR="00D250A5">
        <w:rPr>
          <w:color w:val="000000" w:themeColor="text1"/>
          <w:u w:color="000000" w:themeColor="text1"/>
        </w:rPr>
        <w:t>Head C</w:t>
      </w:r>
      <w:r>
        <w:rPr>
          <w:color w:val="000000" w:themeColor="text1"/>
          <w:u w:color="000000" w:themeColor="text1"/>
        </w:rPr>
        <w:t>oaches Carol Brooks and Spenser Davis at the helm, the team finished out an un</w:t>
      </w:r>
      <w:r w:rsidR="00D250A5">
        <w:rPr>
          <w:color w:val="000000" w:themeColor="text1"/>
          <w:u w:color="000000" w:themeColor="text1"/>
        </w:rPr>
        <w:t xml:space="preserve">defeated season by winning the </w:t>
      </w:r>
      <w:r w:rsidR="00DD689A">
        <w:rPr>
          <w:color w:val="000000" w:themeColor="text1"/>
          <w:u w:color="000000" w:themeColor="text1"/>
        </w:rPr>
        <w:t>most coveted prize of all, the state championship trophy</w:t>
      </w:r>
      <w:r>
        <w:rPr>
          <w:color w:val="000000" w:themeColor="text1"/>
          <w:u w:color="000000" w:themeColor="text1"/>
        </w:rPr>
        <w:t>; and</w:t>
      </w:r>
    </w:p>
    <w:p w:rsidR="00B606CB" w:rsidRDefault="00B606CB" w:rsidP="00B6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06CB" w:rsidRDefault="00B606CB" w:rsidP="00B6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</w:t>
      </w:r>
      <w:r w:rsidR="00D250A5">
        <w:rPr>
          <w:color w:val="000000" w:themeColor="text1"/>
          <w:u w:color="000000" w:themeColor="text1"/>
        </w:rPr>
        <w:t>renown</w:t>
      </w:r>
      <w:r>
        <w:rPr>
          <w:color w:val="000000" w:themeColor="text1"/>
          <w:u w:color="000000" w:themeColor="text1"/>
        </w:rPr>
        <w:t xml:space="preserve"> and respect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 xml:space="preserve">Palmetto </w:t>
      </w:r>
      <w:r>
        <w:lastRenderedPageBreak/>
        <w:t xml:space="preserve">High varsity </w:t>
      </w:r>
      <w:r w:rsidR="00EE6FA8">
        <w:t xml:space="preserve">competitive </w:t>
      </w:r>
      <w:r>
        <w:t xml:space="preserve">cheerleaders </w:t>
      </w:r>
      <w:r>
        <w:rPr>
          <w:color w:val="000000" w:themeColor="text1"/>
          <w:u w:color="000000" w:themeColor="text1"/>
        </w:rPr>
        <w:t>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anticipate hearing </w:t>
      </w:r>
      <w:r w:rsidR="00954AC8">
        <w:rPr>
          <w:color w:val="000000" w:themeColor="text1"/>
          <w:u w:color="000000" w:themeColor="text1"/>
        </w:rPr>
        <w:t xml:space="preserve">of their additional </w:t>
      </w:r>
      <w:r>
        <w:rPr>
          <w:color w:val="000000" w:themeColor="text1"/>
          <w:u w:color="000000" w:themeColor="text1"/>
        </w:rPr>
        <w:t xml:space="preserve">accomplishments in the </w:t>
      </w:r>
      <w:r w:rsidR="00954AC8">
        <w:rPr>
          <w:color w:val="000000" w:themeColor="text1"/>
          <w:u w:color="000000" w:themeColor="text1"/>
        </w:rPr>
        <w:t>future</w:t>
      </w:r>
      <w:r>
        <w:t>. Now, therefore,</w:t>
      </w:r>
    </w:p>
    <w:p w:rsidR="00B606CB" w:rsidRDefault="00B606CB" w:rsidP="00B6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06CB" w:rsidRDefault="00B606CB" w:rsidP="00B6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606CB" w:rsidRDefault="00B606CB" w:rsidP="00B6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06CB" w:rsidRDefault="00B606CB" w:rsidP="00B6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</w:t>
      </w:r>
      <w:r>
        <w:rPr>
          <w:color w:val="000000" w:themeColor="text1"/>
          <w:u w:color="000000" w:themeColor="text1"/>
        </w:rPr>
        <w:t>congratulate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Palmetto High School</w:t>
      </w:r>
      <w:r w:rsidR="00EE6FA8">
        <w:t xml:space="preserve"> varsity competitive </w:t>
      </w:r>
      <w:r>
        <w:t>cheerleading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 outstanding season and honor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2016</w:t>
      </w:r>
      <w:r w:rsidR="00954AC8">
        <w:rPr>
          <w:color w:val="000000" w:themeColor="text1"/>
          <w:u w:color="000000" w:themeColor="text1"/>
        </w:rPr>
        <w:t xml:space="preserve"> South Carolina High School League</w:t>
      </w:r>
      <w:r>
        <w:rPr>
          <w:color w:val="000000" w:themeColor="text1"/>
          <w:u w:color="000000" w:themeColor="text1"/>
        </w:rPr>
        <w:t xml:space="preserve"> 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AAA Competitive Cheer State 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B606CB" w:rsidRDefault="00B606CB" w:rsidP="00B6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06CB" w:rsidRDefault="00B606CB" w:rsidP="00B6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E656F">
        <w:rPr>
          <w:color w:val="000000" w:themeColor="text1"/>
          <w:u w:color="000000" w:themeColor="text1"/>
        </w:rPr>
        <w:t xml:space="preserve">Principal </w:t>
      </w:r>
      <w:r>
        <w:rPr>
          <w:color w:val="000000" w:themeColor="text1"/>
          <w:u w:color="000000" w:themeColor="text1"/>
        </w:rPr>
        <w:t xml:space="preserve">Robert A. Roach and </w:t>
      </w:r>
      <w:r w:rsidR="00D250A5">
        <w:rPr>
          <w:color w:val="000000" w:themeColor="text1"/>
          <w:u w:color="000000" w:themeColor="text1"/>
        </w:rPr>
        <w:t>H</w:t>
      </w:r>
      <w:r w:rsidR="00D250A5">
        <w:t>ead C</w:t>
      </w:r>
      <w:r>
        <w:t xml:space="preserve">oaches </w:t>
      </w:r>
      <w:r>
        <w:rPr>
          <w:color w:val="000000" w:themeColor="text1"/>
          <w:u w:color="000000" w:themeColor="text1"/>
        </w:rPr>
        <w:t>Carol Brooks and Spenser Davis</w:t>
      </w:r>
      <w:r>
        <w:t>.</w:t>
      </w:r>
    </w:p>
    <w:p w:rsidR="00DE1369" w:rsidRDefault="006952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5127" w:rsidRDefault="00BC5127" w:rsidP="00BC5127">
      <w:pPr>
        <w:suppressAutoHyphens/>
      </w:pPr>
    </w:p>
    <w:sectPr w:rsidR="00BC5127" w:rsidSect="00BC512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06CB" w:rsidRDefault="00B606CB" w:rsidP="009F0C77">
      <w:r>
        <w:separator/>
      </w:r>
    </w:p>
  </w:endnote>
  <w:endnote w:type="continuationSeparator" w:id="0">
    <w:p w:rsidR="00B606CB" w:rsidRDefault="00B606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083459-05CE-4137-BAFC-FA2D1613EA6B}"/>
    <w:embedBold r:id="rId2" w:fontKey="{4C553FAE-BD27-4C4C-BD9C-5F7086A12E5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392BB13-B6DE-4435-B3EE-E38DC7603DD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62C9254-AAD6-4FAF-8413-488021029A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F101B1-F7F3-45FB-8D7C-DF7693295E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127" w:rsidRPr="0087383E" w:rsidRDefault="00BC5127" w:rsidP="008738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A4EC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06CB" w:rsidRDefault="00B606CB" w:rsidP="009F0C77">
      <w:r>
        <w:separator/>
      </w:r>
    </w:p>
  </w:footnote>
  <w:footnote w:type="continuationSeparator" w:id="0">
    <w:p w:rsidR="00B606CB" w:rsidRDefault="00B606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25AHB17"/>
    <w:docVar w:name="CoverBillType" w:val="r"/>
    <w:docVar w:name="DocPath" w:val="L:\Council\bills\RT\17025AHB17.DOCX"/>
    <w:docVar w:name="dvBillNumber" w:val="3551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73119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010A"/>
    <w:rsid w:val="003E5288"/>
    <w:rsid w:val="003F6D79"/>
    <w:rsid w:val="0041760A"/>
    <w:rsid w:val="00417C01"/>
    <w:rsid w:val="004403BD"/>
    <w:rsid w:val="00461441"/>
    <w:rsid w:val="004809EE"/>
    <w:rsid w:val="004A4EC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52C6"/>
    <w:rsid w:val="006D58AA"/>
    <w:rsid w:val="0073119E"/>
    <w:rsid w:val="00734F00"/>
    <w:rsid w:val="007A70AE"/>
    <w:rsid w:val="008362E8"/>
    <w:rsid w:val="0085786E"/>
    <w:rsid w:val="0087383E"/>
    <w:rsid w:val="008A1768"/>
    <w:rsid w:val="008A489F"/>
    <w:rsid w:val="008F0F33"/>
    <w:rsid w:val="008F4429"/>
    <w:rsid w:val="0094021A"/>
    <w:rsid w:val="00954AC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5441"/>
    <w:rsid w:val="00B412D4"/>
    <w:rsid w:val="00B54C41"/>
    <w:rsid w:val="00B606CB"/>
    <w:rsid w:val="00BC5127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45B6"/>
    <w:rsid w:val="00D250A5"/>
    <w:rsid w:val="00D73A67"/>
    <w:rsid w:val="00D970A9"/>
    <w:rsid w:val="00DD689A"/>
    <w:rsid w:val="00DE1369"/>
    <w:rsid w:val="00DF3845"/>
    <w:rsid w:val="00E41911"/>
    <w:rsid w:val="00E44B57"/>
    <w:rsid w:val="00E92EEF"/>
    <w:rsid w:val="00EE6FA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7CA269-B175-415E-B582-343C23781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45B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5B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C51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5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551_201701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49CA1-484E-469A-B665-6F5DCBE54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450D5FAA.dotm</Template>
  <TotalTime>0</TotalTime>
  <Pages>3</Pages>
  <Words>533</Words>
  <Characters>3253</Characters>
  <Application>Microsoft Office Word</Application>
  <DocSecurity>0</DocSecurity>
  <Lines>100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3551: Palmetto High School Varsity Competitive Cheerleading Team - South Carolina Legislature Online</dc:title>
  <dc:creator>Rebecca Turner</dc:creator>
  <cp:lastModifiedBy>S Volk</cp:lastModifiedBy>
  <cp:revision>2</cp:revision>
  <cp:lastPrinted>2017-01-23T15:45:00Z</cp:lastPrinted>
  <dcterms:created xsi:type="dcterms:W3CDTF">2017-01-30T15:58:00Z</dcterms:created>
  <dcterms:modified xsi:type="dcterms:W3CDTF">2017-01-30T15:58:00Z</dcterms:modified>
</cp:coreProperties>
</file>