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CFC" w:rsidRDefault="00613CFC" w:rsidP="00613CFC">
      <w:pPr>
        <w:widowControl w:val="0"/>
        <w:jc w:val="center"/>
      </w:pPr>
      <w:r w:rsidRPr="00613CFC">
        <w:rPr>
          <w:b/>
        </w:rPr>
        <w:t>South Carolina General Assembly</w:t>
      </w:r>
    </w:p>
    <w:p w:rsidR="00613CFC" w:rsidRDefault="00613CFC" w:rsidP="00613CFC">
      <w:pPr>
        <w:widowControl w:val="0"/>
        <w:jc w:val="center"/>
      </w:pPr>
      <w:r>
        <w:t>122nd Session, 2017-2018</w:t>
      </w:r>
    </w:p>
    <w:p w:rsidR="00613CFC" w:rsidRDefault="00613CFC" w:rsidP="00613CFC">
      <w:pPr>
        <w:widowControl w:val="0"/>
        <w:jc w:val="left"/>
      </w:pPr>
    </w:p>
    <w:p w:rsidR="00613CFC" w:rsidRDefault="00613CFC" w:rsidP="00613CFC">
      <w:pPr>
        <w:widowControl w:val="0"/>
        <w:jc w:val="left"/>
        <w:rPr>
          <w:b/>
        </w:rPr>
      </w:pPr>
      <w:r w:rsidRPr="00613CFC">
        <w:rPr>
          <w:b/>
        </w:rPr>
        <w:t>H. 3560</w:t>
      </w:r>
    </w:p>
    <w:p w:rsidR="00613CFC" w:rsidRDefault="00613CFC" w:rsidP="00613CFC">
      <w:pPr>
        <w:widowControl w:val="0"/>
        <w:jc w:val="left"/>
        <w:rPr>
          <w:b/>
        </w:rPr>
      </w:pPr>
    </w:p>
    <w:p w:rsidR="00613CFC" w:rsidRDefault="00613CFC" w:rsidP="00613CFC">
      <w:pPr>
        <w:widowControl w:val="0"/>
        <w:jc w:val="left"/>
      </w:pPr>
      <w:r w:rsidRPr="00613CFC">
        <w:rPr>
          <w:b/>
        </w:rPr>
        <w:t>STATUS INFORMATION</w:t>
      </w:r>
    </w:p>
    <w:p w:rsidR="00613CFC" w:rsidRDefault="00613CFC" w:rsidP="00613CFC">
      <w:pPr>
        <w:widowControl w:val="0"/>
        <w:jc w:val="left"/>
      </w:pPr>
    </w:p>
    <w:p w:rsidR="00613CFC" w:rsidRDefault="00613CFC" w:rsidP="00613CFC">
      <w:pPr>
        <w:widowControl w:val="0"/>
        <w:jc w:val="left"/>
      </w:pPr>
      <w:r>
        <w:t>House Resolution</w:t>
      </w:r>
    </w:p>
    <w:p w:rsidR="00613CFC" w:rsidRDefault="00613CFC" w:rsidP="00613CFC">
      <w:pPr>
        <w:widowControl w:val="0"/>
        <w:jc w:val="left"/>
      </w:pPr>
      <w:r>
        <w:t>Sponsors: Reps. Clary, V.S. Moss, Ott, Bowers, Atkinson, Elliott, McCravy, White, Tallon, Sandifer, Forrester, Whitmire, Alexander, Allison, Anderson, Anthony, Arrington, Atwater, Bales, Ballentine, Bamberg, Bannister, Bedingfield, Bennett, Bernstein, Blackwell, Bradley, Brown, Burns, Caskey, Chumley, Clemmons, Clyburn, Cobb</w:t>
      </w:r>
      <w:r>
        <w:noBreakHyphen/>
        <w:t>Hunter, Cogswell, Cole, Collins, Crawford, Crosby, Daning, Davis, Delleney, Dillard, Douglas, Duckworth, Erickson, Felder, Finlay, Forrest, Fry, Funderburk, Gagnon, Gilliard, Govan, Hamilton, Hardee, Hart, Hayes, Henderson, Henegan, Herbkersman, Hewitt, Hill, Hiott, Hixon, Hosey, Howard, Huggins, Jefferson, Johnson, Jordan, King, Kirby, Knight, Loftis, Long, Lowe, Lucas, Mack, Magnuson, Martin, McCoy, McEachern, McKnight, Mitchell, D.C. Moss, Murphy, Neal, B. Newton, W. Newton, Norman, Norrell, Parks, Pitts, Pope, Putnam, Quinn, Ridgeway, M. Rivers, S. Rivers, Robinson</w:t>
      </w:r>
      <w:r>
        <w:noBreakHyphen/>
        <w:t>Simpson, Rutherford, Ryhal, Simrill, G.M. Smith, G.R. Smith, J.E. Smith, Sottile, Spires, Stavrinakis, Stringer, Taylor, Thayer, Thigpen, Toole, Weeks, West, Wheeler, Whipper, Williams, Willis and Yow</w:t>
      </w:r>
    </w:p>
    <w:p w:rsidR="00613CFC" w:rsidRDefault="00613CFC" w:rsidP="00613CFC">
      <w:pPr>
        <w:widowControl w:val="0"/>
        <w:jc w:val="left"/>
      </w:pPr>
      <w:r>
        <w:t>Document Path: l:\council\bills\rm\1066dg17.docx</w:t>
      </w:r>
    </w:p>
    <w:p w:rsidR="00613CFC" w:rsidRDefault="00613CFC" w:rsidP="00613CFC">
      <w:pPr>
        <w:widowControl w:val="0"/>
        <w:jc w:val="left"/>
      </w:pPr>
    </w:p>
    <w:p w:rsidR="00613CFC" w:rsidRDefault="00613CFC" w:rsidP="00613CFC">
      <w:pPr>
        <w:widowControl w:val="0"/>
        <w:jc w:val="left"/>
      </w:pPr>
      <w:r>
        <w:t>Introduced in the House on January 24, 2017</w:t>
      </w:r>
    </w:p>
    <w:p w:rsidR="00613CFC" w:rsidRDefault="00613CFC" w:rsidP="00613CFC">
      <w:pPr>
        <w:widowControl w:val="0"/>
        <w:jc w:val="left"/>
      </w:pPr>
      <w:r>
        <w:t>Adopted by the House on January 24, 2017</w:t>
      </w:r>
    </w:p>
    <w:p w:rsidR="00613CFC" w:rsidRDefault="00613CFC" w:rsidP="00613CFC">
      <w:pPr>
        <w:widowControl w:val="0"/>
        <w:jc w:val="left"/>
      </w:pPr>
    </w:p>
    <w:p w:rsidR="00613CFC" w:rsidRDefault="00613CFC" w:rsidP="00613CFC">
      <w:pPr>
        <w:widowControl w:val="0"/>
        <w:jc w:val="left"/>
      </w:pPr>
      <w:r>
        <w:t xml:space="preserve">Summary: </w:t>
      </w:r>
      <w:r w:rsidR="002C02B6">
        <w:t>Clemson University Football Team</w:t>
      </w:r>
    </w:p>
    <w:p w:rsidR="00613CFC" w:rsidRDefault="00613CFC" w:rsidP="00613CFC">
      <w:pPr>
        <w:widowControl w:val="0"/>
        <w:jc w:val="left"/>
      </w:pPr>
    </w:p>
    <w:p w:rsidR="00613CFC" w:rsidRDefault="00613CFC" w:rsidP="00613CFC">
      <w:pPr>
        <w:widowControl w:val="0"/>
        <w:jc w:val="left"/>
      </w:pPr>
    </w:p>
    <w:p w:rsidR="00613CFC" w:rsidRDefault="00613CFC" w:rsidP="00613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3CFC">
        <w:rPr>
          <w:b/>
        </w:rPr>
        <w:t>HISTORY OF LEGISLATIVE ACTIONS</w:t>
      </w:r>
    </w:p>
    <w:p w:rsidR="00613CFC" w:rsidRDefault="00613CFC" w:rsidP="00613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3CFC" w:rsidRPr="00613CFC" w:rsidRDefault="00613CFC" w:rsidP="00613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3CFC">
        <w:rPr>
          <w:u w:val="single"/>
        </w:rPr>
        <w:tab/>
        <w:t>Date</w:t>
      </w:r>
      <w:r w:rsidRPr="00613CFC">
        <w:rPr>
          <w:u w:val="single"/>
        </w:rPr>
        <w:tab/>
        <w:t>Body</w:t>
      </w:r>
      <w:r w:rsidRPr="00613CFC">
        <w:rPr>
          <w:u w:val="single"/>
        </w:rPr>
        <w:tab/>
        <w:t>Action Description with journal page number</w:t>
      </w:r>
      <w:r w:rsidRPr="00613CFC">
        <w:rPr>
          <w:u w:val="single"/>
        </w:rPr>
        <w:tab/>
      </w:r>
    </w:p>
    <w:p w:rsidR="007F14AD" w:rsidRDefault="007F14AD" w:rsidP="007F14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House</w:t>
      </w:r>
      <w:r>
        <w:tab/>
      </w:r>
      <w:r w:rsidRPr="002E187C">
        <w:t>Introduced and adopted (</w:t>
      </w:r>
      <w:hyperlink r:id="rId7" w:history="1">
        <w:r w:rsidRPr="002E187C">
          <w:rPr>
            <w:rStyle w:val="Hyperlink"/>
          </w:rPr>
          <w:t>House Journal</w:t>
        </w:r>
        <w:r w:rsidRPr="002E187C">
          <w:rPr>
            <w:rStyle w:val="Hyperlink"/>
          </w:rPr>
          <w:noBreakHyphen/>
          <w:t>page 20</w:t>
        </w:r>
      </w:hyperlink>
      <w:r w:rsidRPr="002E187C">
        <w:t>)</w:t>
      </w:r>
    </w:p>
    <w:p w:rsidR="007F14AD" w:rsidRDefault="007F14AD" w:rsidP="007F14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3CFC" w:rsidRDefault="00613CFC" w:rsidP="00613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13CFC">
          <w:rPr>
            <w:rStyle w:val="Hyperlink"/>
          </w:rPr>
          <w:t>legislative information</w:t>
        </w:r>
      </w:hyperlink>
      <w:r>
        <w:t xml:space="preserve"> at the website</w:t>
      </w:r>
    </w:p>
    <w:p w:rsidR="00613CFC" w:rsidRDefault="00613CFC" w:rsidP="00613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3CFC" w:rsidRPr="00613CFC" w:rsidRDefault="00613CFC" w:rsidP="00613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3CFC" w:rsidRDefault="00613CFC" w:rsidP="00613CFC">
      <w:r w:rsidRPr="00613CFC">
        <w:rPr>
          <w:b/>
        </w:rPr>
        <w:t>VERSIONS OF THIS BILL</w:t>
      </w:r>
    </w:p>
    <w:p w:rsidR="00613CFC" w:rsidRDefault="00613CFC" w:rsidP="00613CFC"/>
    <w:p w:rsidR="00613CFC" w:rsidRDefault="004C27C1" w:rsidP="00613CFC">
      <w:hyperlink r:id="rId9" w:history="1">
        <w:r w:rsidR="00613CFC">
          <w:rPr>
            <w:rStyle w:val="Hyperlink"/>
          </w:rPr>
          <w:t>1/24/2017</w:t>
        </w:r>
      </w:hyperlink>
    </w:p>
    <w:p w:rsidR="00613CFC" w:rsidRDefault="00613CFC" w:rsidP="00613CFC"/>
    <w:p w:rsidR="00613CFC" w:rsidRDefault="00613CFC" w:rsidP="00613CFC">
      <w:pPr>
        <w:sectPr w:rsidR="00613CFC" w:rsidSect="00613C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37E6" w:rsidRDefault="001F37E6" w:rsidP="00F1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01C" w:rsidRDefault="00F1101C" w:rsidP="00F1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01C" w:rsidRDefault="00F1101C" w:rsidP="00F1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01C" w:rsidRDefault="00F1101C" w:rsidP="00F1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01C" w:rsidRDefault="00F1101C" w:rsidP="00F1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01C" w:rsidRDefault="00F1101C" w:rsidP="00F1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01C" w:rsidRDefault="00F1101C" w:rsidP="00F1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01C" w:rsidRDefault="00F1101C" w:rsidP="00F1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3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28B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100" w:rsidRPr="0076615F" w:rsidRDefault="00A36429" w:rsidP="00691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691100" w:rsidRPr="0076615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91100">
        <w:rPr>
          <w:rFonts w:eastAsiaTheme="minorHAnsi"/>
          <w:color w:val="000000" w:themeColor="text1"/>
          <w:szCs w:val="22"/>
          <w:u w:color="000000" w:themeColor="text1"/>
        </w:rPr>
        <w:t>ELEBRATE</w:t>
      </w:r>
      <w:r w:rsidR="0069110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5C4B41">
        <w:rPr>
          <w:rFonts w:eastAsiaTheme="minorHAnsi"/>
          <w:color w:val="000000" w:themeColor="text1"/>
          <w:szCs w:val="22"/>
          <w:u w:color="000000" w:themeColor="text1"/>
        </w:rPr>
        <w:t>CLEMSON UNIVER</w:t>
      </w:r>
      <w:r w:rsidR="00691100">
        <w:rPr>
          <w:rFonts w:eastAsiaTheme="minorHAnsi"/>
          <w:color w:val="000000" w:themeColor="text1"/>
          <w:szCs w:val="22"/>
          <w:u w:color="000000" w:themeColor="text1"/>
        </w:rPr>
        <w:t xml:space="preserve">SITY </w:t>
      </w:r>
      <w:r w:rsidR="005C4B41">
        <w:rPr>
          <w:rFonts w:eastAsiaTheme="minorHAnsi"/>
          <w:color w:val="000000" w:themeColor="text1"/>
          <w:szCs w:val="22"/>
          <w:u w:color="000000" w:themeColor="text1"/>
        </w:rPr>
        <w:t xml:space="preserve">FOOTBALL </w:t>
      </w:r>
      <w:r w:rsidR="00691100"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F14660">
        <w:rPr>
          <w:rFonts w:eastAsiaTheme="minorHAnsi"/>
          <w:color w:val="000000" w:themeColor="text1"/>
          <w:szCs w:val="22"/>
          <w:u w:color="000000" w:themeColor="text1"/>
        </w:rPr>
        <w:t xml:space="preserve"> AND COACHES</w:t>
      </w:r>
      <w:r w:rsidR="0069110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FOR CAPTURING THE 20</w:t>
      </w:r>
      <w:r w:rsidR="00691100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5C4B41">
        <w:rPr>
          <w:rFonts w:eastAsiaTheme="minorHAnsi"/>
          <w:color w:val="000000" w:themeColor="text1"/>
          <w:szCs w:val="22"/>
          <w:u w:color="000000" w:themeColor="text1"/>
        </w:rPr>
        <w:t>6</w:t>
      </w:r>
      <w:r w:rsidR="006911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14660">
        <w:rPr>
          <w:rFonts w:eastAsiaTheme="minorHAnsi"/>
          <w:color w:val="000000" w:themeColor="text1"/>
          <w:szCs w:val="22"/>
          <w:u w:color="000000" w:themeColor="text1"/>
        </w:rPr>
        <w:t>COLLEGE FOOTBALL PLAYOFF NATIONAL CHAMPI</w:t>
      </w:r>
      <w:r w:rsidR="00691100">
        <w:rPr>
          <w:rFonts w:eastAsiaTheme="minorHAnsi"/>
          <w:color w:val="000000" w:themeColor="text1"/>
          <w:szCs w:val="22"/>
          <w:u w:color="000000" w:themeColor="text1"/>
        </w:rPr>
        <w:t>ONSHIP</w:t>
      </w:r>
      <w:r w:rsidR="00F14660">
        <w:rPr>
          <w:rFonts w:eastAsiaTheme="minorHAnsi"/>
          <w:color w:val="000000" w:themeColor="text1"/>
          <w:szCs w:val="22"/>
          <w:u w:color="000000" w:themeColor="text1"/>
        </w:rPr>
        <w:t xml:space="preserve"> TITLE AND TO SALUTE THEM FOR THEIR </w:t>
      </w:r>
      <w:r w:rsidR="00691100">
        <w:rPr>
          <w:rFonts w:eastAsiaTheme="minorHAnsi"/>
          <w:color w:val="000000" w:themeColor="text1"/>
          <w:szCs w:val="22"/>
          <w:u w:color="000000" w:themeColor="text1"/>
        </w:rPr>
        <w:t xml:space="preserve">POSTSEASON RANKING AS NUMBER </w:t>
      </w:r>
      <w:r w:rsidR="005C4B41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691100">
        <w:rPr>
          <w:rFonts w:eastAsiaTheme="minorHAnsi"/>
          <w:color w:val="000000" w:themeColor="text1"/>
          <w:szCs w:val="22"/>
          <w:u w:color="000000" w:themeColor="text1"/>
        </w:rPr>
        <w:t xml:space="preserve"> IN THE 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7B30" w:rsidRDefault="001A28B7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C7B30">
        <w:t xml:space="preserve">the pride of the entire Palmetto State, the </w:t>
      </w:r>
      <w:r w:rsidR="00F14660">
        <w:t xml:space="preserve">Clemson </w:t>
      </w:r>
      <w:r w:rsidR="00DC7B30">
        <w:t xml:space="preserve">University </w:t>
      </w:r>
      <w:r w:rsidR="00F14660">
        <w:t xml:space="preserve">football </w:t>
      </w:r>
      <w:r w:rsidR="00DC7B30">
        <w:t xml:space="preserve">team </w:t>
      </w:r>
      <w:r w:rsidR="002C5AE6">
        <w:t xml:space="preserve">climaxed </w:t>
      </w:r>
      <w:r w:rsidR="00F14660">
        <w:t xml:space="preserve">a fabulous </w:t>
      </w:r>
      <w:r w:rsidR="00DC7B30">
        <w:t>201</w:t>
      </w:r>
      <w:r w:rsidR="00F14660">
        <w:t>6</w:t>
      </w:r>
      <w:r w:rsidR="00DC7B30">
        <w:t xml:space="preserve"> season</w:t>
      </w:r>
      <w:r w:rsidR="002C5AE6">
        <w:t xml:space="preserve"> with an </w:t>
      </w:r>
      <w:r w:rsidR="00F14660">
        <w:t>already</w:t>
      </w:r>
      <w:r w:rsidR="00CD48D9">
        <w:noBreakHyphen/>
      </w:r>
      <w:r w:rsidR="00F14660">
        <w:t>legendary, never</w:t>
      </w:r>
      <w:r w:rsidR="00CD48D9">
        <w:noBreakHyphen/>
      </w:r>
      <w:r w:rsidR="00F14660">
        <w:t>to</w:t>
      </w:r>
      <w:r w:rsidR="00CD48D9">
        <w:noBreakHyphen/>
      </w:r>
      <w:r w:rsidR="00F14660">
        <w:t>be</w:t>
      </w:r>
      <w:r w:rsidR="00CD48D9">
        <w:noBreakHyphen/>
      </w:r>
      <w:r w:rsidR="00F14660">
        <w:t>forgotten national playoff that lifted the Tigers to the top of the mountain</w:t>
      </w:r>
      <w:r w:rsidR="002C5AE6">
        <w:t xml:space="preserve"> and handed defeat to </w:t>
      </w:r>
      <w:r w:rsidR="001112C1">
        <w:t>top</w:t>
      </w:r>
      <w:r w:rsidR="00CD48D9">
        <w:noBreakHyphen/>
      </w:r>
      <w:r w:rsidR="001112C1">
        <w:t xml:space="preserve">ranked </w:t>
      </w:r>
      <w:r w:rsidR="002C5AE6">
        <w:t>defending national champ Alabama</w:t>
      </w:r>
      <w:r w:rsidR="00DC7B30">
        <w:t>; and</w:t>
      </w:r>
    </w:p>
    <w:p w:rsidR="005308DA" w:rsidRDefault="005308DA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08DA" w:rsidRDefault="005308DA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Tampa, Florida, was the lucky town that hosted the national championship thriller between these two powerhouses, </w:t>
      </w:r>
      <w:r w:rsidR="004B5E46">
        <w:t xml:space="preserve">who had faced off </w:t>
      </w:r>
      <w:r w:rsidR="005F3A7B">
        <w:t>a year ago</w:t>
      </w:r>
      <w:r w:rsidR="004B5E46">
        <w:t xml:space="preserve"> </w:t>
      </w:r>
      <w:r w:rsidR="000607AF">
        <w:t xml:space="preserve">for the same </w:t>
      </w:r>
      <w:r w:rsidR="002565C6">
        <w:t>title</w:t>
      </w:r>
      <w:r w:rsidR="000607AF">
        <w:t xml:space="preserve">. </w:t>
      </w:r>
      <w:r w:rsidR="006F7C51">
        <w:t>On January 9, 2017, Clemson fans crowded into every allotted seat at Tampa</w:t>
      </w:r>
      <w:r w:rsidR="006F7C51" w:rsidRPr="00EC7434">
        <w:t>’</w:t>
      </w:r>
      <w:r w:rsidR="006F7C51">
        <w:t>s Raymond James Stadium to view what proved a riveting rematch. This time, they tasted sweet revenge for the Tigers</w:t>
      </w:r>
      <w:r w:rsidR="006F7C51" w:rsidRPr="00EC7434">
        <w:t>’</w:t>
      </w:r>
      <w:r w:rsidR="006F7C51">
        <w:t xml:space="preserve"> 45</w:t>
      </w:r>
      <w:r w:rsidR="006F7C51">
        <w:noBreakHyphen/>
        <w:t>40 loss to the Crimson Tide at the 2015 national playoff; this time, Clemson earned its first national title since 1981</w:t>
      </w:r>
      <w:r>
        <w:t>; and</w:t>
      </w:r>
    </w:p>
    <w:p w:rsidR="005308DA" w:rsidRDefault="005308DA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5AE6" w:rsidRDefault="00DC7B30" w:rsidP="002C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8419B">
        <w:t>it wasn</w:t>
      </w:r>
      <w:r w:rsidR="00CD48D9" w:rsidRPr="00CD48D9">
        <w:t>’</w:t>
      </w:r>
      <w:r w:rsidR="0078419B">
        <w:t xml:space="preserve">t the first time </w:t>
      </w:r>
      <w:r w:rsidR="00B04C74">
        <w:t>this Clemson team had b</w:t>
      </w:r>
      <w:r w:rsidR="0078419B">
        <w:t>rought down the mighty. T</w:t>
      </w:r>
      <w:r w:rsidR="00051E04">
        <w:t xml:space="preserve">he 2016 season </w:t>
      </w:r>
      <w:r w:rsidR="002C5AE6" w:rsidRPr="00265C88">
        <w:rPr>
          <w:color w:val="000000" w:themeColor="text1"/>
          <w:u w:color="000000" w:themeColor="text1"/>
        </w:rPr>
        <w:t xml:space="preserve">saw the Tigers </w:t>
      </w:r>
      <w:r w:rsidR="00CE73D4">
        <w:rPr>
          <w:color w:val="000000" w:themeColor="text1"/>
          <w:u w:color="000000" w:themeColor="text1"/>
        </w:rPr>
        <w:t>topple</w:t>
      </w:r>
      <w:r w:rsidR="002C5AE6" w:rsidRPr="00265C88">
        <w:rPr>
          <w:color w:val="000000" w:themeColor="text1"/>
          <w:u w:color="000000" w:themeColor="text1"/>
        </w:rPr>
        <w:t xml:space="preserve"> each of the past seven natio</w:t>
      </w:r>
      <w:r w:rsidR="002C5AE6">
        <w:rPr>
          <w:color w:val="000000" w:themeColor="text1"/>
          <w:u w:color="000000" w:themeColor="text1"/>
        </w:rPr>
        <w:t xml:space="preserve">nal title winners. </w:t>
      </w:r>
      <w:r w:rsidR="002C5AE6" w:rsidRPr="00265C88">
        <w:rPr>
          <w:color w:val="000000" w:themeColor="text1"/>
          <w:u w:color="000000" w:themeColor="text1"/>
        </w:rPr>
        <w:t>Clemson started the year with a victory over 2010 champion Auburn before knocking off 2013 champ Florida State.</w:t>
      </w:r>
      <w:r w:rsidR="002C5AE6">
        <w:rPr>
          <w:color w:val="000000" w:themeColor="text1"/>
          <w:u w:color="000000" w:themeColor="text1"/>
        </w:rPr>
        <w:t xml:space="preserve"> </w:t>
      </w:r>
      <w:r w:rsidR="002C5AE6" w:rsidRPr="00265C88">
        <w:rPr>
          <w:color w:val="000000" w:themeColor="text1"/>
          <w:u w:color="000000" w:themeColor="text1"/>
        </w:rPr>
        <w:t>The Tigers then topped 2014 champion Ohio State in the Fiesta Bowl before completing their run with a win over 2009, 2011, 2012</w:t>
      </w:r>
      <w:r w:rsidR="009C63D9">
        <w:rPr>
          <w:color w:val="000000" w:themeColor="text1"/>
          <w:u w:color="000000" w:themeColor="text1"/>
        </w:rPr>
        <w:t>,</w:t>
      </w:r>
      <w:r w:rsidR="002C5AE6" w:rsidRPr="00265C88">
        <w:rPr>
          <w:color w:val="000000" w:themeColor="text1"/>
          <w:u w:color="000000" w:themeColor="text1"/>
        </w:rPr>
        <w:t xml:space="preserve"> and 2015 champion Alabama</w:t>
      </w:r>
      <w:r w:rsidR="00630E4B">
        <w:rPr>
          <w:color w:val="000000" w:themeColor="text1"/>
          <w:u w:color="000000" w:themeColor="text1"/>
        </w:rPr>
        <w:t xml:space="preserve">. Ironically, Dabo Swinney was a </w:t>
      </w:r>
      <w:r w:rsidR="000A43F6">
        <w:rPr>
          <w:color w:val="000000" w:themeColor="text1"/>
          <w:u w:color="000000" w:themeColor="text1"/>
        </w:rPr>
        <w:t xml:space="preserve">wide </w:t>
      </w:r>
      <w:r w:rsidR="00630E4B">
        <w:rPr>
          <w:color w:val="000000" w:themeColor="text1"/>
          <w:u w:color="000000" w:themeColor="text1"/>
        </w:rPr>
        <w:t>receiver on Alabama</w:t>
      </w:r>
      <w:r w:rsidR="00CD48D9" w:rsidRPr="00CD48D9">
        <w:rPr>
          <w:color w:val="000000" w:themeColor="text1"/>
          <w:u w:color="000000" w:themeColor="text1"/>
        </w:rPr>
        <w:t>’</w:t>
      </w:r>
      <w:r w:rsidR="00630E4B">
        <w:rPr>
          <w:color w:val="000000" w:themeColor="text1"/>
          <w:u w:color="000000" w:themeColor="text1"/>
        </w:rPr>
        <w:t>s 1992 title team</w:t>
      </w:r>
      <w:r w:rsidR="002C5AE6">
        <w:rPr>
          <w:color w:val="000000" w:themeColor="text1"/>
          <w:u w:color="000000" w:themeColor="text1"/>
        </w:rPr>
        <w:t>; and</w:t>
      </w:r>
    </w:p>
    <w:p w:rsidR="002C5AE6" w:rsidRDefault="002C5AE6" w:rsidP="002C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C51" w:rsidRDefault="004548B4" w:rsidP="00454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6C51">
        <w:rPr>
          <w:color w:val="000000" w:themeColor="text1"/>
          <w:u w:color="000000" w:themeColor="text1"/>
        </w:rPr>
        <w:t xml:space="preserve">gratified by the praise heaped on his players, </w:t>
      </w:r>
      <w:r>
        <w:rPr>
          <w:color w:val="000000" w:themeColor="text1"/>
          <w:u w:color="000000" w:themeColor="text1"/>
        </w:rPr>
        <w:t xml:space="preserve">Coach Swinney </w:t>
      </w:r>
      <w:r w:rsidR="0001765E">
        <w:rPr>
          <w:color w:val="000000" w:themeColor="text1"/>
          <w:u w:color="000000" w:themeColor="text1"/>
        </w:rPr>
        <w:t xml:space="preserve">has also come </w:t>
      </w:r>
      <w:r>
        <w:rPr>
          <w:color w:val="000000" w:themeColor="text1"/>
          <w:u w:color="000000" w:themeColor="text1"/>
        </w:rPr>
        <w:t>in for his share of well</w:t>
      </w:r>
      <w:r w:rsidR="00CD48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accolades</w:t>
      </w:r>
      <w:r w:rsidR="001A6C51">
        <w:rPr>
          <w:color w:val="000000" w:themeColor="text1"/>
          <w:u w:color="000000" w:themeColor="text1"/>
        </w:rPr>
        <w:t xml:space="preserve">. </w:t>
      </w:r>
      <w:r w:rsidR="00CA0534">
        <w:rPr>
          <w:color w:val="000000" w:themeColor="text1"/>
          <w:u w:color="000000" w:themeColor="text1"/>
        </w:rPr>
        <w:lastRenderedPageBreak/>
        <w:t xml:space="preserve">He </w:t>
      </w:r>
      <w:r w:rsidRPr="00DB6F72">
        <w:rPr>
          <w:color w:val="000000" w:themeColor="text1"/>
          <w:u w:color="000000" w:themeColor="text1"/>
        </w:rPr>
        <w:t xml:space="preserve">got what he called “the cherry on top” </w:t>
      </w:r>
      <w:r w:rsidR="001A6C51">
        <w:rPr>
          <w:color w:val="000000" w:themeColor="text1"/>
          <w:u w:color="000000" w:themeColor="text1"/>
        </w:rPr>
        <w:t>when he took</w:t>
      </w:r>
      <w:r w:rsidRPr="00DB6F72">
        <w:rPr>
          <w:color w:val="000000" w:themeColor="text1"/>
          <w:u w:color="000000" w:themeColor="text1"/>
        </w:rPr>
        <w:t xml:space="preserve"> home the Paul “Bear” Bryant Coach of the Year Award</w:t>
      </w:r>
      <w:r w:rsidR="001A6C51">
        <w:rPr>
          <w:color w:val="000000" w:themeColor="text1"/>
          <w:u w:color="000000" w:themeColor="text1"/>
        </w:rPr>
        <w:t xml:space="preserve">. </w:t>
      </w:r>
      <w:r w:rsidRPr="00DB6F72">
        <w:rPr>
          <w:color w:val="000000" w:themeColor="text1"/>
          <w:u w:color="000000" w:themeColor="text1"/>
        </w:rPr>
        <w:t>It</w:t>
      </w:r>
      <w:r w:rsidR="00CD48D9" w:rsidRPr="00CD48D9">
        <w:rPr>
          <w:color w:val="000000" w:themeColor="text1"/>
          <w:u w:color="000000" w:themeColor="text1"/>
        </w:rPr>
        <w:t>’</w:t>
      </w:r>
      <w:r w:rsidRPr="00DB6F72">
        <w:rPr>
          <w:color w:val="000000" w:themeColor="text1"/>
          <w:u w:color="000000" w:themeColor="text1"/>
        </w:rPr>
        <w:t xml:space="preserve">s the second straight year </w:t>
      </w:r>
      <w:r w:rsidR="001A6C51">
        <w:rPr>
          <w:color w:val="000000" w:themeColor="text1"/>
          <w:u w:color="000000" w:themeColor="text1"/>
        </w:rPr>
        <w:t xml:space="preserve">Coach </w:t>
      </w:r>
      <w:r w:rsidRPr="00DB6F72">
        <w:rPr>
          <w:color w:val="000000" w:themeColor="text1"/>
          <w:u w:color="000000" w:themeColor="text1"/>
        </w:rPr>
        <w:t>Swinney</w:t>
      </w:r>
      <w:r w:rsidR="001A6C51">
        <w:rPr>
          <w:color w:val="000000" w:themeColor="text1"/>
          <w:u w:color="000000" w:themeColor="text1"/>
        </w:rPr>
        <w:t xml:space="preserve"> h</w:t>
      </w:r>
      <w:r w:rsidRPr="00DB6F72">
        <w:rPr>
          <w:color w:val="000000" w:themeColor="text1"/>
          <w:u w:color="000000" w:themeColor="text1"/>
        </w:rPr>
        <w:t xml:space="preserve">as won </w:t>
      </w:r>
      <w:r w:rsidR="000832F6">
        <w:rPr>
          <w:color w:val="000000" w:themeColor="text1"/>
          <w:u w:color="000000" w:themeColor="text1"/>
        </w:rPr>
        <w:t>it</w:t>
      </w:r>
      <w:r w:rsidR="0007763A">
        <w:rPr>
          <w:color w:val="000000" w:themeColor="text1"/>
          <w:u w:color="000000" w:themeColor="text1"/>
        </w:rPr>
        <w:t>, and h</w:t>
      </w:r>
      <w:r w:rsidR="001A6C51">
        <w:rPr>
          <w:color w:val="000000" w:themeColor="text1"/>
          <w:u w:color="000000" w:themeColor="text1"/>
        </w:rPr>
        <w:t xml:space="preserve">e is one of only two coaches </w:t>
      </w:r>
      <w:r w:rsidRPr="00DB6F72">
        <w:rPr>
          <w:color w:val="000000" w:themeColor="text1"/>
          <w:u w:color="000000" w:themeColor="text1"/>
        </w:rPr>
        <w:t xml:space="preserve">to win the award twice since its </w:t>
      </w:r>
      <w:r w:rsidR="00CA0534">
        <w:rPr>
          <w:color w:val="000000" w:themeColor="text1"/>
          <w:u w:color="000000" w:themeColor="text1"/>
        </w:rPr>
        <w:t xml:space="preserve">1986 </w:t>
      </w:r>
      <w:r w:rsidRPr="00DB6F72">
        <w:rPr>
          <w:color w:val="000000" w:themeColor="text1"/>
          <w:u w:color="000000" w:themeColor="text1"/>
        </w:rPr>
        <w:t>inception</w:t>
      </w:r>
      <w:r w:rsidR="00CA0534">
        <w:rPr>
          <w:color w:val="000000" w:themeColor="text1"/>
          <w:u w:color="000000" w:themeColor="text1"/>
        </w:rPr>
        <w:t>;</w:t>
      </w:r>
      <w:r w:rsidR="001A6C51">
        <w:rPr>
          <w:color w:val="000000" w:themeColor="text1"/>
          <w:u w:color="000000" w:themeColor="text1"/>
        </w:rPr>
        <w:t xml:space="preserve"> </w:t>
      </w:r>
      <w:r w:rsidR="0007763A">
        <w:rPr>
          <w:color w:val="000000" w:themeColor="text1"/>
          <w:u w:color="000000" w:themeColor="text1"/>
        </w:rPr>
        <w:t>an</w:t>
      </w:r>
      <w:r w:rsidR="001A6C51">
        <w:rPr>
          <w:color w:val="000000" w:themeColor="text1"/>
          <w:u w:color="000000" w:themeColor="text1"/>
        </w:rPr>
        <w:t>d</w:t>
      </w:r>
    </w:p>
    <w:p w:rsidR="001A6C51" w:rsidRDefault="001A6C51" w:rsidP="00454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465" w:rsidRDefault="00FC25F3" w:rsidP="00CE4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32F6">
        <w:rPr>
          <w:color w:val="000000" w:themeColor="text1"/>
          <w:u w:color="000000" w:themeColor="text1"/>
        </w:rPr>
        <w:t xml:space="preserve">also for the second straight year, </w:t>
      </w:r>
      <w:r w:rsidR="000832F6" w:rsidRPr="00351FF3">
        <w:rPr>
          <w:u w:color="000000" w:themeColor="text1"/>
        </w:rPr>
        <w:t>Clemson</w:t>
      </w:r>
      <w:r w:rsidR="00CD48D9" w:rsidRPr="00CD48D9">
        <w:rPr>
          <w:u w:color="000000" w:themeColor="text1"/>
        </w:rPr>
        <w:t>’</w:t>
      </w:r>
      <w:r w:rsidR="000832F6" w:rsidRPr="00351FF3">
        <w:rPr>
          <w:u w:color="000000" w:themeColor="text1"/>
        </w:rPr>
        <w:t xml:space="preserve">s Deshaun Watson </w:t>
      </w:r>
      <w:r w:rsidR="000832F6">
        <w:rPr>
          <w:u w:color="000000" w:themeColor="text1"/>
        </w:rPr>
        <w:t xml:space="preserve">received </w:t>
      </w:r>
      <w:r w:rsidR="000832F6" w:rsidRPr="00351FF3">
        <w:rPr>
          <w:u w:color="000000" w:themeColor="text1"/>
        </w:rPr>
        <w:t>the Davey O</w:t>
      </w:r>
      <w:r w:rsidR="00CD48D9" w:rsidRPr="00CD48D9">
        <w:rPr>
          <w:u w:color="000000" w:themeColor="text1"/>
        </w:rPr>
        <w:t>’</w:t>
      </w:r>
      <w:r w:rsidR="000832F6" w:rsidRPr="00351FF3">
        <w:rPr>
          <w:u w:color="000000" w:themeColor="text1"/>
        </w:rPr>
        <w:t>Brien Award, which honors college football</w:t>
      </w:r>
      <w:r w:rsidR="00CD48D9" w:rsidRPr="00CD48D9">
        <w:rPr>
          <w:u w:color="000000" w:themeColor="text1"/>
        </w:rPr>
        <w:t>’</w:t>
      </w:r>
      <w:r w:rsidR="000832F6" w:rsidRPr="00351FF3">
        <w:rPr>
          <w:u w:color="000000" w:themeColor="text1"/>
        </w:rPr>
        <w:t>s best quarterback</w:t>
      </w:r>
      <w:r w:rsidR="00A63495">
        <w:rPr>
          <w:u w:color="000000" w:themeColor="text1"/>
        </w:rPr>
        <w:t>,</w:t>
      </w:r>
      <w:r w:rsidR="008A4B02">
        <w:rPr>
          <w:u w:color="000000" w:themeColor="text1"/>
        </w:rPr>
        <w:t xml:space="preserve"> as well as the 2016 Johnny Unitas Golden Arm Award</w:t>
      </w:r>
      <w:r w:rsidR="00CE4465">
        <w:rPr>
          <w:u w:color="000000" w:themeColor="text1"/>
        </w:rPr>
        <w:t xml:space="preserve">. </w:t>
      </w:r>
      <w:r w:rsidR="00CE4465" w:rsidRPr="005A1A66">
        <w:rPr>
          <w:color w:val="000000" w:themeColor="text1"/>
          <w:u w:color="000000" w:themeColor="text1"/>
        </w:rPr>
        <w:t>D</w:t>
      </w:r>
      <w:r w:rsidR="00CE4465">
        <w:rPr>
          <w:color w:val="000000" w:themeColor="text1"/>
          <w:u w:color="000000" w:themeColor="text1"/>
        </w:rPr>
        <w:t xml:space="preserve">uring the </w:t>
      </w:r>
      <w:r w:rsidR="008A4B02">
        <w:rPr>
          <w:color w:val="000000" w:themeColor="text1"/>
          <w:u w:color="000000" w:themeColor="text1"/>
        </w:rPr>
        <w:t>championship game</w:t>
      </w:r>
      <w:r w:rsidR="00CE4465">
        <w:rPr>
          <w:color w:val="000000" w:themeColor="text1"/>
          <w:u w:color="000000" w:themeColor="text1"/>
        </w:rPr>
        <w:t>, D</w:t>
      </w:r>
      <w:r w:rsidR="00CE4465" w:rsidRPr="005A1A66">
        <w:rPr>
          <w:color w:val="000000" w:themeColor="text1"/>
          <w:u w:color="000000" w:themeColor="text1"/>
        </w:rPr>
        <w:t>eshaun proved why he</w:t>
      </w:r>
      <w:r w:rsidR="00CD48D9" w:rsidRPr="00CD48D9">
        <w:rPr>
          <w:color w:val="000000" w:themeColor="text1"/>
          <w:u w:color="000000" w:themeColor="text1"/>
        </w:rPr>
        <w:t>’</w:t>
      </w:r>
      <w:r w:rsidR="00CE4465" w:rsidRPr="005A1A66">
        <w:rPr>
          <w:color w:val="000000" w:themeColor="text1"/>
          <w:u w:color="000000" w:themeColor="text1"/>
        </w:rPr>
        <w:t xml:space="preserve">s considered </w:t>
      </w:r>
      <w:r w:rsidR="00FB1F22">
        <w:rPr>
          <w:color w:val="000000" w:themeColor="text1"/>
          <w:u w:color="000000" w:themeColor="text1"/>
        </w:rPr>
        <w:t xml:space="preserve">the best </w:t>
      </w:r>
      <w:r w:rsidR="00CE4465" w:rsidRPr="005A1A66">
        <w:rPr>
          <w:color w:val="000000" w:themeColor="text1"/>
          <w:u w:color="000000" w:themeColor="text1"/>
        </w:rPr>
        <w:t>by many</w:t>
      </w:r>
      <w:r w:rsidR="00FB1F22">
        <w:rPr>
          <w:color w:val="000000" w:themeColor="text1"/>
          <w:u w:color="000000" w:themeColor="text1"/>
        </w:rPr>
        <w:t>:</w:t>
      </w:r>
      <w:r w:rsidR="00CE4465">
        <w:rPr>
          <w:color w:val="000000" w:themeColor="text1"/>
          <w:u w:color="000000" w:themeColor="text1"/>
        </w:rPr>
        <w:t xml:space="preserve"> h</w:t>
      </w:r>
      <w:r w:rsidR="00CE4465" w:rsidRPr="005A1A66">
        <w:rPr>
          <w:color w:val="000000" w:themeColor="text1"/>
          <w:u w:color="000000" w:themeColor="text1"/>
        </w:rPr>
        <w:t>e finished the evening 36</w:t>
      </w:r>
      <w:r w:rsidR="00CD48D9">
        <w:rPr>
          <w:color w:val="000000" w:themeColor="text1"/>
          <w:u w:color="000000" w:themeColor="text1"/>
        </w:rPr>
        <w:noBreakHyphen/>
      </w:r>
      <w:r w:rsidR="00CE4465" w:rsidRPr="005A1A66">
        <w:rPr>
          <w:color w:val="000000" w:themeColor="text1"/>
          <w:u w:color="000000" w:themeColor="text1"/>
        </w:rPr>
        <w:t>of</w:t>
      </w:r>
      <w:r w:rsidR="00CD48D9">
        <w:rPr>
          <w:color w:val="000000" w:themeColor="text1"/>
          <w:u w:color="000000" w:themeColor="text1"/>
        </w:rPr>
        <w:noBreakHyphen/>
      </w:r>
      <w:r w:rsidR="00CE4465" w:rsidRPr="005A1A66">
        <w:rPr>
          <w:color w:val="000000" w:themeColor="text1"/>
          <w:u w:color="000000" w:themeColor="text1"/>
        </w:rPr>
        <w:t>56 for 420 yards and three touchdowns</w:t>
      </w:r>
      <w:r w:rsidR="00FB1F22">
        <w:rPr>
          <w:color w:val="000000" w:themeColor="text1"/>
          <w:u w:color="000000" w:themeColor="text1"/>
        </w:rPr>
        <w:t xml:space="preserve"> and</w:t>
      </w:r>
      <w:r w:rsidR="00CE4465" w:rsidRPr="005A1A66">
        <w:rPr>
          <w:color w:val="000000" w:themeColor="text1"/>
          <w:u w:color="000000" w:themeColor="text1"/>
        </w:rPr>
        <w:t xml:space="preserve"> rushed for 43 yards and another score. Unsurprisingly</w:t>
      </w:r>
      <w:r w:rsidR="00CE4465">
        <w:rPr>
          <w:color w:val="000000" w:themeColor="text1"/>
          <w:u w:color="000000" w:themeColor="text1"/>
        </w:rPr>
        <w:t>, he</w:t>
      </w:r>
      <w:r w:rsidR="00CE4465" w:rsidRPr="005A1A66">
        <w:rPr>
          <w:color w:val="000000" w:themeColor="text1"/>
          <w:u w:color="000000" w:themeColor="text1"/>
        </w:rPr>
        <w:t xml:space="preserve"> was </w:t>
      </w:r>
      <w:r w:rsidR="00CE4465">
        <w:rPr>
          <w:color w:val="000000" w:themeColor="text1"/>
          <w:u w:color="000000" w:themeColor="text1"/>
        </w:rPr>
        <w:t xml:space="preserve">tapped to receive </w:t>
      </w:r>
      <w:r w:rsidR="00CE4465" w:rsidRPr="005A1A66">
        <w:rPr>
          <w:color w:val="000000" w:themeColor="text1"/>
          <w:u w:color="000000" w:themeColor="text1"/>
        </w:rPr>
        <w:t>the game</w:t>
      </w:r>
      <w:r w:rsidR="00CD48D9" w:rsidRPr="00CD48D9">
        <w:rPr>
          <w:color w:val="000000" w:themeColor="text1"/>
          <w:u w:color="000000" w:themeColor="text1"/>
        </w:rPr>
        <w:t>’</w:t>
      </w:r>
      <w:r w:rsidR="00CE4465" w:rsidRPr="005A1A66">
        <w:rPr>
          <w:color w:val="000000" w:themeColor="text1"/>
          <w:u w:color="000000" w:themeColor="text1"/>
        </w:rPr>
        <w:t xml:space="preserve">s </w:t>
      </w:r>
      <w:r w:rsidR="00FB1F22">
        <w:rPr>
          <w:color w:val="000000" w:themeColor="text1"/>
          <w:u w:color="000000" w:themeColor="text1"/>
        </w:rPr>
        <w:t xml:space="preserve">offensive </w:t>
      </w:r>
      <w:r w:rsidR="00CE4465" w:rsidRPr="005A1A66">
        <w:rPr>
          <w:color w:val="000000" w:themeColor="text1"/>
          <w:u w:color="000000" w:themeColor="text1"/>
        </w:rPr>
        <w:t>M</w:t>
      </w:r>
      <w:r w:rsidR="003F25DE">
        <w:rPr>
          <w:color w:val="000000" w:themeColor="text1"/>
          <w:u w:color="000000" w:themeColor="text1"/>
        </w:rPr>
        <w:t xml:space="preserve">ost </w:t>
      </w:r>
      <w:r w:rsidR="00EA2857">
        <w:rPr>
          <w:color w:val="000000" w:themeColor="text1"/>
          <w:u w:color="000000" w:themeColor="text1"/>
        </w:rPr>
        <w:t>V</w:t>
      </w:r>
      <w:r w:rsidR="003F25DE">
        <w:rPr>
          <w:color w:val="000000" w:themeColor="text1"/>
          <w:u w:color="000000" w:themeColor="text1"/>
        </w:rPr>
        <w:t xml:space="preserve">aluable </w:t>
      </w:r>
      <w:r w:rsidR="00EA2857">
        <w:rPr>
          <w:color w:val="000000" w:themeColor="text1"/>
          <w:u w:color="000000" w:themeColor="text1"/>
        </w:rPr>
        <w:t>P</w:t>
      </w:r>
      <w:r w:rsidR="003F25DE">
        <w:rPr>
          <w:color w:val="000000" w:themeColor="text1"/>
          <w:u w:color="000000" w:themeColor="text1"/>
        </w:rPr>
        <w:t>layer</w:t>
      </w:r>
      <w:r w:rsidR="00CE4465">
        <w:rPr>
          <w:color w:val="000000" w:themeColor="text1"/>
          <w:u w:color="000000" w:themeColor="text1"/>
        </w:rPr>
        <w:t xml:space="preserve"> </w:t>
      </w:r>
      <w:r w:rsidR="00CD25EB">
        <w:rPr>
          <w:color w:val="000000" w:themeColor="text1"/>
          <w:u w:color="000000" w:themeColor="text1"/>
        </w:rPr>
        <w:t>A</w:t>
      </w:r>
      <w:r w:rsidR="00CE4465">
        <w:rPr>
          <w:color w:val="000000" w:themeColor="text1"/>
          <w:u w:color="000000" w:themeColor="text1"/>
        </w:rPr>
        <w:t>ward</w:t>
      </w:r>
      <w:r w:rsidR="00FA767B">
        <w:rPr>
          <w:color w:val="000000" w:themeColor="text1"/>
          <w:u w:color="000000" w:themeColor="text1"/>
        </w:rPr>
        <w:t xml:space="preserve">; </w:t>
      </w:r>
      <w:r w:rsidR="00CE4465">
        <w:rPr>
          <w:color w:val="000000" w:themeColor="text1"/>
          <w:u w:color="000000" w:themeColor="text1"/>
        </w:rPr>
        <w:t>a</w:t>
      </w:r>
      <w:r w:rsidR="00D37F9F">
        <w:rPr>
          <w:color w:val="000000" w:themeColor="text1"/>
          <w:u w:color="000000" w:themeColor="text1"/>
        </w:rPr>
        <w:t>n</w:t>
      </w:r>
      <w:r w:rsidR="00CE4465">
        <w:rPr>
          <w:color w:val="000000" w:themeColor="text1"/>
          <w:u w:color="000000" w:themeColor="text1"/>
        </w:rPr>
        <w:t>d</w:t>
      </w:r>
    </w:p>
    <w:p w:rsidR="00CE4465" w:rsidRDefault="00CE4465" w:rsidP="00CE4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E1C" w:rsidRDefault="00706168" w:rsidP="00614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4E1C">
        <w:rPr>
          <w:color w:val="000000" w:themeColor="text1"/>
          <w:u w:color="000000" w:themeColor="text1"/>
        </w:rPr>
        <w:t>Clemson</w:t>
      </w:r>
      <w:r w:rsidR="00CD48D9" w:rsidRPr="00CD48D9">
        <w:rPr>
          <w:color w:val="000000" w:themeColor="text1"/>
          <w:u w:color="000000" w:themeColor="text1"/>
        </w:rPr>
        <w:t>’</w:t>
      </w:r>
      <w:r w:rsidR="00614E1C">
        <w:rPr>
          <w:color w:val="000000" w:themeColor="text1"/>
          <w:u w:color="000000" w:themeColor="text1"/>
        </w:rPr>
        <w:t>s brilliant fourth quarter sealed the game</w:t>
      </w:r>
      <w:r w:rsidR="00CD48D9" w:rsidRPr="00CD48D9">
        <w:rPr>
          <w:color w:val="000000" w:themeColor="text1"/>
          <w:u w:color="000000" w:themeColor="text1"/>
        </w:rPr>
        <w:t>’</w:t>
      </w:r>
      <w:r w:rsidR="00614E1C">
        <w:rPr>
          <w:color w:val="000000" w:themeColor="text1"/>
          <w:u w:color="000000" w:themeColor="text1"/>
        </w:rPr>
        <w:t xml:space="preserve">s status as an instant classic. </w:t>
      </w:r>
      <w:r w:rsidR="00F9639C">
        <w:rPr>
          <w:color w:val="000000" w:themeColor="text1"/>
          <w:u w:color="000000" w:themeColor="text1"/>
        </w:rPr>
        <w:t xml:space="preserve">Having completed </w:t>
      </w:r>
      <w:r w:rsidR="00542812">
        <w:rPr>
          <w:color w:val="000000" w:themeColor="text1"/>
          <w:u w:color="000000" w:themeColor="text1"/>
        </w:rPr>
        <w:t>key</w:t>
      </w:r>
      <w:r w:rsidR="00CC3321">
        <w:rPr>
          <w:color w:val="000000" w:themeColor="text1"/>
          <w:u w:color="000000" w:themeColor="text1"/>
        </w:rPr>
        <w:t xml:space="preserve"> hookups with Mike Williams and Jordan Leggett, </w:t>
      </w:r>
      <w:r w:rsidR="00614E1C" w:rsidRPr="001271F2">
        <w:rPr>
          <w:color w:val="000000" w:themeColor="text1"/>
          <w:u w:color="000000" w:themeColor="text1"/>
        </w:rPr>
        <w:t>Deshaun Watson</w:t>
      </w:r>
      <w:r w:rsidR="00614E1C" w:rsidRPr="00174FCF">
        <w:rPr>
          <w:color w:val="000000" w:themeColor="text1"/>
          <w:u w:color="000000" w:themeColor="text1"/>
        </w:rPr>
        <w:t xml:space="preserve"> sliced and diced the Tide for a nine</w:t>
      </w:r>
      <w:r w:rsidR="00CD48D9">
        <w:rPr>
          <w:color w:val="000000" w:themeColor="text1"/>
          <w:u w:color="000000" w:themeColor="text1"/>
        </w:rPr>
        <w:noBreakHyphen/>
      </w:r>
      <w:r w:rsidR="00614E1C" w:rsidRPr="00174FCF">
        <w:rPr>
          <w:color w:val="000000" w:themeColor="text1"/>
          <w:u w:color="000000" w:themeColor="text1"/>
        </w:rPr>
        <w:t>play, 68</w:t>
      </w:r>
      <w:r w:rsidR="00CD48D9">
        <w:rPr>
          <w:color w:val="000000" w:themeColor="text1"/>
          <w:u w:color="000000" w:themeColor="text1"/>
        </w:rPr>
        <w:noBreakHyphen/>
      </w:r>
      <w:r w:rsidR="00614E1C" w:rsidRPr="00174FCF">
        <w:rPr>
          <w:color w:val="000000" w:themeColor="text1"/>
          <w:u w:color="000000" w:themeColor="text1"/>
        </w:rPr>
        <w:t xml:space="preserve">yard march toward the end zone. </w:t>
      </w:r>
      <w:r w:rsidR="00244DAD">
        <w:rPr>
          <w:color w:val="000000" w:themeColor="text1"/>
          <w:u w:color="000000" w:themeColor="text1"/>
        </w:rPr>
        <w:t>With one second left, t</w:t>
      </w:r>
      <w:r w:rsidR="0060127B">
        <w:rPr>
          <w:color w:val="000000" w:themeColor="text1"/>
          <w:u w:color="000000" w:themeColor="text1"/>
        </w:rPr>
        <w:t xml:space="preserve">he signal caller </w:t>
      </w:r>
      <w:r w:rsidR="00614E1C" w:rsidRPr="00174FCF">
        <w:rPr>
          <w:color w:val="000000" w:themeColor="text1"/>
          <w:u w:color="000000" w:themeColor="text1"/>
        </w:rPr>
        <w:t>dropped back and found ever</w:t>
      </w:r>
      <w:r w:rsidR="00CD48D9">
        <w:rPr>
          <w:color w:val="000000" w:themeColor="text1"/>
          <w:u w:color="000000" w:themeColor="text1"/>
        </w:rPr>
        <w:noBreakHyphen/>
      </w:r>
      <w:r w:rsidR="00614E1C" w:rsidRPr="00174FCF">
        <w:rPr>
          <w:color w:val="000000" w:themeColor="text1"/>
          <w:u w:color="000000" w:themeColor="text1"/>
        </w:rPr>
        <w:t xml:space="preserve">reliable target </w:t>
      </w:r>
      <w:r w:rsidR="00614E1C" w:rsidRPr="00104BB6">
        <w:rPr>
          <w:color w:val="000000" w:themeColor="text1"/>
          <w:u w:color="000000" w:themeColor="text1"/>
        </w:rPr>
        <w:t>Hunter Renfrow</w:t>
      </w:r>
      <w:r w:rsidR="00614E1C" w:rsidRPr="00174FCF">
        <w:rPr>
          <w:color w:val="000000" w:themeColor="text1"/>
          <w:u w:color="000000" w:themeColor="text1"/>
        </w:rPr>
        <w:t xml:space="preserve"> wide open in the end zone</w:t>
      </w:r>
      <w:r w:rsidR="00443A41">
        <w:rPr>
          <w:color w:val="000000" w:themeColor="text1"/>
          <w:u w:color="000000" w:themeColor="text1"/>
        </w:rPr>
        <w:t>, and t</w:t>
      </w:r>
      <w:r w:rsidR="00614E1C">
        <w:rPr>
          <w:color w:val="000000" w:themeColor="text1"/>
          <w:u w:color="000000" w:themeColor="text1"/>
        </w:rPr>
        <w:t xml:space="preserve">he Clemson fans in the crowd of 74,512 </w:t>
      </w:r>
      <w:r w:rsidR="00CC3321">
        <w:rPr>
          <w:color w:val="000000" w:themeColor="text1"/>
          <w:u w:color="000000" w:themeColor="text1"/>
        </w:rPr>
        <w:t xml:space="preserve">erupted </w:t>
      </w:r>
      <w:r w:rsidR="00614E1C">
        <w:rPr>
          <w:color w:val="000000" w:themeColor="text1"/>
          <w:u w:color="000000" w:themeColor="text1"/>
        </w:rPr>
        <w:t xml:space="preserve">into </w:t>
      </w:r>
      <w:r w:rsidR="00244DAD">
        <w:rPr>
          <w:color w:val="000000" w:themeColor="text1"/>
          <w:u w:color="000000" w:themeColor="text1"/>
        </w:rPr>
        <w:t xml:space="preserve">wild </w:t>
      </w:r>
      <w:r w:rsidR="00614E1C">
        <w:rPr>
          <w:color w:val="000000" w:themeColor="text1"/>
          <w:u w:color="000000" w:themeColor="text1"/>
        </w:rPr>
        <w:t>jubilation; and</w:t>
      </w:r>
    </w:p>
    <w:p w:rsidR="00FA767B" w:rsidRDefault="00FA767B" w:rsidP="00614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767B" w:rsidRDefault="00D3246C" w:rsidP="00614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A4B02">
        <w:rPr>
          <w:color w:val="000000" w:themeColor="text1"/>
          <w:u w:color="000000" w:themeColor="text1"/>
        </w:rPr>
        <w:t xml:space="preserve">Ben Boulware led the Tigers </w:t>
      </w:r>
      <w:r w:rsidR="00A63495">
        <w:rPr>
          <w:color w:val="000000" w:themeColor="text1"/>
          <w:u w:color="000000" w:themeColor="text1"/>
        </w:rPr>
        <w:t>de</w:t>
      </w:r>
      <w:r w:rsidR="008A4B02">
        <w:rPr>
          <w:color w:val="000000" w:themeColor="text1"/>
          <w:u w:color="000000" w:themeColor="text1"/>
        </w:rPr>
        <w:t>fen</w:t>
      </w:r>
      <w:r w:rsidR="00A63495">
        <w:rPr>
          <w:color w:val="000000" w:themeColor="text1"/>
          <w:u w:color="000000" w:themeColor="text1"/>
        </w:rPr>
        <w:t>s</w:t>
      </w:r>
      <w:r w:rsidR="008A4B02">
        <w:rPr>
          <w:color w:val="000000" w:themeColor="text1"/>
          <w:u w:color="000000" w:themeColor="text1"/>
        </w:rPr>
        <w:t>e in holding the Crimson Tide to a 2-15 performance on third down, and was awarded the Defensive Most Valuable Player</w:t>
      </w:r>
      <w:r w:rsidR="00FA767B">
        <w:rPr>
          <w:color w:val="000000" w:themeColor="text1"/>
          <w:u w:color="000000" w:themeColor="text1"/>
        </w:rPr>
        <w:t>; and</w:t>
      </w:r>
    </w:p>
    <w:p w:rsidR="00FA767B" w:rsidRDefault="00FA767B" w:rsidP="00614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7B30" w:rsidRDefault="00DC7B30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Coach S</w:t>
      </w:r>
      <w:r w:rsidR="000832F6">
        <w:rPr>
          <w:color w:val="000000" w:themeColor="text1"/>
          <w:u w:color="000000" w:themeColor="text1"/>
        </w:rPr>
        <w:t>winney</w:t>
      </w:r>
      <w:r>
        <w:rPr>
          <w:color w:val="000000" w:themeColor="text1"/>
          <w:u w:color="000000" w:themeColor="text1"/>
        </w:rPr>
        <w:t xml:space="preserve"> rightly has h</w:t>
      </w:r>
      <w:r w:rsidR="000832F6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sights on a return to the </w:t>
      </w:r>
      <w:r w:rsidR="000832F6">
        <w:rPr>
          <w:color w:val="000000" w:themeColor="text1"/>
          <w:u w:color="000000" w:themeColor="text1"/>
        </w:rPr>
        <w:t>national playoff game</w:t>
      </w:r>
      <w:r>
        <w:rPr>
          <w:color w:val="000000" w:themeColor="text1"/>
          <w:u w:color="000000" w:themeColor="text1"/>
        </w:rPr>
        <w:t xml:space="preserve"> next year. The </w:t>
      </w:r>
      <w:r>
        <w:t xml:space="preserve">House </w:t>
      </w:r>
      <w:r w:rsidR="00954DE9">
        <w:t>is</w:t>
      </w:r>
      <w:r>
        <w:rPr>
          <w:color w:val="000000" w:themeColor="text1"/>
          <w:u w:color="000000" w:themeColor="text1"/>
        </w:rPr>
        <w:t xml:space="preserve"> pleased to hear this news, delighted to raise </w:t>
      </w:r>
      <w:r w:rsidR="00954DE9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collective salute to h</w:t>
      </w:r>
      <w:r w:rsidR="000832F6">
        <w:rPr>
          <w:color w:val="000000" w:themeColor="text1"/>
          <w:u w:color="000000" w:themeColor="text1"/>
        </w:rPr>
        <w:t>im</w:t>
      </w:r>
      <w:r>
        <w:rPr>
          <w:color w:val="000000" w:themeColor="text1"/>
          <w:u w:color="000000" w:themeColor="text1"/>
        </w:rPr>
        <w:t xml:space="preserve"> and h</w:t>
      </w:r>
      <w:r w:rsidR="000832F6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fine group of young athletes, and proud to declare </w:t>
      </w:r>
      <w:r w:rsidR="00954DE9">
        <w:rPr>
          <w:color w:val="000000" w:themeColor="text1"/>
          <w:u w:color="000000" w:themeColor="text1"/>
        </w:rPr>
        <w:t>its member</w:t>
      </w:r>
      <w:r>
        <w:rPr>
          <w:color w:val="000000" w:themeColor="text1"/>
          <w:u w:color="000000" w:themeColor="text1"/>
        </w:rPr>
        <w:t>s among the team</w:t>
      </w:r>
      <w:r w:rsidR="00CD48D9" w:rsidRPr="00CD48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most ardent fans. On behalf of the people of South Carolina, the </w:t>
      </w:r>
      <w:r w:rsidR="005774D7">
        <w:rPr>
          <w:color w:val="000000" w:themeColor="text1"/>
          <w:u w:color="000000" w:themeColor="text1"/>
        </w:rPr>
        <w:t xml:space="preserve">House </w:t>
      </w:r>
      <w:r w:rsidR="00FC4F97">
        <w:rPr>
          <w:color w:val="000000" w:themeColor="text1"/>
          <w:u w:color="000000" w:themeColor="text1"/>
        </w:rPr>
        <w:t>offer</w:t>
      </w:r>
      <w:r w:rsidR="005774D7">
        <w:rPr>
          <w:color w:val="000000" w:themeColor="text1"/>
          <w:u w:color="000000" w:themeColor="text1"/>
        </w:rPr>
        <w:t>s</w:t>
      </w:r>
      <w:r w:rsidR="00FC4F97">
        <w:rPr>
          <w:color w:val="000000" w:themeColor="text1"/>
          <w:u w:color="000000" w:themeColor="text1"/>
        </w:rPr>
        <w:t xml:space="preserve"> </w:t>
      </w:r>
      <w:r w:rsidR="005774D7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congratulations on a class act and best wishes for continued success. Go, </w:t>
      </w:r>
      <w:r w:rsidR="000832F6">
        <w:rPr>
          <w:color w:val="000000" w:themeColor="text1"/>
          <w:u w:color="000000" w:themeColor="text1"/>
        </w:rPr>
        <w:t>Tigers</w:t>
      </w:r>
      <w:r>
        <w:rPr>
          <w:color w:val="000000" w:themeColor="text1"/>
          <w:u w:color="000000" w:themeColor="text1"/>
        </w:rPr>
        <w:t xml:space="preserve">! </w:t>
      </w:r>
      <w:r>
        <w:t>Now, therefore,</w:t>
      </w:r>
    </w:p>
    <w:p w:rsidR="00DC7B30" w:rsidRDefault="00DC7B30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B30" w:rsidRDefault="00DC7B30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7B30" w:rsidRDefault="00DC7B30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168" w:rsidRPr="0076615F" w:rsidRDefault="00DC7B30" w:rsidP="00706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="00706168" w:rsidRPr="0076615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706168">
        <w:rPr>
          <w:rFonts w:eastAsiaTheme="minorHAnsi"/>
          <w:color w:val="000000" w:themeColor="text1"/>
          <w:szCs w:val="22"/>
          <w:u w:color="000000" w:themeColor="text1"/>
        </w:rPr>
        <w:t>elebrate</w:t>
      </w:r>
      <w:r w:rsidR="0070616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706168">
        <w:rPr>
          <w:rFonts w:eastAsiaTheme="minorHAnsi"/>
          <w:color w:val="000000" w:themeColor="text1"/>
          <w:szCs w:val="22"/>
          <w:u w:color="000000" w:themeColor="text1"/>
        </w:rPr>
        <w:t xml:space="preserve">Clemson University football </w:t>
      </w:r>
      <w:r w:rsidR="00706168"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706168">
        <w:rPr>
          <w:rFonts w:eastAsiaTheme="minorHAnsi"/>
          <w:color w:val="000000" w:themeColor="text1"/>
          <w:szCs w:val="22"/>
          <w:u w:color="000000" w:themeColor="text1"/>
        </w:rPr>
        <w:t xml:space="preserve"> and coaches</w:t>
      </w:r>
      <w:r w:rsidR="0070616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for capturing the 20</w:t>
      </w:r>
      <w:r w:rsidR="00706168">
        <w:rPr>
          <w:rFonts w:eastAsiaTheme="minorHAnsi"/>
          <w:color w:val="000000" w:themeColor="text1"/>
          <w:szCs w:val="22"/>
          <w:u w:color="000000" w:themeColor="text1"/>
        </w:rPr>
        <w:t>16 College Football Playoff National Championship title and salute them for their postseason ranking as number 1 in the nation.</w:t>
      </w:r>
    </w:p>
    <w:p w:rsidR="00DC7B30" w:rsidRDefault="00DC7B30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B30" w:rsidRDefault="00DC7B30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</w:t>
      </w:r>
      <w:r w:rsidR="006F470A">
        <w:t>esented</w:t>
      </w:r>
      <w:r>
        <w:t xml:space="preserve"> to the </w:t>
      </w:r>
      <w:r w:rsidR="00B60C7F">
        <w:t xml:space="preserve">Clemson University football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>
        <w:t xml:space="preserve"> and Coach Da</w:t>
      </w:r>
      <w:r w:rsidR="00B60C7F">
        <w:t>bo Swinney</w:t>
      </w:r>
      <w:r>
        <w:t>.</w:t>
      </w:r>
    </w:p>
    <w:p w:rsidR="000B5189" w:rsidRDefault="00CD48D9" w:rsidP="009C2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3CFC" w:rsidRDefault="00613CFC" w:rsidP="00613CFC">
      <w:pPr>
        <w:suppressAutoHyphens/>
      </w:pPr>
    </w:p>
    <w:sectPr w:rsidR="00613CFC" w:rsidSect="00613C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8B7" w:rsidRDefault="001A28B7" w:rsidP="009F0C77">
      <w:r>
        <w:separator/>
      </w:r>
    </w:p>
  </w:endnote>
  <w:endnote w:type="continuationSeparator" w:id="0">
    <w:p w:rsidR="001A28B7" w:rsidRDefault="001A28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16ADE2-B5CD-4D18-90A2-BCA05D2734E9}"/>
    <w:embedBold r:id="rId2" w:fontKey="{04683D6F-C3E5-49C7-8F38-13EB44157F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8CA6DC-446F-4259-86E5-5575082314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C31C91-8493-4D14-A954-06E65774BC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179CFB-C16A-46E0-9C2D-3F1A3E2C39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CFC" w:rsidRPr="001F37E6" w:rsidRDefault="00613CFC" w:rsidP="001F37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02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8B7" w:rsidRDefault="001A28B7" w:rsidP="009F0C77">
      <w:r>
        <w:separator/>
      </w:r>
    </w:p>
  </w:footnote>
  <w:footnote w:type="continuationSeparator" w:id="0">
    <w:p w:rsidR="001A28B7" w:rsidRDefault="001A28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6DG17"/>
    <w:docVar w:name="CoverBillType" w:val="r"/>
    <w:docVar w:name="DocPath" w:val="L:\Council\bills\RM\1066DG17.DOCX"/>
    <w:docVar w:name="dvBillNumber" w:val="35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28B7"/>
    <w:rsid w:val="0000497C"/>
    <w:rsid w:val="00011869"/>
    <w:rsid w:val="00015CD6"/>
    <w:rsid w:val="0001765E"/>
    <w:rsid w:val="0003422C"/>
    <w:rsid w:val="00051E04"/>
    <w:rsid w:val="000607AF"/>
    <w:rsid w:val="00064F72"/>
    <w:rsid w:val="0007763A"/>
    <w:rsid w:val="000832F6"/>
    <w:rsid w:val="00086940"/>
    <w:rsid w:val="00086EE0"/>
    <w:rsid w:val="000A43F6"/>
    <w:rsid w:val="000B5189"/>
    <w:rsid w:val="000D0A5C"/>
    <w:rsid w:val="000E0100"/>
    <w:rsid w:val="000E1785"/>
    <w:rsid w:val="000E5F03"/>
    <w:rsid w:val="000F40FA"/>
    <w:rsid w:val="001035F1"/>
    <w:rsid w:val="0010776B"/>
    <w:rsid w:val="001112C1"/>
    <w:rsid w:val="001217E5"/>
    <w:rsid w:val="00124D10"/>
    <w:rsid w:val="00133E66"/>
    <w:rsid w:val="001435A3"/>
    <w:rsid w:val="00146ED3"/>
    <w:rsid w:val="00151044"/>
    <w:rsid w:val="001A28B7"/>
    <w:rsid w:val="001A6C51"/>
    <w:rsid w:val="001D08F2"/>
    <w:rsid w:val="001D3A58"/>
    <w:rsid w:val="001D525B"/>
    <w:rsid w:val="001D7F4F"/>
    <w:rsid w:val="001F37E6"/>
    <w:rsid w:val="00205238"/>
    <w:rsid w:val="002321B6"/>
    <w:rsid w:val="00234548"/>
    <w:rsid w:val="00244DAD"/>
    <w:rsid w:val="00250967"/>
    <w:rsid w:val="002543C8"/>
    <w:rsid w:val="0025541D"/>
    <w:rsid w:val="002565C6"/>
    <w:rsid w:val="00284AAE"/>
    <w:rsid w:val="00287F88"/>
    <w:rsid w:val="002C02B6"/>
    <w:rsid w:val="002C5AE6"/>
    <w:rsid w:val="002E195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25DE"/>
    <w:rsid w:val="003F6D79"/>
    <w:rsid w:val="0041760A"/>
    <w:rsid w:val="00417C01"/>
    <w:rsid w:val="00426535"/>
    <w:rsid w:val="004403BD"/>
    <w:rsid w:val="00443A41"/>
    <w:rsid w:val="004548B4"/>
    <w:rsid w:val="00461441"/>
    <w:rsid w:val="00467C3B"/>
    <w:rsid w:val="004809EE"/>
    <w:rsid w:val="004B5E46"/>
    <w:rsid w:val="004C7326"/>
    <w:rsid w:val="004E31B0"/>
    <w:rsid w:val="004E7D54"/>
    <w:rsid w:val="0050270C"/>
    <w:rsid w:val="00511531"/>
    <w:rsid w:val="00517B39"/>
    <w:rsid w:val="005273C6"/>
    <w:rsid w:val="005308DA"/>
    <w:rsid w:val="00530A69"/>
    <w:rsid w:val="0054153A"/>
    <w:rsid w:val="00542812"/>
    <w:rsid w:val="00545593"/>
    <w:rsid w:val="00556EBF"/>
    <w:rsid w:val="005774D7"/>
    <w:rsid w:val="00577C6C"/>
    <w:rsid w:val="005865FD"/>
    <w:rsid w:val="005A62FE"/>
    <w:rsid w:val="005C2FE2"/>
    <w:rsid w:val="005C4B41"/>
    <w:rsid w:val="005E0E49"/>
    <w:rsid w:val="005E2BC9"/>
    <w:rsid w:val="005F3A7B"/>
    <w:rsid w:val="0060127B"/>
    <w:rsid w:val="00605102"/>
    <w:rsid w:val="00613CFC"/>
    <w:rsid w:val="00614E1C"/>
    <w:rsid w:val="006215AA"/>
    <w:rsid w:val="00630E4B"/>
    <w:rsid w:val="006511F6"/>
    <w:rsid w:val="00662D13"/>
    <w:rsid w:val="00691100"/>
    <w:rsid w:val="006913C9"/>
    <w:rsid w:val="00693A52"/>
    <w:rsid w:val="0069470D"/>
    <w:rsid w:val="006D58AA"/>
    <w:rsid w:val="006F470A"/>
    <w:rsid w:val="006F7C51"/>
    <w:rsid w:val="00706168"/>
    <w:rsid w:val="00734F00"/>
    <w:rsid w:val="0075123D"/>
    <w:rsid w:val="0078419B"/>
    <w:rsid w:val="007A70AE"/>
    <w:rsid w:val="007D58E5"/>
    <w:rsid w:val="007F14AD"/>
    <w:rsid w:val="007F2B98"/>
    <w:rsid w:val="008362E8"/>
    <w:rsid w:val="0085786E"/>
    <w:rsid w:val="008A1768"/>
    <w:rsid w:val="008A489F"/>
    <w:rsid w:val="008A4B02"/>
    <w:rsid w:val="008F0F33"/>
    <w:rsid w:val="008F4429"/>
    <w:rsid w:val="00913128"/>
    <w:rsid w:val="0092395F"/>
    <w:rsid w:val="0094021A"/>
    <w:rsid w:val="00954DE9"/>
    <w:rsid w:val="00990FCB"/>
    <w:rsid w:val="009A5A97"/>
    <w:rsid w:val="009B39CE"/>
    <w:rsid w:val="009B44AF"/>
    <w:rsid w:val="009C2397"/>
    <w:rsid w:val="009C63D9"/>
    <w:rsid w:val="009C6A0B"/>
    <w:rsid w:val="009D3EC7"/>
    <w:rsid w:val="009F0C77"/>
    <w:rsid w:val="009F4DD1"/>
    <w:rsid w:val="00A02543"/>
    <w:rsid w:val="00A36429"/>
    <w:rsid w:val="00A41684"/>
    <w:rsid w:val="00A63495"/>
    <w:rsid w:val="00A64E80"/>
    <w:rsid w:val="00A72BCD"/>
    <w:rsid w:val="00A741D9"/>
    <w:rsid w:val="00A833AB"/>
    <w:rsid w:val="00A84CE6"/>
    <w:rsid w:val="00A95F4A"/>
    <w:rsid w:val="00A9741D"/>
    <w:rsid w:val="00AA5514"/>
    <w:rsid w:val="00AC34A2"/>
    <w:rsid w:val="00AD1C9A"/>
    <w:rsid w:val="00AD4B17"/>
    <w:rsid w:val="00B04C74"/>
    <w:rsid w:val="00B3011D"/>
    <w:rsid w:val="00B412D4"/>
    <w:rsid w:val="00B60C7F"/>
    <w:rsid w:val="00B86F54"/>
    <w:rsid w:val="00B9020C"/>
    <w:rsid w:val="00BE3C22"/>
    <w:rsid w:val="00C0345E"/>
    <w:rsid w:val="00C31C95"/>
    <w:rsid w:val="00C3483A"/>
    <w:rsid w:val="00C5692A"/>
    <w:rsid w:val="00C74E9D"/>
    <w:rsid w:val="00C826DD"/>
    <w:rsid w:val="00C82FD3"/>
    <w:rsid w:val="00C92819"/>
    <w:rsid w:val="00CA0534"/>
    <w:rsid w:val="00CB0654"/>
    <w:rsid w:val="00CB4E38"/>
    <w:rsid w:val="00CC3321"/>
    <w:rsid w:val="00CC6B7B"/>
    <w:rsid w:val="00CD2089"/>
    <w:rsid w:val="00CD25EB"/>
    <w:rsid w:val="00CD48D9"/>
    <w:rsid w:val="00CE4465"/>
    <w:rsid w:val="00CE73D4"/>
    <w:rsid w:val="00CF4C64"/>
    <w:rsid w:val="00CF7402"/>
    <w:rsid w:val="00D125FB"/>
    <w:rsid w:val="00D12892"/>
    <w:rsid w:val="00D3246C"/>
    <w:rsid w:val="00D37F9F"/>
    <w:rsid w:val="00D73A67"/>
    <w:rsid w:val="00D73CA6"/>
    <w:rsid w:val="00D9433C"/>
    <w:rsid w:val="00D970A9"/>
    <w:rsid w:val="00DC1018"/>
    <w:rsid w:val="00DC7B30"/>
    <w:rsid w:val="00DE40C8"/>
    <w:rsid w:val="00DF3845"/>
    <w:rsid w:val="00E41911"/>
    <w:rsid w:val="00E44B57"/>
    <w:rsid w:val="00E766E3"/>
    <w:rsid w:val="00E81373"/>
    <w:rsid w:val="00E92EEF"/>
    <w:rsid w:val="00EA2857"/>
    <w:rsid w:val="00EF2368"/>
    <w:rsid w:val="00F1101C"/>
    <w:rsid w:val="00F14660"/>
    <w:rsid w:val="00F1548A"/>
    <w:rsid w:val="00F16C53"/>
    <w:rsid w:val="00F24442"/>
    <w:rsid w:val="00F50AE3"/>
    <w:rsid w:val="00F655B7"/>
    <w:rsid w:val="00F656BA"/>
    <w:rsid w:val="00F67CF1"/>
    <w:rsid w:val="00F728AA"/>
    <w:rsid w:val="00F7425E"/>
    <w:rsid w:val="00F81380"/>
    <w:rsid w:val="00F840F0"/>
    <w:rsid w:val="00F9639C"/>
    <w:rsid w:val="00FA767B"/>
    <w:rsid w:val="00FB0D0D"/>
    <w:rsid w:val="00FB1F22"/>
    <w:rsid w:val="00FB43B4"/>
    <w:rsid w:val="00FB6B0B"/>
    <w:rsid w:val="00FC25F3"/>
    <w:rsid w:val="00FC4F9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AA3B09-3E3A-465B-814C-218BC912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28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81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3C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6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60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64124-C876-49F9-9099-ED74CE041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944ED2CC.dotm</Template>
  <TotalTime>0</TotalTime>
  <Pages>4</Pages>
  <Words>858</Words>
  <Characters>4731</Characters>
  <Application>Microsoft Office Word</Application>
  <DocSecurity>0</DocSecurity>
  <Lines>131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3560: Clemson University Football Team - South Carolina Legislature Online</dc:title>
  <dc:creator>Rosanne McDowell</dc:creator>
  <cp:lastModifiedBy>Angela Hill</cp:lastModifiedBy>
  <cp:revision>2</cp:revision>
  <cp:lastPrinted>2017-01-23T16:56:00Z</cp:lastPrinted>
  <dcterms:created xsi:type="dcterms:W3CDTF">2017-02-01T21:44:00Z</dcterms:created>
  <dcterms:modified xsi:type="dcterms:W3CDTF">2017-02-01T21:44:00Z</dcterms:modified>
</cp:coreProperties>
</file>