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FF2949" w14:textId="5E883CAC" w:rsidR="00277435" w:rsidRDefault="00277435" w:rsidP="00277435">
      <w:pPr>
        <w:widowControl w:val="0"/>
        <w:jc w:val="center"/>
      </w:pPr>
      <w:r w:rsidRPr="00277435">
        <w:rPr>
          <w:b/>
        </w:rPr>
        <w:t>South Carolina General Assembly</w:t>
      </w:r>
    </w:p>
    <w:p w14:paraId="2B8C6C06" w14:textId="6AE2397A" w:rsidR="00277435" w:rsidRDefault="00277435" w:rsidP="00277435">
      <w:pPr>
        <w:widowControl w:val="0"/>
        <w:jc w:val="center"/>
      </w:pPr>
      <w:r>
        <w:t>122nd Session, 2017-2018</w:t>
      </w:r>
    </w:p>
    <w:p w14:paraId="03C3F06A" w14:textId="0EEAC5FD" w:rsidR="00277435" w:rsidRDefault="00277435" w:rsidP="00277435">
      <w:pPr>
        <w:widowControl w:val="0"/>
      </w:pPr>
    </w:p>
    <w:p w14:paraId="5FBA2638" w14:textId="0D891DDC" w:rsidR="00277435" w:rsidRDefault="00277435" w:rsidP="00277435">
      <w:pPr>
        <w:widowControl w:val="0"/>
        <w:rPr>
          <w:b/>
        </w:rPr>
      </w:pPr>
      <w:r w:rsidRPr="00277435">
        <w:rPr>
          <w:b/>
        </w:rPr>
        <w:t>S.</w:t>
      </w:r>
      <w:r>
        <w:rPr>
          <w:b/>
        </w:rPr>
        <w:t xml:space="preserve"> </w:t>
      </w:r>
      <w:r w:rsidRPr="00277435">
        <w:rPr>
          <w:b/>
        </w:rPr>
        <w:t>369</w:t>
      </w:r>
    </w:p>
    <w:p w14:paraId="604B2F13" w14:textId="3F59E7E9" w:rsidR="00277435" w:rsidRDefault="00277435" w:rsidP="00277435">
      <w:pPr>
        <w:widowControl w:val="0"/>
        <w:rPr>
          <w:b/>
        </w:rPr>
      </w:pPr>
    </w:p>
    <w:p w14:paraId="7722A0B8" w14:textId="78F364D8" w:rsidR="00277435" w:rsidRDefault="00277435" w:rsidP="00277435">
      <w:pPr>
        <w:widowControl w:val="0"/>
      </w:pPr>
      <w:r w:rsidRPr="00277435">
        <w:rPr>
          <w:b/>
        </w:rPr>
        <w:t>STATUS INFORMATION</w:t>
      </w:r>
    </w:p>
    <w:p w14:paraId="2C70B0F3" w14:textId="7A412521" w:rsidR="00277435" w:rsidRDefault="00277435" w:rsidP="00277435">
      <w:pPr>
        <w:widowControl w:val="0"/>
      </w:pPr>
    </w:p>
    <w:p w14:paraId="303A4E70" w14:textId="734BC75F" w:rsidR="00277435" w:rsidRDefault="00277435" w:rsidP="00277435">
      <w:pPr>
        <w:widowControl w:val="0"/>
      </w:pPr>
      <w:r>
        <w:t>General Bill</w:t>
      </w:r>
    </w:p>
    <w:p w14:paraId="3D2C7F2C" w14:textId="38328CF3" w:rsidR="00277435" w:rsidRDefault="00277435" w:rsidP="00277435">
      <w:pPr>
        <w:widowControl w:val="0"/>
      </w:pPr>
      <w:r>
        <w:t>Sponsors: Senator Hembree</w:t>
      </w:r>
    </w:p>
    <w:p w14:paraId="06562451" w14:textId="585ED78A" w:rsidR="00277435" w:rsidRDefault="00277435" w:rsidP="00277435">
      <w:pPr>
        <w:widowControl w:val="0"/>
      </w:pPr>
      <w:r>
        <w:t>Document Path: l:\s-jud\bills\hembree\jud0034.rem.docx</w:t>
      </w:r>
    </w:p>
    <w:p w14:paraId="497FB5DA" w14:textId="43705B8A" w:rsidR="00277435" w:rsidRDefault="00277435" w:rsidP="00277435">
      <w:pPr>
        <w:widowControl w:val="0"/>
      </w:pPr>
    </w:p>
    <w:p w14:paraId="360E8BF9" w14:textId="77777777" w:rsidR="00277435" w:rsidRDefault="00277435" w:rsidP="00277435">
      <w:pPr>
        <w:widowControl w:val="0"/>
      </w:pPr>
      <w:r>
        <w:t>Introduced in the Senate on February 7, 2017</w:t>
      </w:r>
    </w:p>
    <w:p w14:paraId="4D7E697C" w14:textId="5305080F" w:rsidR="00277435" w:rsidRDefault="00277435" w:rsidP="00277435">
      <w:pPr>
        <w:widowControl w:val="0"/>
      </w:pPr>
      <w:r>
        <w:t xml:space="preserve">Currently residing in the Senate Committee on </w:t>
      </w:r>
      <w:r w:rsidRPr="00277435">
        <w:rPr>
          <w:b/>
        </w:rPr>
        <w:t>Corrections and Penology</w:t>
      </w:r>
    </w:p>
    <w:p w14:paraId="03131B84" w14:textId="0F13584B" w:rsidR="00277435" w:rsidRDefault="00277435" w:rsidP="00277435">
      <w:pPr>
        <w:widowControl w:val="0"/>
      </w:pPr>
    </w:p>
    <w:p w14:paraId="742EF7B5" w14:textId="6F3629E8" w:rsidR="00277435" w:rsidRDefault="00277435" w:rsidP="00277435">
      <w:pPr>
        <w:widowControl w:val="0"/>
      </w:pPr>
      <w:r>
        <w:t xml:space="preserve">Summary: </w:t>
      </w:r>
      <w:r w:rsidR="00634764">
        <w:t>Inmates</w:t>
      </w:r>
    </w:p>
    <w:p w14:paraId="0F75D413" w14:textId="365596AC" w:rsidR="00277435" w:rsidRDefault="00277435" w:rsidP="00277435">
      <w:pPr>
        <w:widowControl w:val="0"/>
      </w:pPr>
    </w:p>
    <w:p w14:paraId="0C82200D" w14:textId="771444D9" w:rsidR="00277435" w:rsidRDefault="00277435" w:rsidP="00277435">
      <w:pPr>
        <w:widowControl w:val="0"/>
      </w:pPr>
    </w:p>
    <w:p w14:paraId="5FA22687" w14:textId="1127B1E8" w:rsidR="00277435" w:rsidRDefault="00277435" w:rsidP="002774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77435">
        <w:rPr>
          <w:b/>
        </w:rPr>
        <w:t>HISTORY OF LEGISLATIVE ACTIONS</w:t>
      </w:r>
    </w:p>
    <w:p w14:paraId="3AE0D072" w14:textId="5DA983F9" w:rsidR="00277435" w:rsidRDefault="00277435" w:rsidP="002774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4B38CA23" w14:textId="5CAF8305" w:rsidR="00277435" w:rsidRPr="00277435" w:rsidRDefault="00277435" w:rsidP="002774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77435">
        <w:rPr>
          <w:u w:val="single"/>
        </w:rPr>
        <w:tab/>
        <w:t>Date</w:t>
      </w:r>
      <w:r w:rsidRPr="00277435">
        <w:rPr>
          <w:u w:val="single"/>
        </w:rPr>
        <w:tab/>
        <w:t>Body</w:t>
      </w:r>
      <w:r w:rsidRPr="00277435">
        <w:rPr>
          <w:u w:val="single"/>
        </w:rPr>
        <w:tab/>
        <w:t>Action Description with journal page number</w:t>
      </w:r>
      <w:r w:rsidRPr="00277435">
        <w:rPr>
          <w:u w:val="single"/>
        </w:rPr>
        <w:tab/>
      </w:r>
    </w:p>
    <w:p w14:paraId="636C8203" w14:textId="77777777" w:rsidR="00AA6215" w:rsidRDefault="00AA6215" w:rsidP="00AA62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2/7/2017</w:t>
      </w:r>
      <w:r>
        <w:tab/>
        <w:t>Senate</w:t>
      </w:r>
      <w:r>
        <w:tab/>
      </w:r>
      <w:r w:rsidRPr="00876C09">
        <w:t>Introduced and read first time (</w:t>
      </w:r>
      <w:hyperlink r:id="rId6" w:history="1">
        <w:r w:rsidRPr="00876C09">
          <w:rPr>
            <w:rStyle w:val="Hyperlink"/>
          </w:rPr>
          <w:t>Senate Journal</w:t>
        </w:r>
        <w:r w:rsidRPr="00876C09">
          <w:rPr>
            <w:rStyle w:val="Hyperlink"/>
          </w:rPr>
          <w:noBreakHyphen/>
          <w:t>page 8</w:t>
        </w:r>
      </w:hyperlink>
      <w:r w:rsidRPr="00876C09">
        <w:t>)</w:t>
      </w:r>
    </w:p>
    <w:p w14:paraId="54C493D1" w14:textId="77777777" w:rsidR="00AA6215" w:rsidRDefault="00AA6215" w:rsidP="00AA62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2/7/2017</w:t>
      </w:r>
      <w:r>
        <w:tab/>
        <w:t>Senate</w:t>
      </w:r>
      <w:r>
        <w:tab/>
      </w:r>
      <w:r w:rsidRPr="00876C09">
        <w:t>Referred to Commit</w:t>
      </w:r>
      <w:r>
        <w:t xml:space="preserve">tee on </w:t>
      </w:r>
      <w:r w:rsidRPr="00876C09">
        <w:rPr>
          <w:b/>
        </w:rPr>
        <w:t>Corrections and Penology</w:t>
      </w:r>
      <w:r>
        <w:t xml:space="preserve"> </w:t>
      </w:r>
      <w:r w:rsidRPr="00876C09">
        <w:t>(</w:t>
      </w:r>
      <w:hyperlink r:id="rId7" w:history="1">
        <w:r w:rsidRPr="00876C09">
          <w:rPr>
            <w:rStyle w:val="Hyperlink"/>
          </w:rPr>
          <w:t>Senate Journal</w:t>
        </w:r>
        <w:r w:rsidRPr="00876C09">
          <w:rPr>
            <w:rStyle w:val="Hyperlink"/>
          </w:rPr>
          <w:noBreakHyphen/>
          <w:t>page 8</w:t>
        </w:r>
      </w:hyperlink>
      <w:r w:rsidRPr="00876C09">
        <w:t>)</w:t>
      </w:r>
    </w:p>
    <w:p w14:paraId="146793E4" w14:textId="77777777" w:rsidR="00AA6215" w:rsidRDefault="00AA6215" w:rsidP="00AA62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515CEF3" w14:textId="0F923C39" w:rsidR="00277435" w:rsidRDefault="00277435" w:rsidP="00277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77435">
          <w:rPr>
            <w:rStyle w:val="Hyperlink"/>
          </w:rPr>
          <w:t>legislative information</w:t>
        </w:r>
      </w:hyperlink>
      <w:r>
        <w:t xml:space="preserve"> at the website</w:t>
      </w:r>
    </w:p>
    <w:p w14:paraId="781D0695" w14:textId="0C9284F5" w:rsidR="00277435" w:rsidRDefault="00277435" w:rsidP="00277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C03642C" w14:textId="77777777" w:rsidR="00277435" w:rsidRPr="00277435" w:rsidRDefault="00277435" w:rsidP="00277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3D59014" w14:textId="42E6FA4A" w:rsidR="00277435" w:rsidRDefault="00277435" w:rsidP="00277435">
      <w:pPr>
        <w:widowControl w:val="0"/>
      </w:pPr>
      <w:r w:rsidRPr="00277435">
        <w:rPr>
          <w:b/>
        </w:rPr>
        <w:t>VERSIONS OF THIS BILL</w:t>
      </w:r>
    </w:p>
    <w:p w14:paraId="321CBB28" w14:textId="1344B1F2" w:rsidR="00277435" w:rsidRDefault="00277435" w:rsidP="00277435">
      <w:pPr>
        <w:widowControl w:val="0"/>
      </w:pPr>
    </w:p>
    <w:p w14:paraId="4D6B3E2C" w14:textId="73F1780D" w:rsidR="00277435" w:rsidRDefault="00134F73" w:rsidP="00277435">
      <w:pPr>
        <w:widowControl w:val="0"/>
      </w:pPr>
      <w:hyperlink r:id="rId9" w:history="1">
        <w:r w:rsidR="00277435">
          <w:rPr>
            <w:rStyle w:val="Hyperlink"/>
          </w:rPr>
          <w:t>2/7/2017</w:t>
        </w:r>
      </w:hyperlink>
    </w:p>
    <w:p w14:paraId="21FF7804" w14:textId="5700A9CC" w:rsidR="00277435" w:rsidRDefault="00277435" w:rsidP="00277435"/>
    <w:p w14:paraId="4F7ED6CB" w14:textId="77777777" w:rsidR="00277435" w:rsidRDefault="00277435" w:rsidP="00277435">
      <w:pPr>
        <w:sectPr w:rsidR="00277435" w:rsidSect="002774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B9D0C5C" w14:textId="4F688D3C" w:rsidR="00745B7C" w:rsidRDefault="00745B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B7C8ED" w14:textId="77777777"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A4043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427CD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BBE2D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F9A4A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2D5E2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81B15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7D5934" w14:textId="77777777" w:rsidR="00522CE0" w:rsidRPr="008F023B" w:rsidRDefault="00522CE0" w:rsidP="00745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407EE">
        <w:rPr>
          <w:rFonts w:eastAsia="Times New Roman"/>
          <w:b/>
          <w:sz w:val="30"/>
          <w:szCs w:val="30"/>
        </w:rPr>
        <w:t>BILL</w:t>
      </w:r>
    </w:p>
    <w:p w14:paraId="2DD410B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92C4E7" w14:textId="7DE65700" w:rsidR="002E51F1" w:rsidRPr="00522CE0" w:rsidRDefault="00F6566A" w:rsidP="002E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u w:color="000000" w:themeColor="text1"/>
        </w:rPr>
        <w:t>TO AMEND CHAPTER 13, TITLE 24</w:t>
      </w:r>
      <w:r w:rsidR="002E51F1" w:rsidRPr="00CC2343">
        <w:rPr>
          <w:rFonts w:eastAsia="Times New Roman"/>
          <w:color w:val="000000" w:themeColor="text1"/>
          <w:u w:color="000000" w:themeColor="text1"/>
        </w:rPr>
        <w:t xml:space="preserve">, CODE OF LAWS OF SOUTH CAROLINA, 1976, RELATING TO </w:t>
      </w:r>
      <w:r>
        <w:rPr>
          <w:rFonts w:eastAsia="Times New Roman"/>
          <w:color w:val="000000" w:themeColor="text1"/>
          <w:u w:color="000000" w:themeColor="text1"/>
        </w:rPr>
        <w:t>INMATES IN CORRECTION OR DETENTION FACILITIES</w:t>
      </w:r>
      <w:r w:rsidR="002E51F1" w:rsidRPr="00CC2343">
        <w:rPr>
          <w:rFonts w:eastAsia="Times New Roman"/>
          <w:color w:val="000000" w:themeColor="text1"/>
          <w:u w:color="000000" w:themeColor="text1"/>
        </w:rPr>
        <w:t xml:space="preserve">, TO PROVIDE THAT </w:t>
      </w:r>
      <w:r>
        <w:rPr>
          <w:rFonts w:eastAsia="Times New Roman"/>
          <w:color w:val="000000" w:themeColor="text1"/>
          <w:u w:color="000000" w:themeColor="text1"/>
        </w:rPr>
        <w:t>IT IS UNLAWFUL FOR A PERSON TO INDECENTLY EXPOSE HIS PERSON IN A CORRECTIONAL OR DETENTION FACILITY</w:t>
      </w:r>
      <w:r w:rsidR="002E51F1" w:rsidRPr="00CC2343">
        <w:rPr>
          <w:rFonts w:eastAsia="Times New Roman"/>
          <w:color w:val="000000" w:themeColor="text1"/>
          <w:u w:color="000000" w:themeColor="text1"/>
        </w:rPr>
        <w:t xml:space="preserve">, TO PROVIDE </w:t>
      </w:r>
      <w:r>
        <w:rPr>
          <w:rFonts w:eastAsia="Times New Roman"/>
          <w:color w:val="000000" w:themeColor="text1"/>
          <w:u w:color="000000" w:themeColor="text1"/>
        </w:rPr>
        <w:t>PENALTIES</w:t>
      </w:r>
      <w:r w:rsidR="002E51F1" w:rsidRPr="00CC2343">
        <w:rPr>
          <w:rFonts w:eastAsia="Times New Roman"/>
          <w:color w:val="000000" w:themeColor="text1"/>
          <w:u w:color="000000" w:themeColor="text1"/>
        </w:rPr>
        <w:t xml:space="preserve">, </w:t>
      </w:r>
      <w:r>
        <w:rPr>
          <w:rFonts w:eastAsia="Times New Roman"/>
          <w:color w:val="000000" w:themeColor="text1"/>
          <w:u w:color="000000" w:themeColor="text1"/>
        </w:rPr>
        <w:t xml:space="preserve">AND TO PROVIDE THAT </w:t>
      </w:r>
      <w:r w:rsidR="002E51F1" w:rsidRPr="00CC2343">
        <w:rPr>
          <w:rFonts w:eastAsia="Times New Roman"/>
          <w:color w:val="000000" w:themeColor="text1"/>
          <w:u w:color="000000" w:themeColor="text1"/>
        </w:rPr>
        <w:t>THE SENTENCE IS TO RUN CONSECUTIVELY</w:t>
      </w:r>
      <w:r>
        <w:rPr>
          <w:rFonts w:eastAsia="Times New Roman"/>
          <w:color w:val="000000" w:themeColor="text1"/>
          <w:u w:color="000000" w:themeColor="text1"/>
        </w:rPr>
        <w:t xml:space="preserve"> TO ANY OTHER </w:t>
      </w:r>
      <w:r w:rsidR="00CD0BCD">
        <w:rPr>
          <w:rFonts w:eastAsia="Times New Roman"/>
          <w:color w:val="000000" w:themeColor="text1"/>
          <w:u w:color="000000" w:themeColor="text1"/>
        </w:rPr>
        <w:t xml:space="preserve">SENTENCE </w:t>
      </w:r>
      <w:r>
        <w:rPr>
          <w:rFonts w:eastAsia="Times New Roman"/>
          <w:color w:val="000000" w:themeColor="text1"/>
          <w:u w:color="000000" w:themeColor="text1"/>
        </w:rPr>
        <w:t>THE PERSON IS SERVING</w:t>
      </w:r>
      <w:r w:rsidR="002E51F1" w:rsidRPr="00CC2343">
        <w:rPr>
          <w:rFonts w:eastAsia="Times New Roman"/>
          <w:color w:val="000000" w:themeColor="text1"/>
          <w:u w:color="000000" w:themeColor="text1"/>
        </w:rPr>
        <w:t>.</w:t>
      </w:r>
    </w:p>
    <w:p w14:paraId="0898AC2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106280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39FB3A5" w14:textId="77777777" w:rsidR="000407EE" w:rsidRDefault="000407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0BBB768" w14:textId="77777777" w:rsidR="000407EE" w:rsidRDefault="000407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77CAED" w14:textId="77777777" w:rsidR="002E51F1" w:rsidRPr="003A4A2E" w:rsidRDefault="000407EE" w:rsidP="002E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E51F1">
        <w:rPr>
          <w:rFonts w:eastAsia="Times New Roman"/>
          <w:color w:val="000000" w:themeColor="text1"/>
          <w:u w:color="000000" w:themeColor="text1"/>
        </w:rPr>
        <w:t xml:space="preserve">Article 5, Chapter 13, Title 24 of the </w:t>
      </w:r>
      <w:r w:rsidR="002E51F1" w:rsidRPr="003A4A2E">
        <w:rPr>
          <w:rFonts w:eastAsia="Times New Roman"/>
          <w:color w:val="000000" w:themeColor="text1"/>
          <w:u w:color="000000" w:themeColor="text1"/>
        </w:rPr>
        <w:t xml:space="preserve">1976 Code is amended </w:t>
      </w:r>
      <w:r w:rsidR="002E51F1">
        <w:rPr>
          <w:rFonts w:eastAsia="Times New Roman"/>
          <w:color w:val="000000" w:themeColor="text1"/>
          <w:u w:color="000000" w:themeColor="text1"/>
        </w:rPr>
        <w:t>by adding</w:t>
      </w:r>
      <w:r w:rsidR="002E51F1" w:rsidRPr="003A4A2E">
        <w:rPr>
          <w:rFonts w:eastAsia="Times New Roman"/>
          <w:color w:val="000000" w:themeColor="text1"/>
          <w:u w:color="000000" w:themeColor="text1"/>
        </w:rPr>
        <w:t>:</w:t>
      </w:r>
    </w:p>
    <w:p w14:paraId="5AB0BE23" w14:textId="77777777" w:rsidR="002E51F1" w:rsidRPr="003A4A2E" w:rsidRDefault="002E51F1" w:rsidP="002E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497B3A6D" w14:textId="3FBD1C05" w:rsidR="002E51F1" w:rsidRPr="003A4A2E" w:rsidRDefault="002E51F1" w:rsidP="002E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3A4A2E">
        <w:rPr>
          <w:rFonts w:eastAsia="Times New Roman"/>
          <w:color w:val="000000" w:themeColor="text1"/>
          <w:u w:color="000000" w:themeColor="text1"/>
        </w:rPr>
        <w:tab/>
        <w:t>“</w:t>
      </w:r>
      <w:r>
        <w:rPr>
          <w:rFonts w:eastAsia="Times New Roman"/>
          <w:color w:val="000000" w:themeColor="text1"/>
          <w:u w:color="000000" w:themeColor="text1"/>
        </w:rPr>
        <w:t>Section 24-13-480.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(A)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It is unlawful for a person to wilfully, maliciously, and indecently expose his person in a </w:t>
      </w:r>
      <w:r>
        <w:rPr>
          <w:rFonts w:eastAsia="Times New Roman"/>
          <w:color w:val="000000" w:themeColor="text1"/>
          <w:szCs w:val="24"/>
          <w:u w:color="000000" w:themeColor="text1"/>
        </w:rPr>
        <w:t>correction</w:t>
      </w:r>
      <w:r w:rsidR="00CD0BCD">
        <w:rPr>
          <w:rFonts w:eastAsia="Times New Roman"/>
          <w:color w:val="000000" w:themeColor="text1"/>
          <w:szCs w:val="24"/>
          <w:u w:color="000000" w:themeColor="text1"/>
        </w:rPr>
        <w:t>al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or detention facility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14:paraId="177D4F27" w14:textId="2C8F3261" w:rsidR="002E51F1" w:rsidRPr="003A4A2E" w:rsidRDefault="002E51F1" w:rsidP="002E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3A4A2E">
        <w:rPr>
          <w:rFonts w:eastAsia="Times New Roman"/>
          <w:color w:val="000000" w:themeColor="text1"/>
          <w:szCs w:val="24"/>
          <w:u w:color="000000" w:themeColor="text1"/>
        </w:rPr>
        <w:tab/>
        <w:t>(</w:t>
      </w:r>
      <w:r>
        <w:rPr>
          <w:rFonts w:eastAsia="Times New Roman"/>
          <w:color w:val="000000" w:themeColor="text1"/>
          <w:szCs w:val="24"/>
          <w:u w:color="000000" w:themeColor="text1"/>
        </w:rPr>
        <w:t>B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This section does not apply to a woman who breastfeeds her own child in a </w:t>
      </w:r>
      <w:r>
        <w:rPr>
          <w:rFonts w:eastAsia="Times New Roman"/>
          <w:color w:val="000000" w:themeColor="text1"/>
          <w:szCs w:val="24"/>
          <w:u w:color="000000" w:themeColor="text1"/>
        </w:rPr>
        <w:t>correction</w:t>
      </w:r>
      <w:r w:rsidR="00F6566A">
        <w:rPr>
          <w:rFonts w:eastAsia="Times New Roman"/>
          <w:color w:val="000000" w:themeColor="text1"/>
          <w:szCs w:val="24"/>
          <w:u w:color="000000" w:themeColor="text1"/>
        </w:rPr>
        <w:t>al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or detention facility.</w:t>
      </w:r>
    </w:p>
    <w:p w14:paraId="3D523FB1" w14:textId="77777777" w:rsidR="002E51F1" w:rsidRPr="003A4A2E" w:rsidRDefault="002E51F1" w:rsidP="002E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(</w:t>
      </w:r>
      <w:r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A person who violates </w:t>
      </w:r>
      <w:r>
        <w:rPr>
          <w:rFonts w:eastAsia="Times New Roman"/>
          <w:color w:val="000000" w:themeColor="text1"/>
          <w:szCs w:val="24"/>
          <w:u w:color="000000" w:themeColor="text1"/>
        </w:rPr>
        <w:t>this section i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s guilty of a misdemeanor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 and, upon conviction, must be imprisoned not more than </w:t>
      </w:r>
      <w:r>
        <w:rPr>
          <w:rFonts w:eastAsia="Times New Roman"/>
          <w:color w:val="000000" w:themeColor="text1"/>
          <w:szCs w:val="24"/>
          <w:u w:color="000000" w:themeColor="text1"/>
        </w:rPr>
        <w:t>one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 year.  </w:t>
      </w:r>
      <w:r>
        <w:rPr>
          <w:rFonts w:eastAsia="Times New Roman"/>
          <w:color w:val="000000" w:themeColor="text1"/>
          <w:szCs w:val="24"/>
          <w:u w:color="000000" w:themeColor="text1"/>
        </w:rPr>
        <w:t>The sentence must be served consecutively to any other sentence the person is serving</w:t>
      </w:r>
      <w:r w:rsidRPr="003A4A2E">
        <w:rPr>
          <w:rFonts w:eastAsia="Times New Roman"/>
          <w:color w:val="000000" w:themeColor="text1"/>
          <w:szCs w:val="24"/>
        </w:rPr>
        <w:t>.</w:t>
      </w:r>
      <w:r>
        <w:rPr>
          <w:rFonts w:eastAsia="Times New Roman"/>
          <w:color w:val="000000" w:themeColor="text1"/>
          <w:szCs w:val="24"/>
        </w:rPr>
        <w:t>”</w:t>
      </w:r>
    </w:p>
    <w:p w14:paraId="17624FCE" w14:textId="77777777" w:rsidR="000407EE" w:rsidRDefault="000407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9C57E5" w14:textId="77777777" w:rsidR="000407EE" w:rsidRPr="00522CE0" w:rsidRDefault="000407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E51F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0A46B1D6" w14:textId="751CC625" w:rsidR="00A9521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4427C3F7" w14:textId="77777777" w:rsidR="00277435" w:rsidRDefault="00277435" w:rsidP="00277435">
      <w:pPr>
        <w:suppressAutoHyphens/>
        <w:jc w:val="both"/>
        <w:rPr>
          <w:rFonts w:eastAsia="Times New Roman"/>
        </w:rPr>
      </w:pPr>
    </w:p>
    <w:sectPr w:rsidR="00277435" w:rsidSect="002774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9579E1" w14:textId="77777777" w:rsidR="000407EE" w:rsidRDefault="000407EE" w:rsidP="00522CE0">
      <w:r>
        <w:separator/>
      </w:r>
    </w:p>
  </w:endnote>
  <w:endnote w:type="continuationSeparator" w:id="0">
    <w:p w14:paraId="06869EF5" w14:textId="77777777" w:rsidR="000407EE" w:rsidRDefault="000407E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7B34A8-3262-4692-B725-3B0AFA7FDF0B}"/>
    <w:embedBold r:id="rId2" w:fontKey="{416B48D3-3E25-4CE1-8AD1-0182D7F632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179FDE-8A87-4981-97DA-148202BCBB01}"/>
    <w:embedBold r:id="rId4" w:fontKey="{B181BD8B-A36F-4BB4-892E-FB74C32317D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07CAA46-65D7-4B3E-AA0A-18C22600C4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BBEB50B-DEC9-4B4F-AF9E-087F825F48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B8EC7" w14:textId="77777777" w:rsidR="00277435" w:rsidRPr="00745B7C" w:rsidRDefault="00277435" w:rsidP="00745B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47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5FB0F1" w14:textId="77777777" w:rsidR="000407EE" w:rsidRDefault="000407EE" w:rsidP="00522CE0">
      <w:r>
        <w:separator/>
      </w:r>
    </w:p>
  </w:footnote>
  <w:footnote w:type="continuationSeparator" w:id="0">
    <w:p w14:paraId="429B7BCA" w14:textId="77777777" w:rsidR="000407EE" w:rsidRDefault="000407E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34.REM"/>
    <w:docVar w:name="CoverAttorneyInitials" w:val="REM"/>
    <w:docVar w:name="CoverAttorneyLastName" w:val="Maldonado"/>
    <w:docVar w:name="CoverBillType" w:val="b"/>
    <w:docVar w:name="DraftFileName" w:val="JUD0034.REM.DOCX"/>
    <w:docVar w:name="DraftStenoName" w:val="Knipp"/>
    <w:docVar w:name="dvBillNumber" w:val="369"/>
    <w:docVar w:name="dvBillNumberPrefix" w:val="S. "/>
    <w:docVar w:name="dvOriginalBody" w:val="Senate"/>
    <w:docVar w:name="fulldraftpath" w:val="L:\S-JUD\BILLS\Hembree\JUD0034.REM.DOCX"/>
    <w:docVar w:name="NameofBody" w:val="S"/>
    <w:docVar w:name="SenatorFolderName" w:val="Hembree"/>
    <w:docVar w:name="VGROUP2" w:val="S-JUD"/>
  </w:docVars>
  <w:rsids>
    <w:rsidRoot w:val="000407EE"/>
    <w:rsid w:val="000141EB"/>
    <w:rsid w:val="000407EE"/>
    <w:rsid w:val="00042AC1"/>
    <w:rsid w:val="00046516"/>
    <w:rsid w:val="000A4D08"/>
    <w:rsid w:val="000A6988"/>
    <w:rsid w:val="000A7362"/>
    <w:rsid w:val="000B0720"/>
    <w:rsid w:val="000B5EAF"/>
    <w:rsid w:val="000E21D2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77435"/>
    <w:rsid w:val="002C5896"/>
    <w:rsid w:val="002E51F1"/>
    <w:rsid w:val="002E7B2B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34764"/>
    <w:rsid w:val="00641A16"/>
    <w:rsid w:val="006431BA"/>
    <w:rsid w:val="006735F3"/>
    <w:rsid w:val="006B4B3C"/>
    <w:rsid w:val="006C74EA"/>
    <w:rsid w:val="00720D40"/>
    <w:rsid w:val="0073026D"/>
    <w:rsid w:val="007311B4"/>
    <w:rsid w:val="007318D4"/>
    <w:rsid w:val="00745B7C"/>
    <w:rsid w:val="00746551"/>
    <w:rsid w:val="0076552B"/>
    <w:rsid w:val="00765784"/>
    <w:rsid w:val="007A4390"/>
    <w:rsid w:val="007C65B0"/>
    <w:rsid w:val="007E3B8F"/>
    <w:rsid w:val="007E5CB7"/>
    <w:rsid w:val="00814EED"/>
    <w:rsid w:val="008314D2"/>
    <w:rsid w:val="00834860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9521A"/>
    <w:rsid w:val="00AA62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0BCD"/>
    <w:rsid w:val="00CD1843"/>
    <w:rsid w:val="00CD7C71"/>
    <w:rsid w:val="00D05246"/>
    <w:rsid w:val="00D1088B"/>
    <w:rsid w:val="00D10DB8"/>
    <w:rsid w:val="00D123BB"/>
    <w:rsid w:val="00D156D2"/>
    <w:rsid w:val="00D17439"/>
    <w:rsid w:val="00D77EC0"/>
    <w:rsid w:val="00D86943"/>
    <w:rsid w:val="00DA47B9"/>
    <w:rsid w:val="00E20625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6566A"/>
    <w:rsid w:val="00FB4A47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E40E114"/>
  <w15:docId w15:val="{628FB021-9831-4E6B-8DE2-23CC40287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FB4A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4A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4A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A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A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A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A4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74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9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20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07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369_2017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2</Pages>
  <Words>272</Words>
  <Characters>1460</Characters>
  <Application>Microsoft Office Word</Application>
  <DocSecurity>0</DocSecurity>
  <Lines>70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369: Inmates - South Carolina Legislature Online</dc:title>
  <dc:subject/>
  <dc:creator>%USERNAME%</dc:creator>
  <cp:keywords/>
  <dc:description/>
  <cp:lastModifiedBy>S Volk</cp:lastModifiedBy>
  <cp:revision>2</cp:revision>
  <dcterms:created xsi:type="dcterms:W3CDTF">2017-02-10T19:06:00Z</dcterms:created>
  <dcterms:modified xsi:type="dcterms:W3CDTF">2017-02-10T19:06:00Z</dcterms:modified>
</cp:coreProperties>
</file>