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06E" w:rsidRDefault="001F406E" w:rsidP="001F406E">
      <w:pPr>
        <w:widowControl w:val="0"/>
        <w:jc w:val="center"/>
      </w:pPr>
      <w:r w:rsidRPr="001F406E">
        <w:rPr>
          <w:b/>
        </w:rPr>
        <w:t>South Carolina General Assembly</w:t>
      </w:r>
    </w:p>
    <w:p w:rsidR="001F406E" w:rsidRDefault="001F406E" w:rsidP="001F406E">
      <w:pPr>
        <w:widowControl w:val="0"/>
        <w:jc w:val="center"/>
      </w:pPr>
      <w:r>
        <w:t>122nd Session, 2017-2018</w:t>
      </w:r>
    </w:p>
    <w:p w:rsidR="001F406E" w:rsidRDefault="001F406E" w:rsidP="001F406E">
      <w:pPr>
        <w:widowControl w:val="0"/>
      </w:pPr>
    </w:p>
    <w:p w:rsidR="001F406E" w:rsidRDefault="001F406E" w:rsidP="001F406E">
      <w:pPr>
        <w:widowControl w:val="0"/>
        <w:rPr>
          <w:b/>
        </w:rPr>
      </w:pPr>
      <w:r w:rsidRPr="001F406E">
        <w:rPr>
          <w:b/>
        </w:rPr>
        <w:t>S.</w:t>
      </w:r>
      <w:r>
        <w:rPr>
          <w:b/>
        </w:rPr>
        <w:t xml:space="preserve"> </w:t>
      </w:r>
      <w:r w:rsidRPr="001F406E">
        <w:rPr>
          <w:b/>
        </w:rPr>
        <w:t>377</w:t>
      </w:r>
    </w:p>
    <w:p w:rsidR="001F406E" w:rsidRDefault="001F406E" w:rsidP="001F406E">
      <w:pPr>
        <w:widowControl w:val="0"/>
        <w:rPr>
          <w:b/>
        </w:rPr>
      </w:pPr>
    </w:p>
    <w:p w:rsidR="001F406E" w:rsidRDefault="001F406E" w:rsidP="001F406E">
      <w:pPr>
        <w:widowControl w:val="0"/>
      </w:pPr>
      <w:r w:rsidRPr="001F406E">
        <w:rPr>
          <w:b/>
        </w:rPr>
        <w:t>STATUS INFORMATION</w:t>
      </w:r>
    </w:p>
    <w:p w:rsidR="001F406E" w:rsidRDefault="001F406E" w:rsidP="001F406E">
      <w:pPr>
        <w:widowControl w:val="0"/>
      </w:pPr>
    </w:p>
    <w:p w:rsidR="001F406E" w:rsidRDefault="001F406E" w:rsidP="001F406E">
      <w:pPr>
        <w:widowControl w:val="0"/>
      </w:pPr>
      <w:r>
        <w:t>Concurrent Resolution</w:t>
      </w:r>
    </w:p>
    <w:p w:rsidR="001F406E" w:rsidRDefault="001F406E" w:rsidP="001F406E">
      <w:pPr>
        <w:widowControl w:val="0"/>
      </w:pPr>
      <w:r>
        <w:t>Sponsors: Senator Shealy</w:t>
      </w:r>
    </w:p>
    <w:p w:rsidR="001F406E" w:rsidRDefault="001F406E" w:rsidP="001F406E">
      <w:pPr>
        <w:widowControl w:val="0"/>
      </w:pPr>
      <w:r>
        <w:t>Document Path: l:\s-res\ks\017palm.kmm.ks.docx</w:t>
      </w:r>
    </w:p>
    <w:p w:rsidR="001F406E" w:rsidRDefault="001F406E" w:rsidP="001F406E">
      <w:pPr>
        <w:widowControl w:val="0"/>
      </w:pPr>
    </w:p>
    <w:p w:rsidR="007D4176" w:rsidRDefault="007D4176" w:rsidP="001F406E">
      <w:pPr>
        <w:widowControl w:val="0"/>
      </w:pPr>
      <w:r>
        <w:t>Introduced in the Senate on February 7, 2017</w:t>
      </w:r>
    </w:p>
    <w:p w:rsidR="007D4176" w:rsidRDefault="007D4176" w:rsidP="001F406E">
      <w:pPr>
        <w:widowControl w:val="0"/>
      </w:pPr>
      <w:r>
        <w:t>Introduced in the House on March 15, 2017</w:t>
      </w:r>
    </w:p>
    <w:p w:rsidR="007D4176" w:rsidRDefault="007D4176" w:rsidP="001F406E">
      <w:pPr>
        <w:widowControl w:val="0"/>
      </w:pPr>
      <w:r>
        <w:t>Adopted by the General Assembly on March 15, 2017</w:t>
      </w:r>
    </w:p>
    <w:p w:rsidR="007D4176" w:rsidRDefault="007D4176" w:rsidP="001F406E">
      <w:pPr>
        <w:widowControl w:val="0"/>
      </w:pPr>
    </w:p>
    <w:p w:rsidR="001F406E" w:rsidRDefault="001F406E" w:rsidP="001F406E">
      <w:pPr>
        <w:widowControl w:val="0"/>
      </w:pPr>
      <w:r>
        <w:t xml:space="preserve">Summary: </w:t>
      </w:r>
      <w:r w:rsidR="0099434B">
        <w:t>Palmetto Girls' State</w:t>
      </w:r>
    </w:p>
    <w:p w:rsidR="001F406E" w:rsidRDefault="001F406E" w:rsidP="001F406E">
      <w:pPr>
        <w:widowControl w:val="0"/>
      </w:pPr>
    </w:p>
    <w:p w:rsidR="001F406E" w:rsidRDefault="001F406E" w:rsidP="001F406E">
      <w:pPr>
        <w:widowControl w:val="0"/>
      </w:pPr>
    </w:p>
    <w:p w:rsidR="001F406E" w:rsidRDefault="001F406E" w:rsidP="001F406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F406E">
        <w:rPr>
          <w:b/>
        </w:rPr>
        <w:t>HISTORY OF LEGISLATIVE ACTIONS</w:t>
      </w:r>
    </w:p>
    <w:p w:rsidR="001F406E" w:rsidRDefault="001F406E" w:rsidP="001F406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F406E" w:rsidRPr="001F406E" w:rsidRDefault="001F406E" w:rsidP="001F406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F406E">
        <w:rPr>
          <w:u w:val="single"/>
        </w:rPr>
        <w:tab/>
        <w:t>Date</w:t>
      </w:r>
      <w:r w:rsidRPr="001F406E">
        <w:rPr>
          <w:u w:val="single"/>
        </w:rPr>
        <w:tab/>
        <w:t>Body</w:t>
      </w:r>
      <w:r w:rsidRPr="001F406E">
        <w:rPr>
          <w:u w:val="single"/>
        </w:rPr>
        <w:tab/>
        <w:t>Action Description with journal page number</w:t>
      </w:r>
      <w:r w:rsidRPr="001F406E">
        <w:rPr>
          <w:u w:val="single"/>
        </w:rPr>
        <w:tab/>
      </w:r>
    </w:p>
    <w:p w:rsidR="00A954F6" w:rsidRDefault="00A954F6" w:rsidP="00A954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2/7/2017</w:t>
      </w:r>
      <w:r>
        <w:tab/>
        <w:t>Senate</w:t>
      </w:r>
      <w:r>
        <w:tab/>
      </w:r>
      <w:r w:rsidRPr="008B487F">
        <w:t>Introduced (</w:t>
      </w:r>
      <w:hyperlink r:id="rId6" w:history="1">
        <w:r w:rsidRPr="008B487F">
          <w:rPr>
            <w:rStyle w:val="Hyperlink"/>
          </w:rPr>
          <w:t>Senate Journal</w:t>
        </w:r>
        <w:r w:rsidRPr="008B487F">
          <w:rPr>
            <w:rStyle w:val="Hyperlink"/>
          </w:rPr>
          <w:noBreakHyphen/>
          <w:t>page 11</w:t>
        </w:r>
      </w:hyperlink>
      <w:r w:rsidRPr="008B487F">
        <w:t>)</w:t>
      </w:r>
    </w:p>
    <w:p w:rsidR="00A954F6" w:rsidRDefault="00A954F6" w:rsidP="00A954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2/7/2017</w:t>
      </w:r>
      <w:r>
        <w:tab/>
        <w:t>Senate</w:t>
      </w:r>
      <w:r>
        <w:tab/>
      </w:r>
      <w:r w:rsidRPr="008B487F">
        <w:t>Refer</w:t>
      </w:r>
      <w:r>
        <w:t xml:space="preserve">red to Committee on </w:t>
      </w:r>
      <w:r w:rsidRPr="008B487F">
        <w:rPr>
          <w:b/>
        </w:rPr>
        <w:t>Invitations</w:t>
      </w:r>
      <w:r>
        <w:t xml:space="preserve"> </w:t>
      </w:r>
      <w:r w:rsidRPr="008B487F">
        <w:t>(</w:t>
      </w:r>
      <w:hyperlink r:id="rId7" w:history="1">
        <w:r w:rsidRPr="008B487F">
          <w:rPr>
            <w:rStyle w:val="Hyperlink"/>
          </w:rPr>
          <w:t>Senate Journal</w:t>
        </w:r>
        <w:r w:rsidRPr="008B487F">
          <w:rPr>
            <w:rStyle w:val="Hyperlink"/>
          </w:rPr>
          <w:noBreakHyphen/>
          <w:t>page 11</w:t>
        </w:r>
      </w:hyperlink>
      <w:r w:rsidRPr="008B487F">
        <w:t>)</w:t>
      </w:r>
    </w:p>
    <w:p w:rsidR="00A954F6" w:rsidRDefault="00A954F6" w:rsidP="00A954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3/9/2017</w:t>
      </w:r>
      <w:r>
        <w:tab/>
        <w:t>Senate</w:t>
      </w:r>
      <w:r>
        <w:tab/>
      </w:r>
      <w:r w:rsidRPr="008B487F">
        <w:t>Poll</w:t>
      </w:r>
      <w:r>
        <w:t xml:space="preserve">ed out of committee </w:t>
      </w:r>
      <w:r w:rsidRPr="008B487F">
        <w:rPr>
          <w:b/>
        </w:rPr>
        <w:t>Invitations</w:t>
      </w:r>
      <w:r>
        <w:t xml:space="preserve"> </w:t>
      </w:r>
      <w:r w:rsidRPr="008B487F">
        <w:t>(</w:t>
      </w:r>
      <w:hyperlink r:id="rId8" w:history="1">
        <w:r w:rsidRPr="008B487F">
          <w:rPr>
            <w:rStyle w:val="Hyperlink"/>
          </w:rPr>
          <w:t>Senate Journal</w:t>
        </w:r>
        <w:r w:rsidRPr="008B487F">
          <w:rPr>
            <w:rStyle w:val="Hyperlink"/>
          </w:rPr>
          <w:noBreakHyphen/>
          <w:t>page 16</w:t>
        </w:r>
      </w:hyperlink>
      <w:r w:rsidRPr="008B487F">
        <w:t>)</w:t>
      </w:r>
    </w:p>
    <w:p w:rsidR="00A954F6" w:rsidRDefault="00A954F6" w:rsidP="00A954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3/9/2017</w:t>
      </w:r>
      <w:r>
        <w:tab/>
        <w:t>Senate</w:t>
      </w:r>
      <w:r>
        <w:tab/>
      </w:r>
      <w:r w:rsidRPr="008B487F">
        <w:t>Committe</w:t>
      </w:r>
      <w:r>
        <w:t xml:space="preserve">e report: Favorable </w:t>
      </w:r>
      <w:r w:rsidRPr="008B487F">
        <w:rPr>
          <w:b/>
        </w:rPr>
        <w:t>Invitations</w:t>
      </w:r>
      <w:r>
        <w:t xml:space="preserve"> </w:t>
      </w:r>
      <w:r w:rsidRPr="008B487F">
        <w:t>(</w:t>
      </w:r>
      <w:hyperlink r:id="rId9" w:history="1">
        <w:r w:rsidRPr="008B487F">
          <w:rPr>
            <w:rStyle w:val="Hyperlink"/>
          </w:rPr>
          <w:t>Senate Journal</w:t>
        </w:r>
        <w:r w:rsidRPr="008B487F">
          <w:rPr>
            <w:rStyle w:val="Hyperlink"/>
          </w:rPr>
          <w:noBreakHyphen/>
          <w:t>page 16</w:t>
        </w:r>
      </w:hyperlink>
      <w:r w:rsidRPr="008B487F">
        <w:t>)</w:t>
      </w:r>
    </w:p>
    <w:p w:rsidR="00A954F6" w:rsidRDefault="00A954F6" w:rsidP="00A954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3/14/2017</w:t>
      </w:r>
      <w:r>
        <w:tab/>
        <w:t>Senate</w:t>
      </w:r>
      <w:r>
        <w:tab/>
      </w:r>
      <w:r w:rsidRPr="008B487F">
        <w:t>Adopted, sent to House (</w:t>
      </w:r>
      <w:hyperlink r:id="rId10" w:history="1">
        <w:r w:rsidRPr="008B487F">
          <w:rPr>
            <w:rStyle w:val="Hyperlink"/>
          </w:rPr>
          <w:t>Senate Journal</w:t>
        </w:r>
        <w:r w:rsidRPr="008B487F">
          <w:rPr>
            <w:rStyle w:val="Hyperlink"/>
          </w:rPr>
          <w:noBreakHyphen/>
          <w:t>page 37</w:t>
        </w:r>
      </w:hyperlink>
      <w:r w:rsidRPr="008B487F">
        <w:t>)</w:t>
      </w:r>
    </w:p>
    <w:p w:rsidR="00A954F6" w:rsidRDefault="00A954F6" w:rsidP="00A954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3/15/2017</w:t>
      </w:r>
      <w:r>
        <w:tab/>
        <w:t>House</w:t>
      </w:r>
      <w:r>
        <w:tab/>
      </w:r>
      <w:r w:rsidRPr="008B487F">
        <w:t>Introduced, ado</w:t>
      </w:r>
      <w:r>
        <w:t xml:space="preserve">pted, returned with concurrence </w:t>
      </w:r>
      <w:r w:rsidRPr="008B487F">
        <w:t>(</w:t>
      </w:r>
      <w:hyperlink r:id="rId11" w:history="1">
        <w:r w:rsidRPr="008B487F">
          <w:rPr>
            <w:rStyle w:val="Hyperlink"/>
          </w:rPr>
          <w:t>House Journal</w:t>
        </w:r>
        <w:r w:rsidRPr="008B487F">
          <w:rPr>
            <w:rStyle w:val="Hyperlink"/>
          </w:rPr>
          <w:noBreakHyphen/>
          <w:t>page 8</w:t>
        </w:r>
      </w:hyperlink>
      <w:r w:rsidRPr="008B487F">
        <w:t>)</w:t>
      </w:r>
    </w:p>
    <w:p w:rsidR="00A954F6" w:rsidRDefault="00A954F6" w:rsidP="00A954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F406E" w:rsidRDefault="001F406E" w:rsidP="001F40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2" w:history="1">
        <w:r w:rsidRPr="001F406E">
          <w:rPr>
            <w:rStyle w:val="Hyperlink"/>
          </w:rPr>
          <w:t>legislative information</w:t>
        </w:r>
      </w:hyperlink>
      <w:r>
        <w:t xml:space="preserve"> at the website</w:t>
      </w:r>
    </w:p>
    <w:p w:rsidR="001F406E" w:rsidRDefault="001F406E" w:rsidP="001F40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F406E" w:rsidRPr="001F406E" w:rsidRDefault="001F406E" w:rsidP="001F40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F406E" w:rsidRDefault="001F406E" w:rsidP="001F406E">
      <w:pPr>
        <w:widowControl w:val="0"/>
      </w:pPr>
      <w:r w:rsidRPr="001F406E">
        <w:rPr>
          <w:b/>
        </w:rPr>
        <w:t>VERSIONS OF THIS BILL</w:t>
      </w:r>
    </w:p>
    <w:p w:rsidR="001F406E" w:rsidRDefault="001F406E" w:rsidP="001F406E">
      <w:pPr>
        <w:widowControl w:val="0"/>
      </w:pPr>
    </w:p>
    <w:p w:rsidR="001F406E" w:rsidRDefault="00CB7F2D" w:rsidP="001F406E">
      <w:pPr>
        <w:widowControl w:val="0"/>
      </w:pPr>
      <w:hyperlink r:id="rId13" w:history="1">
        <w:r w:rsidR="001F406E">
          <w:rPr>
            <w:rStyle w:val="Hyperlink"/>
          </w:rPr>
          <w:t>2/7/2017</w:t>
        </w:r>
      </w:hyperlink>
    </w:p>
    <w:p w:rsidR="001F406E" w:rsidRDefault="00CB7F2D" w:rsidP="001F406E">
      <w:hyperlink r:id="rId14" w:history="1">
        <w:r w:rsidR="00AD0946" w:rsidRPr="00AD0946">
          <w:rPr>
            <w:rStyle w:val="Hyperlink"/>
          </w:rPr>
          <w:t>3/9/2017</w:t>
        </w:r>
      </w:hyperlink>
    </w:p>
    <w:p w:rsidR="00AD0946" w:rsidRDefault="00AD0946" w:rsidP="001F406E"/>
    <w:p w:rsidR="001F406E" w:rsidRDefault="001F406E" w:rsidP="001F406E">
      <w:pPr>
        <w:sectPr w:rsidR="001F406E" w:rsidSect="001F406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D0946" w:rsidRDefault="00AD0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POLLED OUT OF COMMITTEE</w:t>
      </w:r>
    </w:p>
    <w:p w:rsidR="00AD0946" w:rsidRDefault="00AD0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AD0946" w:rsidRDefault="00AD0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9, 2017</w:t>
      </w:r>
    </w:p>
    <w:p w:rsidR="00AD0946" w:rsidRDefault="00AD0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0946" w:rsidRPr="000C788D" w:rsidRDefault="00AD0946" w:rsidP="000C788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377</w:t>
      </w:r>
    </w:p>
    <w:p w:rsidR="00AD0946" w:rsidRDefault="00AD0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0946" w:rsidRDefault="00AD0946" w:rsidP="000C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FD4CC9">
        <w:t>Senator Shealy</w:t>
      </w:r>
    </w:p>
    <w:p w:rsidR="00AD0946" w:rsidRDefault="00AD0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0946" w:rsidRDefault="00AD0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3/9/17--S.</w:t>
      </w:r>
    </w:p>
    <w:p w:rsidR="00AD0946" w:rsidRDefault="00AD0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7, 2017.</w:t>
      </w:r>
    </w:p>
    <w:p w:rsidR="00AD0946" w:rsidRPr="000C788D" w:rsidRDefault="00AD0946" w:rsidP="000C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D0946" w:rsidRDefault="00AD0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0946" w:rsidRPr="000C788D" w:rsidRDefault="00AD0946" w:rsidP="000C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INVITATIONS</w:t>
      </w:r>
    </w:p>
    <w:p w:rsidR="00AD0946" w:rsidRDefault="00AD0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377) to authorize Palmetto Girls State to use the chambers of the Senate and the House of Representatives on Friday, June 16, 2017, etc., respectfully</w:t>
      </w:r>
    </w:p>
    <w:p w:rsidR="00AD0946" w:rsidRPr="000C788D" w:rsidRDefault="00AD0946" w:rsidP="000C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AD0946" w:rsidRDefault="00AD0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AD0946" w:rsidRDefault="00AD0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0946" w:rsidRDefault="00AD0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D0946" w:rsidSect="000C788D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D0946" w:rsidRPr="00522CE0" w:rsidRDefault="00AD0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0946" w:rsidRPr="00522CE0" w:rsidRDefault="00AD0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0946" w:rsidRPr="00522CE0" w:rsidRDefault="00AD0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0946" w:rsidRPr="00522CE0" w:rsidRDefault="00AD0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0946" w:rsidRPr="00522CE0" w:rsidRDefault="00AD0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0946" w:rsidRPr="00522CE0" w:rsidRDefault="00AD0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0946" w:rsidRPr="00522CE0" w:rsidRDefault="00AD0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0946" w:rsidRPr="00522CE0" w:rsidRDefault="00AD0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0946" w:rsidRPr="008F023B" w:rsidRDefault="00AD0946" w:rsidP="00E64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AD0946" w:rsidRPr="00522CE0" w:rsidRDefault="00AD0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0946" w:rsidRPr="00522CE0" w:rsidRDefault="00AD0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AUTHORIZE PALMETTO GIRLS STATE TO USE THE CHAMBERS OF THE SENATE AND THE HOUSE OF REPRESENTATIVES ON FRIDAY, JUNE 16, 2017.</w:t>
      </w:r>
    </w:p>
    <w:p w:rsidR="00AD0946" w:rsidRDefault="00AD0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D0946" w:rsidRDefault="00AD0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AD0946" w:rsidRDefault="00AD0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0946" w:rsidRDefault="00AD0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Palmetto Girls State is authorized to use the chambers of the Senate and the House of Representatives on Friday, June 16, 2017, from 1:30 p.m. until 4:00 p.m. for its annual legislative activity. If either house is in statewide session, the chamber of that house may not be used.</w:t>
      </w:r>
    </w:p>
    <w:p w:rsidR="00AD0946" w:rsidRDefault="00AD0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0946" w:rsidRDefault="00AD0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the State House security officers shall provide assistance and access as necessary for this meeting in accordance with previous procedures.</w:t>
      </w:r>
    </w:p>
    <w:p w:rsidR="00AD0946" w:rsidRDefault="00AD0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0946" w:rsidRPr="00522CE0" w:rsidRDefault="00AD0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no charges may be made for the use of the Senate and House chambers by Palmetto Girls State on these dates.</w:t>
      </w:r>
    </w:p>
    <w:p w:rsidR="00AD0946" w:rsidRDefault="00AD094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F406E" w:rsidRDefault="001F406E" w:rsidP="00AD09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1F406E" w:rsidSect="000C788D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79F" w:rsidRDefault="00F5779F" w:rsidP="00522CE0">
      <w:r>
        <w:separator/>
      </w:r>
    </w:p>
  </w:endnote>
  <w:endnote w:type="continuationSeparator" w:id="0">
    <w:p w:rsidR="00F5779F" w:rsidRDefault="00F5779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BE03AF-F7C2-4BCE-95F1-6227523E155F}"/>
    <w:embedBold r:id="rId2" w:fontKey="{B1DF187C-F473-496F-8546-04F2E072B3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21049B2-1877-4A46-A9B1-F4385FB7C083}"/>
    <w:embedBold r:id="rId4" w:fontKey="{797D12B1-9DBA-4F2E-96F9-6EFD0EAA14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0301BC-E212-41AE-AA1A-096F95C8E0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0946" w:rsidRPr="00E64045" w:rsidRDefault="00AD0946" w:rsidP="00E640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[377-</w:t>
    </w:r>
    <w:r>
      <w:fldChar w:fldCharType="begin"/>
    </w:r>
    <w:r>
      <w:instrText xml:space="preserve"> PAGE  \* MERGEFORMAT </w:instrText>
    </w:r>
    <w:r>
      <w:fldChar w:fldCharType="separate"/>
    </w:r>
    <w:r w:rsidR="00A954F6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88D" w:rsidRPr="00E64045" w:rsidRDefault="00AD0946" w:rsidP="00E640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79F" w:rsidRDefault="00F5779F" w:rsidP="00522CE0">
      <w:r>
        <w:separator/>
      </w:r>
    </w:p>
  </w:footnote>
  <w:footnote w:type="continuationSeparator" w:id="0">
    <w:p w:rsidR="00F5779F" w:rsidRDefault="00F5779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PALM.KMM.KS"/>
    <w:docVar w:name="CoverAttorneyInitials" w:val="KMM"/>
    <w:docVar w:name="CoverAttorneyLastName" w:val="Moffitt"/>
    <w:docVar w:name="CoverBillType" w:val="c"/>
    <w:docVar w:name="CoverSenator" w:val="KS"/>
    <w:docVar w:name="dvBillNumber" w:val="377"/>
    <w:docVar w:name="dvBillNumberPrefix" w:val="S. "/>
    <w:docVar w:name="dvOriginalBody" w:val="Senate"/>
    <w:docVar w:name="fulldraftpath" w:val="L:\S-RES\KS\017PALM.KMM.KS.DOCX"/>
    <w:docVar w:name="NameofBody" w:val="S"/>
    <w:docVar w:name="vgroup2" w:val="S-RES"/>
  </w:docVars>
  <w:rsids>
    <w:rsidRoot w:val="00F5779F"/>
    <w:rsid w:val="00042AC1"/>
    <w:rsid w:val="00046516"/>
    <w:rsid w:val="00072458"/>
    <w:rsid w:val="0007601D"/>
    <w:rsid w:val="000B0720"/>
    <w:rsid w:val="000B5EAF"/>
    <w:rsid w:val="001076B7"/>
    <w:rsid w:val="001315B2"/>
    <w:rsid w:val="00170561"/>
    <w:rsid w:val="00186AC9"/>
    <w:rsid w:val="00197DF1"/>
    <w:rsid w:val="001A12C4"/>
    <w:rsid w:val="001B3DD9"/>
    <w:rsid w:val="001B7E5D"/>
    <w:rsid w:val="001D3BAC"/>
    <w:rsid w:val="001F406E"/>
    <w:rsid w:val="00216025"/>
    <w:rsid w:val="00245C4E"/>
    <w:rsid w:val="00256936"/>
    <w:rsid w:val="002C1321"/>
    <w:rsid w:val="002C2031"/>
    <w:rsid w:val="002C5896"/>
    <w:rsid w:val="002D3BED"/>
    <w:rsid w:val="00307C2B"/>
    <w:rsid w:val="003114F3"/>
    <w:rsid w:val="00315D04"/>
    <w:rsid w:val="00383247"/>
    <w:rsid w:val="003D6E2B"/>
    <w:rsid w:val="003E7597"/>
    <w:rsid w:val="00413EBF"/>
    <w:rsid w:val="0044020F"/>
    <w:rsid w:val="00450668"/>
    <w:rsid w:val="00454138"/>
    <w:rsid w:val="00463A1C"/>
    <w:rsid w:val="004813A2"/>
    <w:rsid w:val="004952FA"/>
    <w:rsid w:val="004A3E83"/>
    <w:rsid w:val="004B6A22"/>
    <w:rsid w:val="004D7F37"/>
    <w:rsid w:val="00522CE0"/>
    <w:rsid w:val="00541951"/>
    <w:rsid w:val="00560EF3"/>
    <w:rsid w:val="00565148"/>
    <w:rsid w:val="00570403"/>
    <w:rsid w:val="00593361"/>
    <w:rsid w:val="005A413B"/>
    <w:rsid w:val="005A5017"/>
    <w:rsid w:val="005A648C"/>
    <w:rsid w:val="005C37EA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C77E2"/>
    <w:rsid w:val="007D4176"/>
    <w:rsid w:val="007E5CB7"/>
    <w:rsid w:val="008314D2"/>
    <w:rsid w:val="00870F6F"/>
    <w:rsid w:val="008975A9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434B"/>
    <w:rsid w:val="00995C37"/>
    <w:rsid w:val="009C118A"/>
    <w:rsid w:val="00A02011"/>
    <w:rsid w:val="00A157C7"/>
    <w:rsid w:val="00A4011E"/>
    <w:rsid w:val="00A86015"/>
    <w:rsid w:val="00A954F6"/>
    <w:rsid w:val="00A9594E"/>
    <w:rsid w:val="00AB61AA"/>
    <w:rsid w:val="00AD0946"/>
    <w:rsid w:val="00AE59C8"/>
    <w:rsid w:val="00AF05CD"/>
    <w:rsid w:val="00B10098"/>
    <w:rsid w:val="00B5790D"/>
    <w:rsid w:val="00B945C5"/>
    <w:rsid w:val="00BA20EA"/>
    <w:rsid w:val="00BB5AFC"/>
    <w:rsid w:val="00BC0A56"/>
    <w:rsid w:val="00C01E1A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4E18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4045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5779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21EF966C-0E0D-422C-B185-89E03BC61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F40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309.docx" TargetMode="External"/><Relationship Id="rId13" Type="http://schemas.openxmlformats.org/officeDocument/2006/relationships/hyperlink" Target="file:///p:\pprever\2017-18\377_20170207.docx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h:\sj\20170207.docx" TargetMode="External"/><Relationship Id="rId12" Type="http://schemas.openxmlformats.org/officeDocument/2006/relationships/hyperlink" Target="http://www.scstatehouse.gov/billsearch.php?billnumbers=377&amp;session=122&amp;summary=B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file:///h:\sj\20170207.docx" TargetMode="External"/><Relationship Id="rId11" Type="http://schemas.openxmlformats.org/officeDocument/2006/relationships/hyperlink" Target="file:///h:\hj\20170315.docx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file:///h:\sj\20170314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170309.docx" TargetMode="External"/><Relationship Id="rId14" Type="http://schemas.openxmlformats.org/officeDocument/2006/relationships/hyperlink" Target="file:///p:\pprever\2017-18\377_201703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20DC308B.dotm</Template>
  <TotalTime>0</TotalTime>
  <Pages>3</Pages>
  <Words>411</Words>
  <Characters>2343</Characters>
  <Application>Microsoft Office Word</Application>
  <DocSecurity>0</DocSecurity>
  <Lines>19</Lines>
  <Paragraphs>5</Paragraphs>
  <ScaleCrop>false</ScaleCrop>
  <Company> </Company>
  <LinksUpToDate>false</LinksUpToDate>
  <CharactersWithSpaces>2749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377: Palmetto Girls' State - South Carolina Legislature Online</dc:title>
  <dc:subject/>
  <dc:creator>Rebecca Landau</dc:creator>
  <cp:keywords/>
  <dc:description/>
  <cp:lastModifiedBy>S Volk</cp:lastModifiedBy>
  <cp:revision>2</cp:revision>
  <dcterms:created xsi:type="dcterms:W3CDTF">2017-03-16T17:19:00Z</dcterms:created>
  <dcterms:modified xsi:type="dcterms:W3CDTF">2017-03-16T17:19:00Z</dcterms:modified>
</cp:coreProperties>
</file>