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E97" w:rsidRDefault="005C3E97" w:rsidP="005C3E97">
      <w:pPr>
        <w:widowControl w:val="0"/>
        <w:jc w:val="center"/>
      </w:pPr>
      <w:r w:rsidRPr="005C3E97">
        <w:rPr>
          <w:b/>
        </w:rPr>
        <w:t>South Carolina General Assembly</w:t>
      </w:r>
    </w:p>
    <w:p w:rsidR="005C3E97" w:rsidRDefault="005C3E97" w:rsidP="005C3E97">
      <w:pPr>
        <w:widowControl w:val="0"/>
        <w:jc w:val="center"/>
      </w:pPr>
      <w:r>
        <w:t>122nd Session, 2017-2018</w:t>
      </w:r>
    </w:p>
    <w:p w:rsidR="005C3E97" w:rsidRDefault="005C3E97" w:rsidP="005C3E97">
      <w:pPr>
        <w:widowControl w:val="0"/>
        <w:jc w:val="left"/>
      </w:pPr>
    </w:p>
    <w:p w:rsidR="005C3E97" w:rsidRDefault="005C3E97" w:rsidP="005C3E97">
      <w:pPr>
        <w:widowControl w:val="0"/>
        <w:jc w:val="left"/>
        <w:rPr>
          <w:b/>
        </w:rPr>
      </w:pPr>
      <w:r w:rsidRPr="005C3E97">
        <w:rPr>
          <w:b/>
        </w:rPr>
        <w:t>H. 3774</w:t>
      </w:r>
    </w:p>
    <w:p w:rsidR="005C3E97" w:rsidRDefault="005C3E97" w:rsidP="005C3E97">
      <w:pPr>
        <w:widowControl w:val="0"/>
        <w:jc w:val="left"/>
        <w:rPr>
          <w:b/>
        </w:rPr>
      </w:pPr>
    </w:p>
    <w:p w:rsidR="005C3E97" w:rsidRDefault="005C3E97" w:rsidP="005C3E97">
      <w:pPr>
        <w:widowControl w:val="0"/>
        <w:jc w:val="left"/>
      </w:pPr>
      <w:r w:rsidRPr="005C3E97">
        <w:rPr>
          <w:b/>
        </w:rPr>
        <w:t>STATUS INFORMATION</w:t>
      </w:r>
    </w:p>
    <w:p w:rsidR="005C3E97" w:rsidRDefault="005C3E97" w:rsidP="005C3E97">
      <w:pPr>
        <w:widowControl w:val="0"/>
        <w:jc w:val="left"/>
      </w:pPr>
    </w:p>
    <w:p w:rsidR="005C3E97" w:rsidRDefault="005C3E97" w:rsidP="005C3E97">
      <w:pPr>
        <w:widowControl w:val="0"/>
        <w:jc w:val="left"/>
      </w:pPr>
      <w:r>
        <w:t>General Bill</w:t>
      </w:r>
    </w:p>
    <w:p w:rsidR="005C3E97" w:rsidRDefault="005C3E97" w:rsidP="005C3E97">
      <w:pPr>
        <w:widowControl w:val="0"/>
        <w:jc w:val="left"/>
      </w:pPr>
      <w:r>
        <w:t>Sponsors: Rep. Henderson</w:t>
      </w:r>
    </w:p>
    <w:p w:rsidR="005C3E97" w:rsidRDefault="005C3E97" w:rsidP="005C3E97">
      <w:pPr>
        <w:widowControl w:val="0"/>
        <w:jc w:val="left"/>
      </w:pPr>
      <w:r>
        <w:t>Document Path: l:\council\bills\agm\19088wab17.docx</w:t>
      </w:r>
    </w:p>
    <w:p w:rsidR="006F4118" w:rsidRDefault="006F4118" w:rsidP="005C3E97">
      <w:pPr>
        <w:widowControl w:val="0"/>
        <w:jc w:val="left"/>
      </w:pPr>
      <w:r>
        <w:t>Companion/Similar bill(s): 268, 330</w:t>
      </w:r>
    </w:p>
    <w:p w:rsidR="005C3E97" w:rsidRDefault="005C3E97" w:rsidP="005C3E97">
      <w:pPr>
        <w:widowControl w:val="0"/>
        <w:jc w:val="left"/>
      </w:pPr>
    </w:p>
    <w:p w:rsidR="005C3E97" w:rsidRDefault="005C3E97" w:rsidP="005C3E97">
      <w:pPr>
        <w:widowControl w:val="0"/>
        <w:jc w:val="left"/>
      </w:pPr>
      <w:r>
        <w:t>Introduced in the House on February 16, 2017</w:t>
      </w:r>
    </w:p>
    <w:p w:rsidR="005C3E97" w:rsidRDefault="005C3E97" w:rsidP="005C3E97">
      <w:pPr>
        <w:widowControl w:val="0"/>
        <w:jc w:val="left"/>
      </w:pPr>
      <w:r>
        <w:t xml:space="preserve">Currently residing in the House Committee on </w:t>
      </w:r>
      <w:r w:rsidRPr="005C3E97">
        <w:rPr>
          <w:b/>
        </w:rPr>
        <w:t>Labor, Commerce and Industry</w:t>
      </w:r>
    </w:p>
    <w:p w:rsidR="005C3E97" w:rsidRDefault="005C3E97" w:rsidP="005C3E97">
      <w:pPr>
        <w:widowControl w:val="0"/>
        <w:jc w:val="left"/>
      </w:pPr>
    </w:p>
    <w:p w:rsidR="005C3E97" w:rsidRDefault="005C3E97" w:rsidP="005C3E97">
      <w:pPr>
        <w:widowControl w:val="0"/>
        <w:jc w:val="left"/>
      </w:pPr>
      <w:r>
        <w:t xml:space="preserve">Summary: </w:t>
      </w:r>
      <w:r w:rsidR="0003256B">
        <w:t>Tax credits</w:t>
      </w:r>
    </w:p>
    <w:p w:rsidR="005C3E97" w:rsidRDefault="005C3E97" w:rsidP="005C3E97">
      <w:pPr>
        <w:widowControl w:val="0"/>
        <w:jc w:val="left"/>
      </w:pPr>
    </w:p>
    <w:p w:rsidR="005C3E97" w:rsidRDefault="005C3E97" w:rsidP="005C3E97">
      <w:pPr>
        <w:widowControl w:val="0"/>
        <w:jc w:val="left"/>
      </w:pPr>
    </w:p>
    <w:p w:rsidR="005C3E97" w:rsidRDefault="005C3E97" w:rsidP="005C3E97">
      <w:pPr>
        <w:widowControl w:val="0"/>
        <w:tabs>
          <w:tab w:val="center" w:pos="590"/>
          <w:tab w:val="center" w:pos="1440"/>
          <w:tab w:val="left" w:pos="1872"/>
          <w:tab w:val="left" w:pos="9187"/>
        </w:tabs>
        <w:jc w:val="left"/>
      </w:pPr>
      <w:r w:rsidRPr="005C3E97">
        <w:rPr>
          <w:b/>
        </w:rPr>
        <w:t>HISTORY OF LEGISLATIVE ACTIONS</w:t>
      </w:r>
    </w:p>
    <w:p w:rsidR="005C3E97" w:rsidRDefault="005C3E97" w:rsidP="005C3E97">
      <w:pPr>
        <w:widowControl w:val="0"/>
        <w:tabs>
          <w:tab w:val="center" w:pos="590"/>
          <w:tab w:val="center" w:pos="1440"/>
          <w:tab w:val="left" w:pos="1872"/>
          <w:tab w:val="left" w:pos="9187"/>
        </w:tabs>
        <w:jc w:val="left"/>
      </w:pPr>
    </w:p>
    <w:p w:rsidR="005C3E97" w:rsidRPr="005C3E97" w:rsidRDefault="005C3E97" w:rsidP="005C3E97">
      <w:pPr>
        <w:widowControl w:val="0"/>
        <w:tabs>
          <w:tab w:val="center" w:pos="590"/>
          <w:tab w:val="center" w:pos="1440"/>
          <w:tab w:val="left" w:pos="1872"/>
          <w:tab w:val="left" w:pos="9187"/>
        </w:tabs>
        <w:jc w:val="left"/>
      </w:pPr>
      <w:r w:rsidRPr="005C3E97">
        <w:rPr>
          <w:u w:val="single"/>
        </w:rPr>
        <w:tab/>
        <w:t>Date</w:t>
      </w:r>
      <w:r w:rsidRPr="005C3E97">
        <w:rPr>
          <w:u w:val="single"/>
        </w:rPr>
        <w:tab/>
        <w:t>Body</w:t>
      </w:r>
      <w:r w:rsidRPr="005C3E97">
        <w:rPr>
          <w:u w:val="single"/>
        </w:rPr>
        <w:tab/>
        <w:t>Action Description with journal page number</w:t>
      </w:r>
      <w:r w:rsidRPr="005C3E97">
        <w:rPr>
          <w:u w:val="single"/>
        </w:rPr>
        <w:tab/>
      </w:r>
    </w:p>
    <w:p w:rsidR="005C16EA" w:rsidRDefault="005C16EA" w:rsidP="005C16EA">
      <w:pPr>
        <w:widowControl w:val="0"/>
        <w:tabs>
          <w:tab w:val="right" w:pos="1008"/>
          <w:tab w:val="left" w:pos="1152"/>
          <w:tab w:val="left" w:pos="1872"/>
          <w:tab w:val="left" w:pos="9187"/>
        </w:tabs>
        <w:ind w:left="2088" w:hanging="2088"/>
        <w:jc w:val="left"/>
      </w:pPr>
      <w:r>
        <w:tab/>
        <w:t>2/16/2017</w:t>
      </w:r>
      <w:r>
        <w:tab/>
        <w:t>House</w:t>
      </w:r>
      <w:r>
        <w:tab/>
      </w:r>
      <w:r w:rsidRPr="00B32B37">
        <w:t>Introduced and read first time (</w:t>
      </w:r>
      <w:hyperlink r:id="rId7" w:history="1">
        <w:r w:rsidRPr="00B32B37">
          <w:rPr>
            <w:rStyle w:val="Hyperlink"/>
          </w:rPr>
          <w:t>House Journal</w:t>
        </w:r>
        <w:r w:rsidRPr="00B32B37">
          <w:rPr>
            <w:rStyle w:val="Hyperlink"/>
          </w:rPr>
          <w:noBreakHyphen/>
          <w:t>page 11</w:t>
        </w:r>
      </w:hyperlink>
      <w:r w:rsidRPr="00B32B37">
        <w:t>)</w:t>
      </w:r>
    </w:p>
    <w:p w:rsidR="005C16EA" w:rsidRDefault="005C16EA" w:rsidP="005C16EA">
      <w:pPr>
        <w:widowControl w:val="0"/>
        <w:tabs>
          <w:tab w:val="right" w:pos="1008"/>
          <w:tab w:val="left" w:pos="1152"/>
          <w:tab w:val="left" w:pos="1872"/>
          <w:tab w:val="left" w:pos="9187"/>
        </w:tabs>
        <w:ind w:left="2088" w:hanging="2088"/>
        <w:jc w:val="left"/>
      </w:pPr>
      <w:r>
        <w:tab/>
        <w:t>2/16/2017</w:t>
      </w:r>
      <w:r>
        <w:tab/>
        <w:t>House</w:t>
      </w:r>
      <w:r>
        <w:tab/>
      </w:r>
      <w:r w:rsidRPr="00B32B37">
        <w:t>Referred to C</w:t>
      </w:r>
      <w:r>
        <w:t xml:space="preserve">ommittee on </w:t>
      </w:r>
      <w:r w:rsidRPr="00B32B37">
        <w:rPr>
          <w:b/>
        </w:rPr>
        <w:t>Labor, Commerce and Industry</w:t>
      </w:r>
      <w:r w:rsidRPr="00B32B37">
        <w:t xml:space="preserve"> (</w:t>
      </w:r>
      <w:hyperlink r:id="rId8" w:history="1">
        <w:r w:rsidRPr="00B32B37">
          <w:rPr>
            <w:rStyle w:val="Hyperlink"/>
          </w:rPr>
          <w:t>House Journal</w:t>
        </w:r>
        <w:r w:rsidRPr="00B32B37">
          <w:rPr>
            <w:rStyle w:val="Hyperlink"/>
          </w:rPr>
          <w:noBreakHyphen/>
          <w:t>page 11</w:t>
        </w:r>
      </w:hyperlink>
      <w:r w:rsidRPr="00B32B37">
        <w:t>)</w:t>
      </w:r>
    </w:p>
    <w:p w:rsidR="005C16EA" w:rsidRDefault="005C16EA" w:rsidP="005C16EA">
      <w:pPr>
        <w:widowControl w:val="0"/>
        <w:tabs>
          <w:tab w:val="right" w:pos="1008"/>
          <w:tab w:val="left" w:pos="1152"/>
          <w:tab w:val="left" w:pos="1872"/>
          <w:tab w:val="left" w:pos="9187"/>
        </w:tabs>
        <w:ind w:left="2088" w:hanging="2088"/>
        <w:jc w:val="left"/>
      </w:pPr>
    </w:p>
    <w:p w:rsidR="005C3E97" w:rsidRDefault="005C3E97" w:rsidP="005C3E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3E97">
          <w:rPr>
            <w:rStyle w:val="Hyperlink"/>
          </w:rPr>
          <w:t>legislative information</w:t>
        </w:r>
      </w:hyperlink>
      <w:r>
        <w:t xml:space="preserve"> at the website</w:t>
      </w:r>
    </w:p>
    <w:p w:rsidR="005C3E97" w:rsidRDefault="005C3E97" w:rsidP="005C3E97">
      <w:pPr>
        <w:widowControl w:val="0"/>
        <w:tabs>
          <w:tab w:val="right" w:pos="1008"/>
          <w:tab w:val="left" w:pos="1152"/>
          <w:tab w:val="left" w:pos="1872"/>
          <w:tab w:val="left" w:pos="9187"/>
        </w:tabs>
        <w:ind w:left="2088" w:hanging="2088"/>
        <w:jc w:val="left"/>
      </w:pPr>
    </w:p>
    <w:p w:rsidR="005C3E97" w:rsidRPr="005C3E97" w:rsidRDefault="005C3E97" w:rsidP="005C3E97">
      <w:pPr>
        <w:widowControl w:val="0"/>
        <w:tabs>
          <w:tab w:val="right" w:pos="1008"/>
          <w:tab w:val="left" w:pos="1152"/>
          <w:tab w:val="left" w:pos="1872"/>
          <w:tab w:val="left" w:pos="9187"/>
        </w:tabs>
        <w:ind w:left="2088" w:hanging="2088"/>
        <w:jc w:val="left"/>
      </w:pPr>
    </w:p>
    <w:p w:rsidR="005C3E97" w:rsidRDefault="005C3E97" w:rsidP="005C3E97">
      <w:pPr>
        <w:widowControl w:val="0"/>
        <w:jc w:val="left"/>
      </w:pPr>
      <w:r w:rsidRPr="005C3E97">
        <w:rPr>
          <w:b/>
        </w:rPr>
        <w:t>VERSIONS OF THIS BILL</w:t>
      </w:r>
    </w:p>
    <w:p w:rsidR="005C3E97" w:rsidRDefault="005C3E97" w:rsidP="005C3E97">
      <w:pPr>
        <w:widowControl w:val="0"/>
        <w:jc w:val="left"/>
      </w:pPr>
    </w:p>
    <w:p w:rsidR="005C3E97" w:rsidRDefault="008335D8" w:rsidP="005C3E97">
      <w:pPr>
        <w:widowControl w:val="0"/>
        <w:jc w:val="left"/>
      </w:pPr>
      <w:hyperlink r:id="rId10" w:history="1">
        <w:r w:rsidR="005C3E97">
          <w:rPr>
            <w:rStyle w:val="Hyperlink"/>
          </w:rPr>
          <w:t>2/16/2017</w:t>
        </w:r>
      </w:hyperlink>
    </w:p>
    <w:p w:rsidR="005C3E97" w:rsidRDefault="005C3E97" w:rsidP="005C3E97"/>
    <w:p w:rsidR="005C3E97" w:rsidRDefault="005C3E97" w:rsidP="005C3E97">
      <w:pPr>
        <w:sectPr w:rsidR="005C3E97" w:rsidSect="005C3E97">
          <w:pgSz w:w="12240" w:h="15840" w:code="1"/>
          <w:pgMar w:top="1080" w:right="1440" w:bottom="1080" w:left="1440" w:header="720" w:footer="720" w:gutter="0"/>
          <w:cols w:space="720"/>
          <w:noEndnote/>
          <w:docGrid w:linePitch="360"/>
        </w:sectPr>
      </w:pPr>
    </w:p>
    <w:p w:rsidR="00B04D0E" w:rsidRDefault="00B04D0E"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4A" w:rsidRDefault="00CB6F4A" w:rsidP="00CB6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1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Pr="00FA6260"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rsidR="007B6B6F">
        <w:noBreakHyphen/>
      </w:r>
      <w:r w:rsidRPr="00FA6260">
        <w:t>10</w:t>
      </w:r>
      <w:r w:rsidR="007B6B6F">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rsidR="007B6B6F">
        <w:noBreakHyphen/>
      </w:r>
      <w:r w:rsidRPr="00FA6260">
        <w:t>68</w:t>
      </w:r>
      <w:r w:rsidR="007B6B6F">
        <w:noBreakHyphen/>
      </w:r>
      <w:r w:rsidRPr="00FA6260">
        <w:t>145 SO AS TO PROVIDE FOR THE DETERMINATION OF TAX CREDITS AND ECONOMIC INCENTIVES BASED ON EMPLOYMENT WITH RESPECT TO CLIENT COMPANIES OF PROFESSIONAL EMPLOYER ORGANIZATIONS; TO AMEND SECTION 40</w:t>
      </w:r>
      <w:r w:rsidR="007B6B6F">
        <w:noBreakHyphen/>
      </w:r>
      <w:r w:rsidRPr="00FA6260">
        <w:t>68</w:t>
      </w:r>
      <w:r w:rsidR="007B6B6F">
        <w:noBreakHyphen/>
      </w:r>
      <w:r w:rsidRPr="00FA6260">
        <w:t>55, RELATING TO THE ABILITY OF THE DEPARTMENT OF INSURANCE TO PROVIDE BY REGULATION FOR THE ACCEPTANCE OF AFFIDAVIT OR CERTIFICATION OF APPROVAL OF QUALIFIED ASSURANCE ORGANIZATIONS, SO AS TO DELETE THE REQUIREMENT THAT THESE FUNCTIONS BE PROVIDED BY REGULATION; TO AMEND SECTION 40</w:t>
      </w:r>
      <w:r w:rsidR="007B6B6F">
        <w:noBreakHyphen/>
      </w:r>
      <w:r w:rsidRPr="00FA6260">
        <w:t>68</w:t>
      </w:r>
      <w:r w:rsidR="007B6B6F">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7B6B6F">
        <w:noBreakHyphen/>
      </w:r>
      <w:r w:rsidRPr="00FA6260">
        <w:t>68</w:t>
      </w:r>
      <w:r w:rsidR="007B6B6F">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rsidR="007B6B6F">
        <w:noBreakHyphen/>
      </w:r>
      <w:r w:rsidRPr="00FA6260">
        <w:t>68</w:t>
      </w:r>
      <w:r w:rsidR="007B6B6F">
        <w:noBreakHyphen/>
      </w:r>
      <w:r w:rsidRPr="00FA6260">
        <w:t xml:space="preserve">150, RELATING TO CERTAIN PROHIBITED ACTS, SO AS TO </w:t>
      </w:r>
      <w:r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1C3" w:rsidRDefault="00CB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51C3" w:rsidRDefault="00CB51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CB51C3"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0D1D86">
        <w:rPr>
          <w:snapToGrid w:val="0"/>
        </w:rPr>
        <w:t>Chapter 10, Title 12 of the 1976 Code is amended by adding: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sidR="007B6B6F">
        <w:rPr>
          <w:snapToGrid w:val="0"/>
        </w:rPr>
        <w:noBreakHyphen/>
      </w:r>
      <w:r>
        <w:rPr>
          <w:snapToGrid w:val="0"/>
        </w:rPr>
        <w:t>10</w:t>
      </w:r>
      <w:r w:rsidR="007B6B6F">
        <w:rPr>
          <w:snapToGrid w:val="0"/>
        </w:rPr>
        <w:noBreakHyphen/>
      </w:r>
      <w:r>
        <w:rPr>
          <w:snapToGrid w:val="0"/>
        </w:rPr>
        <w:t>108.</w:t>
      </w:r>
      <w:r>
        <w:rPr>
          <w:snapToGrid w:val="0"/>
        </w:rPr>
        <w:tab/>
        <w:t>(A)</w:t>
      </w:r>
      <w:r>
        <w:rPr>
          <w:snapToGrid w:val="0"/>
        </w:rPr>
        <w:tab/>
        <w:t>As used in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007B6B6F" w:rsidRPr="007B6B6F">
        <w:rPr>
          <w:snapToGrid w:val="0"/>
        </w:rPr>
        <w:t>‘</w:t>
      </w:r>
      <w:r>
        <w:rPr>
          <w:snapToGrid w:val="0"/>
        </w:rPr>
        <w:t>Assigned employee</w:t>
      </w:r>
      <w:r w:rsidR="007B6B6F" w:rsidRPr="007B6B6F">
        <w:rPr>
          <w:snapToGrid w:val="0"/>
        </w:rPr>
        <w:t>’</w:t>
      </w:r>
      <w:r>
        <w:rPr>
          <w:snapToGrid w:val="0"/>
        </w:rPr>
        <w:t xml:space="preserve"> means an employee providing services for a client company as affected by a contract between a licensee and a client company in which employment responsibilities are shared.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007B6B6F" w:rsidRPr="007B6B6F">
        <w:rPr>
          <w:snapToGrid w:val="0"/>
        </w:rPr>
        <w:t>‘</w:t>
      </w:r>
      <w:r>
        <w:rPr>
          <w:snapToGrid w:val="0"/>
        </w:rPr>
        <w:t>Client company</w:t>
      </w:r>
      <w:r w:rsidR="007B6B6F" w:rsidRPr="007B6B6F">
        <w:rPr>
          <w:snapToGrid w:val="0"/>
        </w:rPr>
        <w:t>’</w:t>
      </w:r>
      <w:r>
        <w:rPr>
          <w:snapToGrid w:val="0"/>
        </w:rPr>
        <w:t xml:space="preserve"> means a person that contracts with a licensee and that is assigned employees under that contract.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007B6B6F" w:rsidRPr="007B6B6F">
        <w:rPr>
          <w:snapToGrid w:val="0"/>
        </w:rPr>
        <w:t>‘</w:t>
      </w:r>
      <w:r>
        <w:rPr>
          <w:snapToGrid w:val="0"/>
        </w:rPr>
        <w:t>Licensee</w:t>
      </w:r>
      <w:r w:rsidR="007B6B6F" w:rsidRPr="007B6B6F">
        <w:rPr>
          <w:snapToGrid w:val="0"/>
        </w:rPr>
        <w:t>’</w:t>
      </w:r>
      <w:r>
        <w:rPr>
          <w:snapToGrid w:val="0"/>
        </w:rPr>
        <w:t xml:space="preserve"> means a person under Chapter 68, Title 40 as a professional employer organization to provide professional employer services as that term is defined in Section 40</w:t>
      </w:r>
      <w:r w:rsidR="007B6B6F">
        <w:rPr>
          <w:snapToGrid w:val="0"/>
        </w:rPr>
        <w:noBreakHyphen/>
      </w:r>
      <w:r>
        <w:rPr>
          <w:snapToGrid w:val="0"/>
        </w:rPr>
        <w:t>68</w:t>
      </w:r>
      <w:r w:rsidR="007B6B6F">
        <w:rPr>
          <w:snapToGrid w:val="0"/>
        </w:rPr>
        <w:noBreakHyphen/>
      </w:r>
      <w:r>
        <w:rPr>
          <w:snapToGrid w:val="0"/>
        </w:rPr>
        <w:t>10. The term includes a professional employer services group licensed under Section 40</w:t>
      </w:r>
      <w:r w:rsidR="007B6B6F">
        <w:rPr>
          <w:snapToGrid w:val="0"/>
        </w:rPr>
        <w:noBreakHyphen/>
      </w:r>
      <w:r>
        <w:rPr>
          <w:snapToGrid w:val="0"/>
        </w:rPr>
        <w:t>68</w:t>
      </w:r>
      <w:r w:rsidR="007B6B6F">
        <w:rPr>
          <w:snapToGrid w:val="0"/>
        </w:rPr>
        <w:noBreakHyphen/>
      </w:r>
      <w:r>
        <w:rPr>
          <w:snapToGrid w:val="0"/>
        </w:rPr>
        <w:t>80.</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sidR="007B6B6F">
        <w:rPr>
          <w:snapToGrid w:val="0"/>
        </w:rPr>
        <w:noBreakHyphen/>
      </w:r>
      <w:r w:rsidRPr="00762381">
        <w:rPr>
          <w:snapToGrid w:val="0"/>
        </w:rPr>
        <w:t>10</w:t>
      </w:r>
      <w:r w:rsidR="007B6B6F">
        <w:rPr>
          <w:snapToGrid w:val="0"/>
        </w:rPr>
        <w:noBreakHyphen/>
      </w:r>
      <w:r w:rsidRPr="00762381">
        <w:rPr>
          <w:snapToGrid w:val="0"/>
        </w:rPr>
        <w:t>50(A)(2) and (B)(2) is sponsored by either the licensee or the client company;</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0D1D86" w:rsidRPr="00762381"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sidR="007B6B6F">
        <w:rPr>
          <w:snapToGrid w:val="0"/>
        </w:rPr>
        <w:noBreakHyphen/>
      </w:r>
      <w:r w:rsidRPr="00634B45">
        <w:rPr>
          <w:snapToGrid w:val="0"/>
        </w:rPr>
        <w:t>68</w:t>
      </w:r>
      <w:r w:rsidR="007B6B6F">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7B6B6F" w:rsidRPr="007B6B6F">
        <w:rPr>
          <w:snapToGrid w:val="0"/>
        </w:rPr>
        <w:t>’</w:t>
      </w:r>
      <w:r w:rsidRPr="00634B45">
        <w:rPr>
          <w:snapToGrid w:val="0"/>
        </w:rPr>
        <w:t>s responsibilities under the addendum to the revitalization agreement.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sidR="007B6B6F">
        <w:rPr>
          <w:snapToGrid w:val="0"/>
        </w:rPr>
        <w:noBreakHyphen/>
      </w:r>
      <w:r>
        <w:rPr>
          <w:snapToGrid w:val="0"/>
        </w:rPr>
        <w:t>10</w:t>
      </w:r>
      <w:r w:rsidR="007B6B6F">
        <w:rPr>
          <w:snapToGrid w:val="0"/>
        </w:rPr>
        <w:noBreakHyphen/>
      </w:r>
      <w:r>
        <w:rPr>
          <w:snapToGrid w:val="0"/>
        </w:rPr>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sidR="007B6B6F">
        <w:rPr>
          <w:snapToGrid w:val="0"/>
        </w:rPr>
        <w:noBreakHyphen/>
      </w:r>
      <w:r w:rsidRPr="008D2904">
        <w:rPr>
          <w:snapToGrid w:val="0"/>
        </w:rPr>
        <w:t>54</w:t>
      </w:r>
      <w:r w:rsidR="007B6B6F">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sidR="007B6B6F">
        <w:rPr>
          <w:snapToGrid w:val="0"/>
        </w:rPr>
        <w:noBreakHyphen/>
      </w:r>
      <w:r w:rsidRPr="008D2904">
        <w:rPr>
          <w:snapToGrid w:val="0"/>
        </w:rPr>
        <w:t>10</w:t>
      </w:r>
      <w:r w:rsidR="007B6B6F">
        <w:rPr>
          <w:snapToGrid w:val="0"/>
        </w:rPr>
        <w:noBreakHyphen/>
      </w:r>
      <w:r w:rsidRPr="008D2904">
        <w:rPr>
          <w:snapToGrid w:val="0"/>
        </w:rPr>
        <w:t>95 must be treated the same as a job development credit under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sidR="007B6B6F">
        <w:rPr>
          <w:snapToGrid w:val="0"/>
        </w:rPr>
        <w:noBreakHyphen/>
      </w:r>
      <w:r>
        <w:rPr>
          <w:snapToGrid w:val="0"/>
        </w:rPr>
        <w:t>68</w:t>
      </w:r>
      <w:r w:rsidR="007B6B6F">
        <w:rPr>
          <w:snapToGrid w:val="0"/>
        </w:rPr>
        <w:noBreakHyphen/>
      </w:r>
      <w:r>
        <w:rPr>
          <w:snapToGrid w:val="0"/>
        </w:rPr>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7B6B6F">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007B6B6F" w:rsidRPr="007B6B6F">
        <w:rPr>
          <w:snapToGrid w:val="0"/>
        </w:rPr>
        <w:t>’</w:t>
      </w:r>
      <w:r w:rsidRPr="00601C79">
        <w:rPr>
          <w:snapToGrid w:val="0"/>
        </w:rPr>
        <w:t>s claiming of the incentive or business preference if based in whole, or in part, on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sidR="007B6B6F">
        <w:rPr>
          <w:snapToGrid w:val="0"/>
        </w:rPr>
        <w:noBreakHyphen/>
      </w:r>
      <w:r w:rsidRPr="00601C79">
        <w:rPr>
          <w:snapToGrid w:val="0"/>
        </w:rPr>
        <w:t>2</w:t>
      </w:r>
      <w:r w:rsidR="007B6B6F">
        <w:rPr>
          <w:snapToGrid w:val="0"/>
        </w:rPr>
        <w:noBreakHyphen/>
      </w:r>
      <w:r w:rsidRPr="00601C79">
        <w:rPr>
          <w:snapToGrid w:val="0"/>
        </w:rPr>
        <w:t>75 and shall be treated as though such information were submitted in connection with a return submitted to the Department of Revenue;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sidR="007B6B6F">
        <w:rPr>
          <w:snapToGrid w:val="0"/>
        </w:rPr>
        <w:noBreakHyphen/>
      </w:r>
      <w:r>
        <w:rPr>
          <w:snapToGrid w:val="0"/>
        </w:rPr>
        <w:t>54</w:t>
      </w:r>
      <w:r w:rsidR="007B6B6F">
        <w:rPr>
          <w:snapToGrid w:val="0"/>
        </w:rPr>
        <w:noBreakHyphen/>
      </w:r>
      <w:r>
        <w:rPr>
          <w:snapToGrid w:val="0"/>
        </w:rPr>
        <w:t>85.</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sidR="007B6B6F">
        <w:rPr>
          <w:snapToGrid w:val="0"/>
        </w:rPr>
        <w:noBreakHyphen/>
      </w:r>
      <w:r>
        <w:rPr>
          <w:snapToGrid w:val="0"/>
        </w:rPr>
        <w:t>54</w:t>
      </w:r>
      <w:r w:rsidR="007B6B6F">
        <w:rPr>
          <w:snapToGrid w:val="0"/>
        </w:rPr>
        <w:noBreakHyphen/>
      </w:r>
      <w:r>
        <w:rPr>
          <w:snapToGrid w:val="0"/>
        </w:rPr>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rsidR="007B6B6F">
        <w:noBreakHyphen/>
      </w:r>
      <w:r w:rsidRPr="001E00E6">
        <w:t>68</w:t>
      </w:r>
      <w:r w:rsidR="007B6B6F">
        <w:noBreakHyphen/>
      </w:r>
      <w:r w:rsidRPr="001E00E6">
        <w:t>55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B6B6F">
        <w:noBreakHyphen/>
      </w:r>
      <w:r>
        <w:t>68</w:t>
      </w:r>
      <w:r w:rsidR="007B6B6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7B6B6F">
        <w:noBreakHyphen/>
      </w:r>
      <w:r w:rsidRPr="002B3223">
        <w:t>68</w:t>
      </w:r>
      <w:r w:rsidR="007B6B6F">
        <w:noBreakHyphen/>
      </w:r>
      <w:r w:rsidRPr="002B3223">
        <w:t>30 and 40</w:t>
      </w:r>
      <w:r w:rsidR="007B6B6F">
        <w:noBreakHyphen/>
      </w:r>
      <w:r w:rsidRPr="002B3223">
        <w:t>68</w:t>
      </w:r>
      <w:r w:rsidR="007B6B6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7B6B6F">
        <w:noBreakHyphen/>
      </w:r>
      <w:r w:rsidRPr="002B3223">
        <w:t>68</w:t>
      </w:r>
      <w:r w:rsidR="007B6B6F">
        <w:noBreakHyphen/>
      </w:r>
      <w:r w:rsidRPr="002B3223">
        <w:t>50. Professional employer organizations or professional employer organization groups are subject to any assessment under Section 40</w:t>
      </w:r>
      <w:r w:rsidR="007B6B6F">
        <w:noBreakHyphen/>
      </w:r>
      <w:r w:rsidRPr="002B3223">
        <w:t>68</w:t>
      </w:r>
      <w:r w:rsidR="007B6B6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rsidR="007B6B6F">
        <w:noBreakHyphen/>
      </w:r>
      <w:r w:rsidRPr="001E00E6">
        <w:t>68</w:t>
      </w:r>
      <w:r w:rsidR="007B6B6F">
        <w:noBreakHyphen/>
      </w:r>
      <w:r w:rsidRPr="001E00E6">
        <w:t>60</w:t>
      </w:r>
      <w:r>
        <w:t>(A) and (B)</w:t>
      </w:r>
      <w:r w:rsidRPr="001E00E6">
        <w:t xml:space="preserve">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7B6B6F" w:rsidRPr="007B6B6F">
        <w:t>’</w:t>
      </w:r>
      <w:r w:rsidRPr="002B3223">
        <w:t xml:space="preserve">s </w:t>
      </w:r>
      <w:r>
        <w:rPr>
          <w:snapToGrid w:val="0"/>
        </w:rPr>
        <w:t xml:space="preserve">place of business </w:t>
      </w:r>
      <w:r>
        <w:rPr>
          <w:snapToGrid w:val="0"/>
          <w:u w:val="single"/>
        </w:rPr>
        <w:t>pursuant to Section 40</w:t>
      </w:r>
      <w:r w:rsidR="007B6B6F">
        <w:rPr>
          <w:snapToGrid w:val="0"/>
          <w:u w:val="single"/>
        </w:rPr>
        <w:noBreakHyphen/>
      </w:r>
      <w:r>
        <w:rPr>
          <w:snapToGrid w:val="0"/>
          <w:u w:val="single"/>
        </w:rPr>
        <w:t>68</w:t>
      </w:r>
      <w:r w:rsidR="007B6B6F">
        <w:rPr>
          <w:snapToGrid w:val="0"/>
          <w:u w:val="single"/>
        </w:rPr>
        <w:noBreakHyphen/>
      </w:r>
      <w:r>
        <w:rPr>
          <w:snapToGrid w:val="0"/>
          <w:u w:val="single"/>
        </w:rPr>
        <w:t>60(C) or the licensee may provide this notice separately</w:t>
      </w:r>
      <w:r>
        <w:rPr>
          <w:snapToGrid w:val="0"/>
        </w:rP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rsidR="007B6B6F">
        <w:noBreakHyphen/>
      </w:r>
      <w:r w:rsidRPr="001E00E6">
        <w:t>68</w:t>
      </w:r>
      <w:r w:rsidR="007B6B6F">
        <w:noBreakHyphen/>
      </w:r>
      <w:r w:rsidRPr="001E00E6">
        <w:t>70(A)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7B6B6F" w:rsidRPr="007B6B6F">
        <w:t>’</w:t>
      </w:r>
      <w:r w:rsidRPr="002B3223">
        <w:t xml:space="preserve"> compensation claims, claim filings, and related procedures on joint agreement by the client company and the licensee;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7B6B6F" w:rsidRPr="007B6B6F">
        <w:t>’</w:t>
      </w:r>
      <w:r w:rsidRPr="002B3223">
        <w:t xml:space="preserve"> compensation insurer;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7B6B6F" w:rsidRPr="007B6B6F">
        <w:t>’</w:t>
      </w:r>
      <w:r w:rsidRPr="002B3223">
        <w:t xml:space="preserve"> compensation insurer;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7B6B6F" w:rsidRPr="007B6B6F">
        <w:t>’</w:t>
      </w:r>
      <w:r w:rsidRPr="002B3223">
        <w:t xml:space="preserve"> compensation insurer is bound by and subject to the awards, judgments, or decrees rendered against them under the provisions of Title 42; and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7B6B6F" w:rsidRPr="007B6B6F">
        <w:t>’</w:t>
      </w:r>
      <w:r w:rsidRPr="002B3223">
        <w:t xml:space="preserve"> compensation insurers from payment of compensation for disability or death sustained by an employee during the life of a workers</w:t>
      </w:r>
      <w:r w:rsidR="007B6B6F" w:rsidRPr="007B6B6F">
        <w:t>’</w:t>
      </w:r>
      <w:r w:rsidRPr="002B3223">
        <w:t xml:space="preserve"> compensation insurance policy; and</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7B6B6F" w:rsidRPr="007B6B6F">
        <w:t>’</w:t>
      </w:r>
      <w:r w:rsidRPr="002B3223">
        <w:t xml:space="preserve"> compensation liability.</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rsidR="007B6B6F">
        <w:noBreakHyphen/>
      </w:r>
      <w:r w:rsidRPr="001E00E6">
        <w:t>68</w:t>
      </w:r>
      <w:r w:rsidR="007B6B6F">
        <w:noBreakHyphen/>
      </w:r>
      <w:r w:rsidRPr="001E00E6">
        <w:t>150 of the 1976 Code</w:t>
      </w:r>
      <w:r>
        <w:t xml:space="preserve"> is amended to read: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B6B6F">
        <w:noBreakHyphen/>
      </w:r>
      <w:r>
        <w:t>68</w:t>
      </w:r>
      <w:r w:rsidR="007B6B6F">
        <w:noBreakHyphen/>
      </w:r>
      <w:r>
        <w:t>150.</w:t>
      </w:r>
      <w:r>
        <w:tab/>
        <w:t>(A)</w:t>
      </w:r>
      <w:r>
        <w:tab/>
      </w:r>
      <w:r w:rsidRPr="002B3223">
        <w:t>A person may not:</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7B6B6F" w:rsidRPr="007B6B6F">
        <w:t>‘</w:t>
      </w:r>
      <w:r w:rsidRPr="002B3223">
        <w:t>staff leasing services company</w:t>
      </w:r>
      <w:r w:rsidR="007B6B6F" w:rsidRPr="007B6B6F">
        <w:t>’</w:t>
      </w:r>
      <w:r w:rsidRPr="002B3223">
        <w:t xml:space="preserve">, </w:t>
      </w:r>
      <w:r w:rsidR="007B6B6F" w:rsidRPr="007B6B6F">
        <w:t>‘</w:t>
      </w:r>
      <w:r w:rsidRPr="002B3223">
        <w:t>licensed staff leasing services company</w:t>
      </w:r>
      <w:r w:rsidR="007B6B6F" w:rsidRPr="007B6B6F">
        <w:t>’</w:t>
      </w:r>
      <w:r w:rsidRPr="002B3223">
        <w:t xml:space="preserve">, </w:t>
      </w:r>
      <w:r w:rsidR="007B6B6F" w:rsidRPr="007B6B6F">
        <w:t>‘</w:t>
      </w:r>
      <w:r w:rsidRPr="002B3223">
        <w:t>licensed staff leasing services group</w:t>
      </w:r>
      <w:r w:rsidR="007B6B6F" w:rsidRPr="007B6B6F">
        <w:t>’</w:t>
      </w:r>
      <w:r w:rsidRPr="002B3223">
        <w:t xml:space="preserve">, or </w:t>
      </w:r>
      <w:r w:rsidR="007B6B6F" w:rsidRPr="007B6B6F">
        <w:t>‘</w:t>
      </w:r>
      <w:r w:rsidRPr="002B3223">
        <w:t>professional employer organization</w:t>
      </w:r>
      <w:r w:rsidR="007B6B6F" w:rsidRPr="007B6B6F">
        <w:t>’</w:t>
      </w:r>
      <w:r w:rsidRPr="002B3223">
        <w:t xml:space="preserve">, </w:t>
      </w:r>
      <w:r w:rsidR="007B6B6F" w:rsidRPr="007B6B6F">
        <w:t>‘</w:t>
      </w:r>
      <w:r w:rsidRPr="002B3223">
        <w:t>licensed professional employer organization</w:t>
      </w:r>
      <w:r w:rsidR="007B6B6F" w:rsidRPr="007B6B6F">
        <w:t>’</w:t>
      </w:r>
      <w:r w:rsidRPr="002B3223">
        <w:t xml:space="preserve">, </w:t>
      </w:r>
      <w:r w:rsidR="007B6B6F" w:rsidRPr="007B6B6F">
        <w:t>‘</w:t>
      </w:r>
      <w:r w:rsidRPr="002B3223">
        <w:t>licensed professional employer organization group</w:t>
      </w:r>
      <w:r w:rsidR="007B6B6F" w:rsidRPr="007B6B6F">
        <w:t>’</w:t>
      </w:r>
      <w:r w:rsidRPr="002B3223">
        <w:t xml:space="preserve">, </w:t>
      </w:r>
      <w:r w:rsidR="007B6B6F" w:rsidRPr="007B6B6F">
        <w:t>‘</w:t>
      </w:r>
      <w:r w:rsidRPr="002B3223">
        <w:t>professional employer organization group</w:t>
      </w:r>
      <w:r w:rsidR="007B6B6F" w:rsidRPr="007B6B6F">
        <w:t>’</w:t>
      </w:r>
      <w:r w:rsidRPr="002B3223">
        <w:t xml:space="preserve">, </w:t>
      </w:r>
      <w:r w:rsidR="007B6B6F" w:rsidRPr="007B6B6F">
        <w:t>‘</w:t>
      </w:r>
      <w:r w:rsidRPr="002B3223">
        <w:t>staff leasing services group</w:t>
      </w:r>
      <w:r w:rsidR="007B6B6F" w:rsidRPr="007B6B6F">
        <w:t>’</w:t>
      </w:r>
      <w:r w:rsidRPr="002B3223">
        <w:t>, or otherwise represent that it is licensed under this chapter, unless the entity holds a license issued under this chapter;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7B6B6F" w:rsidRPr="007B6B6F">
        <w:t>’</w:t>
      </w:r>
      <w:r w:rsidRPr="002B3223">
        <w:t>s own the license of another person or represent that a person is licensed if the person does not hold a license;</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7B6B6F">
        <w:noBreakHyphen/>
      </w:r>
      <w:r w:rsidRPr="002B3223">
        <w:t>funded, self</w:t>
      </w:r>
      <w:r w:rsidR="007B6B6F">
        <w:noBreakHyphen/>
      </w:r>
      <w:r w:rsidRPr="002B3223">
        <w:t>insured, or other employee benefit plan not licensed under Title 38, unless the program is maintained by the client company individually for the sole benefit of participating co</w:t>
      </w:r>
      <w:r w:rsidR="007B6B6F">
        <w:noBreakHyphen/>
      </w:r>
      <w:r w:rsidRPr="002B3223">
        <w:t>employees of the client company; or</w:t>
      </w:r>
    </w:p>
    <w:p w:rsidR="000D1D8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7B6B6F">
        <w:noBreakHyphen/>
      </w:r>
      <w:r w:rsidRPr="002B3223">
        <w:t>funded, self</w:t>
      </w:r>
      <w:r w:rsidR="007B6B6F">
        <w:noBreakHyphen/>
      </w:r>
      <w:r w:rsidRPr="002B3223">
        <w:t>insured, or unlicensed benefit plans are licensed under Title 38 or otherwise in compliance with ERISA.</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0D1D86" w:rsidRPr="001E00E6"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C3" w:rsidRDefault="000D1D86" w:rsidP="000D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15186" w:rsidRDefault="007B6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E97" w:rsidRDefault="005C3E97" w:rsidP="005C3E97">
      <w:pPr>
        <w:suppressAutoHyphens/>
      </w:pPr>
    </w:p>
    <w:sectPr w:rsidR="005C3E97" w:rsidSect="005C3E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1C3" w:rsidRDefault="00CB51C3" w:rsidP="009F0C77">
      <w:r>
        <w:separator/>
      </w:r>
    </w:p>
  </w:endnote>
  <w:endnote w:type="continuationSeparator" w:id="0">
    <w:p w:rsidR="00CB51C3" w:rsidRDefault="00CB5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DDC2C5-6CEB-42B7-9A02-9A064A257DD1}"/>
    <w:embedBold r:id="rId2" w:fontKey="{6C56B7BA-12D3-4E7B-A757-0569DD12DE11}"/>
  </w:font>
  <w:font w:name="Calibri">
    <w:panose1 w:val="020F0502020204030204"/>
    <w:charset w:val="00"/>
    <w:family w:val="swiss"/>
    <w:pitch w:val="variable"/>
    <w:sig w:usb0="E00002FF" w:usb1="4000ACFF" w:usb2="00000001" w:usb3="00000000" w:csb0="0000019F" w:csb1="00000000"/>
    <w:embedRegular r:id="rId3" w:fontKey="{91F57B89-418E-4575-AFBD-031F0E9E100D}"/>
  </w:font>
  <w:font w:name="Segoe UI">
    <w:panose1 w:val="020B0502040204020203"/>
    <w:charset w:val="00"/>
    <w:family w:val="swiss"/>
    <w:pitch w:val="variable"/>
    <w:sig w:usb0="E10022FF" w:usb1="C000E47F" w:usb2="00000029" w:usb3="00000000" w:csb0="000001DF" w:csb1="00000000"/>
    <w:embedRegular r:id="rId4" w:fontKey="{46D3499C-1D00-41D9-9FFF-9E5779F45911}"/>
  </w:font>
  <w:font w:name="Cambria">
    <w:panose1 w:val="02040503050406030204"/>
    <w:charset w:val="00"/>
    <w:family w:val="roman"/>
    <w:pitch w:val="variable"/>
    <w:sig w:usb0="E00002FF" w:usb1="400004FF" w:usb2="00000000" w:usb3="00000000" w:csb0="0000019F" w:csb1="00000000"/>
    <w:embedRegular r:id="rId5" w:fontKey="{D11A340F-F6FF-43B4-B235-5BB22EF6C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E97" w:rsidRPr="00B04D0E" w:rsidRDefault="005C3E97" w:rsidP="00B04D0E">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sidR="005C16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1C3" w:rsidRDefault="00CB51C3" w:rsidP="009F0C77">
      <w:r>
        <w:separator/>
      </w:r>
    </w:p>
  </w:footnote>
  <w:footnote w:type="continuationSeparator" w:id="0">
    <w:p w:rsidR="00CB51C3" w:rsidRDefault="00CB5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8WAB17"/>
    <w:docVar w:name="CoverBillType" w:val="b"/>
    <w:docVar w:name="DocPath" w:val="L:\Council\bills\AGM\19088WAB17.DOCX"/>
    <w:docVar w:name="dvBillNumber" w:val="3774"/>
    <w:docVar w:name="dvBillNumberPrefix" w:val="H. "/>
    <w:docVar w:name="dvOriginalBody" w:val="House"/>
    <w:docVar w:name="dvSteno" w:val="AGM"/>
    <w:docVar w:name="NameofBody" w:val="h"/>
    <w:docVar w:name="vGroup2" w:val="Council"/>
  </w:docVars>
  <w:rsids>
    <w:rsidRoot w:val="00CB51C3"/>
    <w:rsid w:val="00011869"/>
    <w:rsid w:val="00015CD6"/>
    <w:rsid w:val="0003256B"/>
    <w:rsid w:val="000D1D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518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6EA"/>
    <w:rsid w:val="005C2FE2"/>
    <w:rsid w:val="005C3E97"/>
    <w:rsid w:val="005E2BC9"/>
    <w:rsid w:val="00605102"/>
    <w:rsid w:val="006215AA"/>
    <w:rsid w:val="006913C9"/>
    <w:rsid w:val="0069470D"/>
    <w:rsid w:val="006D58AA"/>
    <w:rsid w:val="006F4118"/>
    <w:rsid w:val="00734F00"/>
    <w:rsid w:val="007A70AE"/>
    <w:rsid w:val="007B6B6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D0E"/>
    <w:rsid w:val="00B412D4"/>
    <w:rsid w:val="00B73CAE"/>
    <w:rsid w:val="00BC02FE"/>
    <w:rsid w:val="00BE3C22"/>
    <w:rsid w:val="00C0345E"/>
    <w:rsid w:val="00C31C95"/>
    <w:rsid w:val="00C3483A"/>
    <w:rsid w:val="00C74E9D"/>
    <w:rsid w:val="00C826DD"/>
    <w:rsid w:val="00C82FD3"/>
    <w:rsid w:val="00C92819"/>
    <w:rsid w:val="00CB51C3"/>
    <w:rsid w:val="00CB6F4A"/>
    <w:rsid w:val="00CC6B7B"/>
    <w:rsid w:val="00CD2089"/>
    <w:rsid w:val="00D73A67"/>
    <w:rsid w:val="00D970A9"/>
    <w:rsid w:val="00DF3845"/>
    <w:rsid w:val="00E41911"/>
    <w:rsid w:val="00E44B57"/>
    <w:rsid w:val="00E92EEF"/>
    <w:rsid w:val="00EF2368"/>
    <w:rsid w:val="00EF616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C100D1-7DDA-45F9-8CAD-C2165DAA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AE"/>
    <w:rPr>
      <w:rFonts w:ascii="Segoe UI" w:eastAsia="Times New Roman" w:hAnsi="Segoe UI" w:cs="Segoe UI"/>
      <w:sz w:val="18"/>
      <w:szCs w:val="18"/>
    </w:rPr>
  </w:style>
  <w:style w:type="character" w:styleId="Hyperlink">
    <w:name w:val="Hyperlink"/>
    <w:basedOn w:val="DefaultParagraphFont"/>
    <w:uiPriority w:val="99"/>
    <w:unhideWhenUsed/>
    <w:rsid w:val="005C3E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4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652D-6E40-42DA-ABD6-33EA484D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3774: Tax credits - South Carolina Legislature Online</dc:title>
  <dc:creator>angiemorgan</dc:creator>
  <cp:lastModifiedBy>S Volk</cp:lastModifiedBy>
  <cp:revision>2</cp:revision>
  <cp:lastPrinted>2017-02-01T15:14:00Z</cp:lastPrinted>
  <dcterms:created xsi:type="dcterms:W3CDTF">2017-02-22T14:32:00Z</dcterms:created>
  <dcterms:modified xsi:type="dcterms:W3CDTF">2017-02-22T14:32:00Z</dcterms:modified>
</cp:coreProperties>
</file>