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9F3" w:rsidRDefault="00E829F3" w:rsidP="00E829F3">
      <w:pPr>
        <w:widowControl w:val="0"/>
        <w:jc w:val="center"/>
      </w:pPr>
      <w:r w:rsidRPr="00E829F3">
        <w:rPr>
          <w:b/>
        </w:rPr>
        <w:t>South Carolina General Assembly</w:t>
      </w:r>
    </w:p>
    <w:p w:rsidR="00E829F3" w:rsidRDefault="00E829F3" w:rsidP="00E829F3">
      <w:pPr>
        <w:widowControl w:val="0"/>
        <w:jc w:val="center"/>
      </w:pPr>
      <w:r>
        <w:t>122nd Session, 2017-2018</w:t>
      </w:r>
    </w:p>
    <w:p w:rsidR="00E829F3" w:rsidRDefault="00E829F3" w:rsidP="00E829F3">
      <w:pPr>
        <w:widowControl w:val="0"/>
        <w:jc w:val="left"/>
      </w:pPr>
    </w:p>
    <w:p w:rsidR="00E829F3" w:rsidRDefault="00E829F3" w:rsidP="00E829F3">
      <w:pPr>
        <w:widowControl w:val="0"/>
        <w:jc w:val="left"/>
        <w:rPr>
          <w:b/>
        </w:rPr>
      </w:pPr>
      <w:r w:rsidRPr="00E829F3">
        <w:rPr>
          <w:b/>
        </w:rPr>
        <w:t>H. 3939</w:t>
      </w:r>
    </w:p>
    <w:p w:rsidR="00E829F3" w:rsidRDefault="00E829F3" w:rsidP="00E829F3">
      <w:pPr>
        <w:widowControl w:val="0"/>
        <w:jc w:val="left"/>
        <w:rPr>
          <w:b/>
        </w:rPr>
      </w:pPr>
    </w:p>
    <w:p w:rsidR="00E829F3" w:rsidRDefault="00E829F3" w:rsidP="00E829F3">
      <w:pPr>
        <w:widowControl w:val="0"/>
        <w:jc w:val="left"/>
      </w:pPr>
      <w:r w:rsidRPr="00E829F3">
        <w:rPr>
          <w:b/>
        </w:rPr>
        <w:t>STATUS INFORMATION</w:t>
      </w:r>
    </w:p>
    <w:p w:rsidR="00E829F3" w:rsidRDefault="00E829F3" w:rsidP="00E829F3">
      <w:pPr>
        <w:widowControl w:val="0"/>
        <w:jc w:val="left"/>
      </w:pPr>
    </w:p>
    <w:p w:rsidR="00E829F3" w:rsidRDefault="00E829F3" w:rsidP="00E829F3">
      <w:pPr>
        <w:widowControl w:val="0"/>
        <w:jc w:val="left"/>
      </w:pPr>
      <w:r>
        <w:t>House Resolution</w:t>
      </w:r>
    </w:p>
    <w:p w:rsidR="00E829F3" w:rsidRDefault="00E829F3" w:rsidP="00E829F3">
      <w:pPr>
        <w:widowControl w:val="0"/>
        <w:jc w:val="left"/>
      </w:pPr>
      <w:r>
        <w:t>Sponsors: Rep. Forrester</w:t>
      </w:r>
    </w:p>
    <w:p w:rsidR="00E829F3" w:rsidRDefault="00E829F3" w:rsidP="00E829F3">
      <w:pPr>
        <w:widowControl w:val="0"/>
        <w:jc w:val="left"/>
      </w:pPr>
      <w:r>
        <w:t>Document Path: l:\council\bills\rm\1130sd17.docx</w:t>
      </w:r>
    </w:p>
    <w:p w:rsidR="00E829F3" w:rsidRDefault="00E829F3" w:rsidP="00E829F3">
      <w:pPr>
        <w:widowControl w:val="0"/>
        <w:jc w:val="left"/>
      </w:pPr>
    </w:p>
    <w:p w:rsidR="00E829F3" w:rsidRDefault="00E829F3" w:rsidP="00E829F3">
      <w:pPr>
        <w:widowControl w:val="0"/>
        <w:jc w:val="left"/>
      </w:pPr>
      <w:r>
        <w:t>Introduced in the House on March 7, 2017</w:t>
      </w:r>
    </w:p>
    <w:p w:rsidR="00E829F3" w:rsidRDefault="00E829F3" w:rsidP="00E829F3">
      <w:pPr>
        <w:widowControl w:val="0"/>
        <w:jc w:val="left"/>
      </w:pPr>
      <w:r>
        <w:t>Adopted by the House on March 7, 2017</w:t>
      </w:r>
    </w:p>
    <w:p w:rsidR="00E829F3" w:rsidRDefault="00E829F3" w:rsidP="00E829F3">
      <w:pPr>
        <w:widowControl w:val="0"/>
        <w:jc w:val="left"/>
      </w:pPr>
    </w:p>
    <w:p w:rsidR="00E829F3" w:rsidRDefault="00E829F3" w:rsidP="00E829F3">
      <w:pPr>
        <w:widowControl w:val="0"/>
        <w:jc w:val="left"/>
      </w:pPr>
      <w:r>
        <w:t xml:space="preserve">Summary: </w:t>
      </w:r>
      <w:r w:rsidR="00A2411B">
        <w:t>Dorman High School Boys Basketball Team</w:t>
      </w:r>
    </w:p>
    <w:p w:rsidR="00E829F3" w:rsidRDefault="00E829F3" w:rsidP="00E829F3">
      <w:pPr>
        <w:widowControl w:val="0"/>
        <w:jc w:val="left"/>
      </w:pPr>
    </w:p>
    <w:p w:rsidR="00E829F3" w:rsidRDefault="00E829F3" w:rsidP="00E829F3">
      <w:pPr>
        <w:widowControl w:val="0"/>
        <w:jc w:val="left"/>
      </w:pPr>
    </w:p>
    <w:p w:rsidR="00E829F3" w:rsidRDefault="00E829F3" w:rsidP="00E829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29F3">
        <w:rPr>
          <w:b/>
        </w:rPr>
        <w:t>HISTORY OF LEGISLATIVE ACTIONS</w:t>
      </w:r>
    </w:p>
    <w:p w:rsidR="00E829F3" w:rsidRDefault="00E829F3" w:rsidP="00E829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29F3" w:rsidRPr="00E829F3" w:rsidRDefault="00E829F3" w:rsidP="00E829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29F3">
        <w:rPr>
          <w:u w:val="single"/>
        </w:rPr>
        <w:tab/>
        <w:t>Date</w:t>
      </w:r>
      <w:r w:rsidRPr="00E829F3">
        <w:rPr>
          <w:u w:val="single"/>
        </w:rPr>
        <w:tab/>
        <w:t>Body</w:t>
      </w:r>
      <w:r w:rsidRPr="00E829F3">
        <w:rPr>
          <w:u w:val="single"/>
        </w:rPr>
        <w:tab/>
        <w:t>Action Description with journal page number</w:t>
      </w:r>
      <w:r w:rsidRPr="00E829F3">
        <w:rPr>
          <w:u w:val="single"/>
        </w:rPr>
        <w:tab/>
      </w:r>
    </w:p>
    <w:p w:rsidR="009E10C4" w:rsidRDefault="009E10C4" w:rsidP="009E10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486CEE">
        <w:t>Introduced and adopted (</w:t>
      </w:r>
      <w:hyperlink r:id="rId7" w:history="1">
        <w:r w:rsidRPr="00486CEE">
          <w:rPr>
            <w:rStyle w:val="Hyperlink"/>
          </w:rPr>
          <w:t>House Journal</w:t>
        </w:r>
        <w:r w:rsidRPr="00486CEE">
          <w:rPr>
            <w:rStyle w:val="Hyperlink"/>
          </w:rPr>
          <w:noBreakHyphen/>
          <w:t>page 92</w:t>
        </w:r>
      </w:hyperlink>
      <w:r w:rsidRPr="00486CEE">
        <w:t>)</w:t>
      </w:r>
    </w:p>
    <w:p w:rsidR="009E10C4" w:rsidRDefault="009E10C4" w:rsidP="009E10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9F3" w:rsidRDefault="00E829F3" w:rsidP="00E82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29F3">
          <w:rPr>
            <w:rStyle w:val="Hyperlink"/>
          </w:rPr>
          <w:t>legislative information</w:t>
        </w:r>
      </w:hyperlink>
      <w:r>
        <w:t xml:space="preserve"> at the website</w:t>
      </w:r>
    </w:p>
    <w:p w:rsidR="00E829F3" w:rsidRDefault="00E829F3" w:rsidP="00E82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9F3" w:rsidRPr="00E829F3" w:rsidRDefault="00E829F3" w:rsidP="00E82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9F3" w:rsidRDefault="00E829F3" w:rsidP="00E829F3">
      <w:r w:rsidRPr="00E829F3">
        <w:rPr>
          <w:b/>
        </w:rPr>
        <w:t>VERSIONS OF THIS BILL</w:t>
      </w:r>
    </w:p>
    <w:p w:rsidR="00E829F3" w:rsidRDefault="00E829F3" w:rsidP="00E829F3"/>
    <w:p w:rsidR="00E829F3" w:rsidRDefault="00360FB5" w:rsidP="00E829F3">
      <w:hyperlink r:id="rId9" w:history="1">
        <w:r w:rsidR="00E829F3">
          <w:rPr>
            <w:rStyle w:val="Hyperlink"/>
          </w:rPr>
          <w:t>3/7/2017</w:t>
        </w:r>
      </w:hyperlink>
    </w:p>
    <w:p w:rsidR="00E829F3" w:rsidRDefault="00E829F3" w:rsidP="00E829F3"/>
    <w:p w:rsidR="00E829F3" w:rsidRDefault="00E829F3" w:rsidP="00E829F3">
      <w:pPr>
        <w:sectPr w:rsidR="00E829F3" w:rsidSect="00E829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46BF" w:rsidRDefault="00EC46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4F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E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67511">
        <w:t xml:space="preserve">EXTEND THE PRIVILEGE OF THE FLOOR OF THE SOUTH CAROLINA HOUSE OF REPRESENTATIVES TO THE </w:t>
      </w:r>
      <w:r w:rsidR="009C572D">
        <w:t>DORMAN</w:t>
      </w:r>
      <w:r w:rsidR="00867511"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9C572D">
        <w:t>7</w:t>
      </w:r>
      <w:r w:rsidR="00867511">
        <w:t xml:space="preserve"> CLASS </w:t>
      </w:r>
      <w:r w:rsidR="009C572D">
        <w:t>A</w:t>
      </w:r>
      <w:r w:rsidR="00867511">
        <w:t>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F88" w:rsidRDefault="00934F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4F88" w:rsidRDefault="00934F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F88" w:rsidRDefault="00934F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7511">
        <w:t xml:space="preserve"> </w:t>
      </w:r>
      <w:r w:rsidR="00D35709">
        <w:t xml:space="preserve">the privilege of the floor of the South Carolina House of Representatives be extended to the </w:t>
      </w:r>
      <w:r w:rsidR="00CB30B2">
        <w:t>Dorman</w:t>
      </w:r>
      <w:r w:rsidR="00D35709"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CB30B2">
        <w:t>7</w:t>
      </w:r>
      <w:r w:rsidR="00D35709">
        <w:t xml:space="preserve"> Class </w:t>
      </w:r>
      <w:r w:rsidR="00CB30B2">
        <w:t>AA</w:t>
      </w:r>
      <w:r w:rsidR="00D35709">
        <w:t>AAA State Championship title.</w:t>
      </w:r>
    </w:p>
    <w:p w:rsidR="00631BBE" w:rsidRDefault="007869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29F3" w:rsidRDefault="00E829F3" w:rsidP="00E829F3">
      <w:pPr>
        <w:suppressAutoHyphens/>
      </w:pPr>
    </w:p>
    <w:sectPr w:rsidR="00E829F3" w:rsidSect="00E829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F88" w:rsidRDefault="00934F88" w:rsidP="009F0C77">
      <w:r>
        <w:separator/>
      </w:r>
    </w:p>
  </w:endnote>
  <w:endnote w:type="continuationSeparator" w:id="0">
    <w:p w:rsidR="00934F88" w:rsidRDefault="00934F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793329-EDF3-4D55-A358-62DF25119C72}"/>
    <w:embedBold r:id="rId2" w:fontKey="{2D64EF5B-F048-41E0-88BB-9A185BD5CA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54B796-F62C-4526-88AC-084BCF982D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D1B3E2-DAF0-4479-8901-1B242239C6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9F3" w:rsidRPr="00EC46BF" w:rsidRDefault="00E829F3" w:rsidP="00EC46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41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F88" w:rsidRDefault="00934F88" w:rsidP="009F0C77">
      <w:r>
        <w:separator/>
      </w:r>
    </w:p>
  </w:footnote>
  <w:footnote w:type="continuationSeparator" w:id="0">
    <w:p w:rsidR="00934F88" w:rsidRDefault="00934F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0SD17"/>
    <w:docVar w:name="CoverBillType" w:val="r"/>
    <w:docVar w:name="DocPath" w:val="L:\Council\bills\RM\1130SD17.DOCX"/>
    <w:docVar w:name="dvBillNumber" w:val="3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4F8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E6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5C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BBE"/>
    <w:rsid w:val="006913C9"/>
    <w:rsid w:val="0069470D"/>
    <w:rsid w:val="006D58AA"/>
    <w:rsid w:val="00734F00"/>
    <w:rsid w:val="007869E4"/>
    <w:rsid w:val="007A70AE"/>
    <w:rsid w:val="008362E8"/>
    <w:rsid w:val="0085786E"/>
    <w:rsid w:val="00867511"/>
    <w:rsid w:val="008A1768"/>
    <w:rsid w:val="008A489F"/>
    <w:rsid w:val="008F0F33"/>
    <w:rsid w:val="008F4429"/>
    <w:rsid w:val="00934F88"/>
    <w:rsid w:val="0094021A"/>
    <w:rsid w:val="009B44AF"/>
    <w:rsid w:val="009C572D"/>
    <w:rsid w:val="009C6A0B"/>
    <w:rsid w:val="009E10C4"/>
    <w:rsid w:val="009F0C77"/>
    <w:rsid w:val="009F4DD1"/>
    <w:rsid w:val="00A02543"/>
    <w:rsid w:val="00A2411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B7D"/>
    <w:rsid w:val="00BE3C22"/>
    <w:rsid w:val="00C0345E"/>
    <w:rsid w:val="00C31C95"/>
    <w:rsid w:val="00C3483A"/>
    <w:rsid w:val="00C74E9D"/>
    <w:rsid w:val="00C826DD"/>
    <w:rsid w:val="00C82FD3"/>
    <w:rsid w:val="00C92819"/>
    <w:rsid w:val="00CB30B2"/>
    <w:rsid w:val="00CC6B7B"/>
    <w:rsid w:val="00CD2089"/>
    <w:rsid w:val="00D35709"/>
    <w:rsid w:val="00D73A67"/>
    <w:rsid w:val="00D970A9"/>
    <w:rsid w:val="00DF3845"/>
    <w:rsid w:val="00E41911"/>
    <w:rsid w:val="00E44B57"/>
    <w:rsid w:val="00E829F3"/>
    <w:rsid w:val="00E92EEF"/>
    <w:rsid w:val="00EC46B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1080D4-F356-4066-906D-AF4E9AC3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829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3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39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316F3-591F-4CF4-BBC8-4BFA143BA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2</Pages>
  <Words>207</Words>
  <Characters>1129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3939: Dorman High School Boys Basketball Team - South Carolina Legislature Online</dc:title>
  <dc:creator>Rosanne McDowell</dc:creator>
  <cp:lastModifiedBy>S Volk</cp:lastModifiedBy>
  <cp:revision>2</cp:revision>
  <cp:lastPrinted>2017-03-07T19:27:00Z</cp:lastPrinted>
  <dcterms:created xsi:type="dcterms:W3CDTF">2017-03-10T19:49:00Z</dcterms:created>
  <dcterms:modified xsi:type="dcterms:W3CDTF">2017-03-10T19:49:00Z</dcterms:modified>
</cp:coreProperties>
</file>