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164" w:rsidRDefault="00192164" w:rsidP="00192164">
      <w:pPr>
        <w:widowControl w:val="0"/>
        <w:jc w:val="center"/>
      </w:pPr>
      <w:r w:rsidRPr="00192164">
        <w:rPr>
          <w:b/>
        </w:rPr>
        <w:t>South Carolina General Assembly</w:t>
      </w:r>
    </w:p>
    <w:p w:rsidR="00192164" w:rsidRDefault="00192164" w:rsidP="00192164">
      <w:pPr>
        <w:widowControl w:val="0"/>
        <w:jc w:val="center"/>
      </w:pPr>
      <w:r>
        <w:t>122nd Session, 2017-2018</w:t>
      </w:r>
    </w:p>
    <w:p w:rsidR="00192164" w:rsidRDefault="00192164" w:rsidP="00192164">
      <w:pPr>
        <w:widowControl w:val="0"/>
        <w:jc w:val="left"/>
      </w:pPr>
    </w:p>
    <w:p w:rsidR="00192164" w:rsidRDefault="00192164" w:rsidP="00192164">
      <w:pPr>
        <w:widowControl w:val="0"/>
        <w:jc w:val="left"/>
        <w:rPr>
          <w:b/>
        </w:rPr>
      </w:pPr>
      <w:r w:rsidRPr="00192164">
        <w:rPr>
          <w:b/>
        </w:rPr>
        <w:t>H. 4007</w:t>
      </w:r>
    </w:p>
    <w:p w:rsidR="00192164" w:rsidRDefault="00192164" w:rsidP="00192164">
      <w:pPr>
        <w:widowControl w:val="0"/>
        <w:jc w:val="left"/>
        <w:rPr>
          <w:b/>
        </w:rPr>
      </w:pPr>
    </w:p>
    <w:p w:rsidR="00192164" w:rsidRDefault="00192164" w:rsidP="00192164">
      <w:pPr>
        <w:widowControl w:val="0"/>
        <w:jc w:val="left"/>
      </w:pPr>
      <w:r w:rsidRPr="00192164">
        <w:rPr>
          <w:b/>
        </w:rPr>
        <w:t>STATUS INFORMATION</w:t>
      </w:r>
    </w:p>
    <w:p w:rsidR="00192164" w:rsidRDefault="00192164" w:rsidP="00192164">
      <w:pPr>
        <w:widowControl w:val="0"/>
        <w:jc w:val="left"/>
      </w:pPr>
    </w:p>
    <w:p w:rsidR="00192164" w:rsidRDefault="00192164" w:rsidP="00192164">
      <w:pPr>
        <w:widowControl w:val="0"/>
        <w:jc w:val="left"/>
      </w:pPr>
      <w:r>
        <w:t>General Bill</w:t>
      </w:r>
    </w:p>
    <w:p w:rsidR="00192164" w:rsidRDefault="00192164" w:rsidP="00192164">
      <w:pPr>
        <w:widowControl w:val="0"/>
        <w:jc w:val="left"/>
      </w:pPr>
      <w:r>
        <w:t>Sponsors: Reps. Whipper, King, Mack, Kirby, Putnam, Alexander, Robinson</w:t>
      </w:r>
      <w:r>
        <w:noBreakHyphen/>
        <w:t>Simpson, McKnight, Hosey, Brown, Dillard, Mitchell, Norrell and Thayer</w:t>
      </w:r>
    </w:p>
    <w:p w:rsidR="00192164" w:rsidRDefault="00192164" w:rsidP="00192164">
      <w:pPr>
        <w:widowControl w:val="0"/>
        <w:jc w:val="left"/>
      </w:pPr>
      <w:r>
        <w:t>Document Path: l:\council\bills\ggs\22983zw17.docx</w:t>
      </w:r>
    </w:p>
    <w:p w:rsidR="007D44FC" w:rsidRDefault="007D44FC" w:rsidP="00192164">
      <w:pPr>
        <w:widowControl w:val="0"/>
        <w:jc w:val="left"/>
      </w:pPr>
      <w:r>
        <w:t>Companion/Similar bill(s): 3169</w:t>
      </w:r>
    </w:p>
    <w:p w:rsidR="00192164" w:rsidRDefault="00192164" w:rsidP="00192164">
      <w:pPr>
        <w:widowControl w:val="0"/>
        <w:jc w:val="left"/>
      </w:pPr>
    </w:p>
    <w:p w:rsidR="00192164" w:rsidRDefault="00192164" w:rsidP="00192164">
      <w:pPr>
        <w:widowControl w:val="0"/>
        <w:jc w:val="left"/>
      </w:pPr>
      <w:r>
        <w:t>Introduced in the House on March 15, 2017</w:t>
      </w:r>
    </w:p>
    <w:p w:rsidR="00192164" w:rsidRDefault="00192164" w:rsidP="00192164">
      <w:pPr>
        <w:widowControl w:val="0"/>
        <w:jc w:val="left"/>
      </w:pPr>
      <w:r>
        <w:t xml:space="preserve">Currently residing in the House Committee on </w:t>
      </w:r>
      <w:r w:rsidRPr="00192164">
        <w:rPr>
          <w:b/>
        </w:rPr>
        <w:t>Judiciary</w:t>
      </w:r>
    </w:p>
    <w:p w:rsidR="00192164" w:rsidRDefault="00192164" w:rsidP="00192164">
      <w:pPr>
        <w:widowControl w:val="0"/>
        <w:jc w:val="left"/>
      </w:pPr>
    </w:p>
    <w:p w:rsidR="00192164" w:rsidRDefault="00192164" w:rsidP="00192164">
      <w:pPr>
        <w:widowControl w:val="0"/>
        <w:jc w:val="left"/>
      </w:pPr>
      <w:r>
        <w:t xml:space="preserve">Summary: </w:t>
      </w:r>
      <w:r w:rsidR="00AF433B">
        <w:t>Candidacy pledge</w:t>
      </w:r>
    </w:p>
    <w:p w:rsidR="00192164" w:rsidRDefault="00192164" w:rsidP="00192164">
      <w:pPr>
        <w:widowControl w:val="0"/>
        <w:jc w:val="left"/>
      </w:pPr>
    </w:p>
    <w:p w:rsidR="00192164" w:rsidRDefault="00192164" w:rsidP="00192164">
      <w:pPr>
        <w:widowControl w:val="0"/>
        <w:jc w:val="left"/>
      </w:pPr>
    </w:p>
    <w:p w:rsidR="00192164" w:rsidRDefault="00192164" w:rsidP="00192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2164">
        <w:rPr>
          <w:b/>
        </w:rPr>
        <w:t>HISTORY OF LEGISLATIVE ACTIONS</w:t>
      </w:r>
    </w:p>
    <w:p w:rsidR="00192164" w:rsidRDefault="00192164" w:rsidP="00192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2164" w:rsidRPr="00192164" w:rsidRDefault="00192164" w:rsidP="001921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2164">
        <w:rPr>
          <w:u w:val="single"/>
        </w:rPr>
        <w:tab/>
        <w:t>Date</w:t>
      </w:r>
      <w:r w:rsidRPr="00192164">
        <w:rPr>
          <w:u w:val="single"/>
        </w:rPr>
        <w:tab/>
        <w:t>Body</w:t>
      </w:r>
      <w:r w:rsidRPr="00192164">
        <w:rPr>
          <w:u w:val="single"/>
        </w:rPr>
        <w:tab/>
        <w:t>Action Description with journal page number</w:t>
      </w:r>
      <w:r w:rsidRPr="00192164">
        <w:rPr>
          <w:u w:val="single"/>
        </w:rPr>
        <w:tab/>
      </w:r>
    </w:p>
    <w:p w:rsidR="00F65D6F" w:rsidRDefault="00F65D6F" w:rsidP="00F65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House</w:t>
      </w:r>
      <w:r>
        <w:tab/>
      </w:r>
      <w:r w:rsidRPr="00C32600">
        <w:t>Introduced and read first time (</w:t>
      </w:r>
      <w:hyperlink r:id="rId7" w:history="1">
        <w:r w:rsidRPr="00C32600">
          <w:rPr>
            <w:rStyle w:val="Hyperlink"/>
          </w:rPr>
          <w:t>House Journal</w:t>
        </w:r>
        <w:r w:rsidRPr="00C32600">
          <w:rPr>
            <w:rStyle w:val="Hyperlink"/>
          </w:rPr>
          <w:noBreakHyphen/>
          <w:t>page 10</w:t>
        </w:r>
      </w:hyperlink>
      <w:r w:rsidRPr="00C32600">
        <w:t>)</w:t>
      </w:r>
    </w:p>
    <w:p w:rsidR="00F65D6F" w:rsidRDefault="00F65D6F" w:rsidP="00F65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House</w:t>
      </w:r>
      <w:r>
        <w:tab/>
      </w:r>
      <w:r w:rsidRPr="00C32600">
        <w:t>Ref</w:t>
      </w:r>
      <w:r>
        <w:t xml:space="preserve">erred to Committee on </w:t>
      </w:r>
      <w:r w:rsidRPr="00C32600">
        <w:rPr>
          <w:b/>
        </w:rPr>
        <w:t>Judiciary</w:t>
      </w:r>
      <w:r>
        <w:t xml:space="preserve"> </w:t>
      </w:r>
      <w:r w:rsidRPr="00C32600">
        <w:t>(</w:t>
      </w:r>
      <w:hyperlink r:id="rId8" w:history="1">
        <w:r w:rsidRPr="00C32600">
          <w:rPr>
            <w:rStyle w:val="Hyperlink"/>
          </w:rPr>
          <w:t>House Journal</w:t>
        </w:r>
        <w:r w:rsidRPr="00C32600">
          <w:rPr>
            <w:rStyle w:val="Hyperlink"/>
          </w:rPr>
          <w:noBreakHyphen/>
          <w:t>page 10</w:t>
        </w:r>
      </w:hyperlink>
      <w:r w:rsidRPr="00C32600">
        <w:t>)</w:t>
      </w:r>
    </w:p>
    <w:p w:rsidR="00F65D6F" w:rsidRDefault="00F65D6F" w:rsidP="00F65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164" w:rsidRDefault="00192164" w:rsidP="00192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92164">
          <w:rPr>
            <w:rStyle w:val="Hyperlink"/>
          </w:rPr>
          <w:t>legislative information</w:t>
        </w:r>
      </w:hyperlink>
      <w:r>
        <w:t xml:space="preserve"> at the website</w:t>
      </w:r>
    </w:p>
    <w:p w:rsidR="00192164" w:rsidRDefault="00192164" w:rsidP="00192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164" w:rsidRPr="00192164" w:rsidRDefault="00192164" w:rsidP="001921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164" w:rsidRDefault="00192164" w:rsidP="00192164">
      <w:pPr>
        <w:widowControl w:val="0"/>
        <w:jc w:val="left"/>
      </w:pPr>
      <w:r w:rsidRPr="00192164">
        <w:rPr>
          <w:b/>
        </w:rPr>
        <w:t>VERSIONS OF THIS BILL</w:t>
      </w:r>
    </w:p>
    <w:p w:rsidR="00192164" w:rsidRDefault="00192164" w:rsidP="00192164">
      <w:pPr>
        <w:widowControl w:val="0"/>
        <w:jc w:val="left"/>
      </w:pPr>
    </w:p>
    <w:p w:rsidR="00192164" w:rsidRDefault="006A3DF7" w:rsidP="00192164">
      <w:pPr>
        <w:widowControl w:val="0"/>
        <w:jc w:val="left"/>
      </w:pPr>
      <w:hyperlink r:id="rId10" w:history="1">
        <w:r w:rsidR="00192164">
          <w:rPr>
            <w:rStyle w:val="Hyperlink"/>
          </w:rPr>
          <w:t>3/15/2017</w:t>
        </w:r>
      </w:hyperlink>
    </w:p>
    <w:p w:rsidR="00192164" w:rsidRDefault="00192164" w:rsidP="00192164"/>
    <w:p w:rsidR="00192164" w:rsidRDefault="00192164" w:rsidP="00192164">
      <w:pPr>
        <w:sectPr w:rsidR="00192164" w:rsidSect="001921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3182" w:rsidRDefault="004531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51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969" w:rsidRDefault="00C65969" w:rsidP="00C6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Pr="002E160B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108" w:rsidRDefault="00875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5108" w:rsidRDefault="008751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969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1.</w:t>
      </w:r>
      <w:r>
        <w:rPr>
          <w:color w:val="000000" w:themeColor="text1"/>
          <w:sz w:val="22"/>
          <w:u w:color="000000" w:themeColor="text1"/>
        </w:rPr>
        <w:tab/>
        <w:t>Article 3, Chapter 11, Title 7 of t</w:t>
      </w:r>
      <w:r w:rsidRPr="009C19EA">
        <w:rPr>
          <w:color w:val="000000" w:themeColor="text1"/>
          <w:sz w:val="22"/>
          <w:u w:color="000000" w:themeColor="text1"/>
        </w:rPr>
        <w:t>he 1976 Code is amended b</w:t>
      </w:r>
      <w:r>
        <w:rPr>
          <w:color w:val="000000" w:themeColor="text1"/>
          <w:sz w:val="22"/>
          <w:u w:color="000000" w:themeColor="text1"/>
        </w:rPr>
        <w:t>y adding:</w:t>
      </w:r>
    </w:p>
    <w:p w:rsidR="00C65969" w:rsidRPr="009C19EA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65969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C65969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C65969" w:rsidRPr="009C19EA" w:rsidRDefault="00C65969" w:rsidP="00C659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65969" w:rsidRPr="009C19EA" w:rsidRDefault="00C65969" w:rsidP="00C65969">
      <w:pPr>
        <w:pStyle w:val="NormalWeb"/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lastRenderedPageBreak/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2.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This act takes effect</w:t>
      </w:r>
      <w:r>
        <w:rPr>
          <w:color w:val="000000" w:themeColor="text1"/>
          <w:sz w:val="22"/>
          <w:u w:color="000000" w:themeColor="text1"/>
        </w:rPr>
        <w:t xml:space="preserve"> upon approval by the Governor.</w:t>
      </w:r>
    </w:p>
    <w:p w:rsidR="00AA2AE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2164" w:rsidRDefault="00192164" w:rsidP="00192164">
      <w:pPr>
        <w:suppressAutoHyphens/>
      </w:pPr>
    </w:p>
    <w:sectPr w:rsidR="00192164" w:rsidSect="0019216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108" w:rsidRDefault="00875108" w:rsidP="009F0C77">
      <w:r>
        <w:separator/>
      </w:r>
    </w:p>
  </w:endnote>
  <w:endnote w:type="continuationSeparator" w:id="0">
    <w:p w:rsidR="00875108" w:rsidRDefault="008751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43AB9-3954-458B-BDD5-B9E18AEF9414}"/>
    <w:embedBold r:id="rId2" w:fontKey="{E32B746C-8ED2-4591-8A88-2195A11281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AF5F16-6B7F-413C-8EFD-6B6A915631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0F58C2-FCA5-4B61-94A3-CCC5D03E32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98AC98-F3CE-4A30-90AF-D900C08FED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164" w:rsidRPr="00453182" w:rsidRDefault="00192164" w:rsidP="004531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43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108" w:rsidRDefault="00875108" w:rsidP="009F0C77">
      <w:r>
        <w:separator/>
      </w:r>
    </w:p>
  </w:footnote>
  <w:footnote w:type="continuationSeparator" w:id="0">
    <w:p w:rsidR="00875108" w:rsidRDefault="008751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83ZW17"/>
    <w:docVar w:name="CoverBillType" w:val="b"/>
    <w:docVar w:name="DocPath" w:val="L:\Council\bills\GGS\22983ZW17.DOCX"/>
    <w:docVar w:name="dvBillNumber" w:val="40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75108"/>
    <w:rsid w:val="00006C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16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18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44FC"/>
    <w:rsid w:val="008362E8"/>
    <w:rsid w:val="0085786E"/>
    <w:rsid w:val="00875108"/>
    <w:rsid w:val="0088034B"/>
    <w:rsid w:val="00891FB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AE2"/>
    <w:rsid w:val="00AC34A2"/>
    <w:rsid w:val="00AD1C9A"/>
    <w:rsid w:val="00AD4B17"/>
    <w:rsid w:val="00AF433B"/>
    <w:rsid w:val="00B412D4"/>
    <w:rsid w:val="00BE3C22"/>
    <w:rsid w:val="00C0345E"/>
    <w:rsid w:val="00C31C95"/>
    <w:rsid w:val="00C3483A"/>
    <w:rsid w:val="00C6596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5D6F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364FDB-D8C1-4741-AAF6-7AA9E382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65969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9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96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21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007_2017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0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FAFCB-2BCC-45D7-B38D-EF3173EC8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351</Words>
  <Characters>1888</Characters>
  <Application>Microsoft Office Word</Application>
  <DocSecurity>0</DocSecurity>
  <Lines>76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4007: Candidacy pledge - South Carolina Legislature Online</dc:title>
  <dc:creator>GloriaShackelford</dc:creator>
  <cp:lastModifiedBy>S Volk</cp:lastModifiedBy>
  <cp:revision>2</cp:revision>
  <cp:lastPrinted>2017-03-09T16:49:00Z</cp:lastPrinted>
  <dcterms:created xsi:type="dcterms:W3CDTF">2017-03-17T16:24:00Z</dcterms:created>
  <dcterms:modified xsi:type="dcterms:W3CDTF">2017-03-17T16:24:00Z</dcterms:modified>
</cp:coreProperties>
</file>