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381" w:rsidRDefault="00A51381" w:rsidP="00A51381">
      <w:pPr>
        <w:widowControl w:val="0"/>
        <w:jc w:val="center"/>
      </w:pPr>
      <w:r w:rsidRPr="00A51381">
        <w:rPr>
          <w:b/>
        </w:rPr>
        <w:t>South Carolina General Assembly</w:t>
      </w:r>
    </w:p>
    <w:p w:rsidR="00A51381" w:rsidRDefault="00A51381" w:rsidP="00A51381">
      <w:pPr>
        <w:widowControl w:val="0"/>
        <w:jc w:val="center"/>
      </w:pPr>
      <w:r>
        <w:t>122nd Session, 2017-2018</w:t>
      </w:r>
    </w:p>
    <w:p w:rsidR="00A51381" w:rsidRDefault="00A51381" w:rsidP="00A51381">
      <w:pPr>
        <w:widowControl w:val="0"/>
        <w:jc w:val="left"/>
      </w:pPr>
    </w:p>
    <w:p w:rsidR="00A51381" w:rsidRDefault="00A51381" w:rsidP="00A51381">
      <w:pPr>
        <w:widowControl w:val="0"/>
        <w:jc w:val="left"/>
        <w:rPr>
          <w:b/>
        </w:rPr>
      </w:pPr>
      <w:r w:rsidRPr="00A51381">
        <w:rPr>
          <w:b/>
        </w:rPr>
        <w:t>H. 4288</w:t>
      </w:r>
    </w:p>
    <w:p w:rsidR="00A51381" w:rsidRDefault="00A51381" w:rsidP="00A51381">
      <w:pPr>
        <w:widowControl w:val="0"/>
        <w:jc w:val="left"/>
        <w:rPr>
          <w:b/>
        </w:rPr>
      </w:pPr>
    </w:p>
    <w:p w:rsidR="00A51381" w:rsidRDefault="00A51381" w:rsidP="00A51381">
      <w:pPr>
        <w:widowControl w:val="0"/>
        <w:jc w:val="left"/>
      </w:pPr>
      <w:r w:rsidRPr="00A51381">
        <w:rPr>
          <w:b/>
        </w:rPr>
        <w:t>STATUS INFORMATION</w:t>
      </w:r>
    </w:p>
    <w:p w:rsidR="00A51381" w:rsidRDefault="00A51381" w:rsidP="00A51381">
      <w:pPr>
        <w:widowControl w:val="0"/>
        <w:jc w:val="left"/>
      </w:pPr>
    </w:p>
    <w:p w:rsidR="00A51381" w:rsidRDefault="00A51381" w:rsidP="00A51381">
      <w:pPr>
        <w:widowControl w:val="0"/>
        <w:jc w:val="left"/>
      </w:pPr>
      <w:r>
        <w:t>House Resolution</w:t>
      </w:r>
    </w:p>
    <w:p w:rsidR="00A51381" w:rsidRDefault="00A51381" w:rsidP="00A51381">
      <w:pPr>
        <w:widowControl w:val="0"/>
        <w:jc w:val="left"/>
      </w:pPr>
      <w:r>
        <w:t>Sponsors: Reps. Norrell,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51381" w:rsidRDefault="00A51381" w:rsidP="00A51381">
      <w:pPr>
        <w:widowControl w:val="0"/>
        <w:jc w:val="left"/>
      </w:pPr>
      <w:r>
        <w:t>Document Path: l:\council\bills\rt\17180sa17.docx</w:t>
      </w:r>
    </w:p>
    <w:p w:rsidR="00A51381" w:rsidRDefault="00A51381" w:rsidP="00A51381">
      <w:pPr>
        <w:widowControl w:val="0"/>
        <w:jc w:val="left"/>
      </w:pPr>
    </w:p>
    <w:p w:rsidR="00A51381" w:rsidRDefault="00A51381" w:rsidP="00A51381">
      <w:pPr>
        <w:widowControl w:val="0"/>
        <w:jc w:val="left"/>
      </w:pPr>
      <w:r>
        <w:t>Introduced in the House on May 9, 2017</w:t>
      </w:r>
    </w:p>
    <w:p w:rsidR="00A51381" w:rsidRDefault="00A51381" w:rsidP="00A51381">
      <w:pPr>
        <w:widowControl w:val="0"/>
        <w:jc w:val="left"/>
      </w:pPr>
      <w:r>
        <w:t>Adopted by the House on May 9, 2017</w:t>
      </w:r>
    </w:p>
    <w:p w:rsidR="00A51381" w:rsidRDefault="00A51381" w:rsidP="00A51381">
      <w:pPr>
        <w:widowControl w:val="0"/>
        <w:jc w:val="left"/>
      </w:pPr>
    </w:p>
    <w:p w:rsidR="00A51381" w:rsidRDefault="00A51381" w:rsidP="00A51381">
      <w:pPr>
        <w:widowControl w:val="0"/>
        <w:jc w:val="left"/>
      </w:pPr>
      <w:r>
        <w:t xml:space="preserve">Summary: </w:t>
      </w:r>
      <w:r w:rsidR="008D4DC0">
        <w:t>A.R. Rucker Middle School Academic Challenge Team</w:t>
      </w:r>
    </w:p>
    <w:p w:rsidR="00A51381" w:rsidRDefault="00A51381" w:rsidP="00A51381">
      <w:pPr>
        <w:widowControl w:val="0"/>
        <w:jc w:val="left"/>
      </w:pPr>
    </w:p>
    <w:p w:rsidR="00A51381" w:rsidRDefault="00A51381" w:rsidP="00A51381">
      <w:pPr>
        <w:widowControl w:val="0"/>
        <w:jc w:val="left"/>
      </w:pPr>
    </w:p>
    <w:p w:rsidR="00A51381" w:rsidRDefault="00A51381" w:rsidP="00A513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381">
        <w:rPr>
          <w:b/>
        </w:rPr>
        <w:t>HISTORY OF LEGISLATIVE ACTIONS</w:t>
      </w:r>
    </w:p>
    <w:p w:rsidR="00A51381" w:rsidRDefault="00A51381" w:rsidP="00A513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1381" w:rsidRPr="00A51381" w:rsidRDefault="00A51381" w:rsidP="00A513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381">
        <w:rPr>
          <w:u w:val="single"/>
        </w:rPr>
        <w:tab/>
        <w:t>Date</w:t>
      </w:r>
      <w:r w:rsidRPr="00A51381">
        <w:rPr>
          <w:u w:val="single"/>
        </w:rPr>
        <w:tab/>
        <w:t>Body</w:t>
      </w:r>
      <w:r w:rsidRPr="00A51381">
        <w:rPr>
          <w:u w:val="single"/>
        </w:rPr>
        <w:tab/>
        <w:t>Action Description with journal page number</w:t>
      </w:r>
      <w:r w:rsidRPr="00A51381">
        <w:rPr>
          <w:u w:val="single"/>
        </w:rPr>
        <w:tab/>
      </w:r>
    </w:p>
    <w:p w:rsidR="00B37D69" w:rsidRDefault="00B37D69" w:rsidP="00B37D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2A3331">
        <w:t>Introduced and adopted (</w:t>
      </w:r>
      <w:hyperlink r:id="rId7" w:history="1">
        <w:r w:rsidRPr="002A3331">
          <w:rPr>
            <w:rStyle w:val="Hyperlink"/>
          </w:rPr>
          <w:t>House Journal</w:t>
        </w:r>
        <w:r w:rsidRPr="002A3331">
          <w:rPr>
            <w:rStyle w:val="Hyperlink"/>
          </w:rPr>
          <w:noBreakHyphen/>
          <w:t>page 179</w:t>
        </w:r>
      </w:hyperlink>
      <w:r w:rsidRPr="002A3331">
        <w:t>)</w:t>
      </w:r>
    </w:p>
    <w:p w:rsidR="00B37D69" w:rsidRDefault="00B37D69" w:rsidP="00B37D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381" w:rsidRDefault="00A51381" w:rsidP="00A513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1381">
          <w:rPr>
            <w:rStyle w:val="Hyperlink"/>
          </w:rPr>
          <w:t>legislative information</w:t>
        </w:r>
      </w:hyperlink>
      <w:r>
        <w:t xml:space="preserve"> at the website</w:t>
      </w:r>
    </w:p>
    <w:p w:rsidR="00A51381" w:rsidRDefault="00A51381" w:rsidP="00A513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381" w:rsidRPr="00A51381" w:rsidRDefault="00A51381" w:rsidP="00A513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381" w:rsidRDefault="00A51381" w:rsidP="00A51381">
      <w:r w:rsidRPr="00A51381">
        <w:rPr>
          <w:b/>
        </w:rPr>
        <w:t>VERSIONS OF THIS BILL</w:t>
      </w:r>
    </w:p>
    <w:p w:rsidR="00A51381" w:rsidRDefault="00A51381" w:rsidP="00A51381"/>
    <w:p w:rsidR="00A51381" w:rsidRDefault="008B70A2" w:rsidP="00A51381">
      <w:hyperlink r:id="rId9" w:history="1">
        <w:r w:rsidR="00A51381">
          <w:rPr>
            <w:rStyle w:val="Hyperlink"/>
          </w:rPr>
          <w:t>5/9/2017</w:t>
        </w:r>
      </w:hyperlink>
    </w:p>
    <w:p w:rsidR="00A51381" w:rsidRDefault="00A51381" w:rsidP="00A51381"/>
    <w:p w:rsidR="00A51381" w:rsidRDefault="00A51381" w:rsidP="00A51381">
      <w:pPr>
        <w:sectPr w:rsidR="00A51381" w:rsidSect="00A513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3DFC" w:rsidRDefault="00603D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A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5DD5" w:rsidRDefault="002C5DD5" w:rsidP="002C5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A.R. RUCKER MIDDLE SCHOOL ACADEMIC CHALLENGE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="00721B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SOUTH CAROLINA DIVISION II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South Carolina House of Representatives is pleased to l</w:t>
      </w:r>
      <w:r w:rsidR="005772D3">
        <w:t>earn that the members of the A.</w:t>
      </w:r>
      <w:r>
        <w:t xml:space="preserve">R. Rucker Middle School academic challenge team </w:t>
      </w:r>
      <w:r>
        <w:rPr>
          <w:color w:val="000000" w:themeColor="text1"/>
          <w:u w:color="000000" w:themeColor="text1"/>
        </w:rPr>
        <w:t xml:space="preserve">of Lancaster County </w:t>
      </w:r>
      <w:r w:rsidR="005772D3">
        <w:t>took top honors at the S</w:t>
      </w:r>
      <w:r>
        <w:t>tate competition held at Kershaw County</w:t>
      </w:r>
      <w:r w:rsidR="00721B59" w:rsidRPr="00721B59">
        <w:t>’</w:t>
      </w:r>
      <w:r>
        <w:t>s Applied</w:t>
      </w:r>
      <w:r w:rsidR="005772D3">
        <w:t xml:space="preserve"> Technology Education c</w:t>
      </w:r>
      <w:r>
        <w:t>ampus in March 2017;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</w:t>
      </w:r>
      <w:r w:rsidR="005772D3">
        <w:t xml:space="preserve">of their </w:t>
      </w:r>
      <w:r>
        <w:t>fans, the Rams</w:t>
      </w:r>
      <w:r w:rsidR="00721B59" w:rsidRPr="00721B59">
        <w:t>’</w:t>
      </w:r>
      <w:r>
        <w:t xml:space="preserve"> academic challenge team defeated stout competition to earn the Division II State championship;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32</w:t>
      </w:r>
      <w:r w:rsidR="00721B59">
        <w:noBreakHyphen/>
      </w:r>
      <w:r>
        <w:t>22 victory over Pine Ridge Middle School, A.R</w:t>
      </w:r>
      <w:r w:rsidR="00721B59">
        <w:t>.</w:t>
      </w:r>
      <w:r w:rsidR="00AC08ED">
        <w:t xml:space="preserve"> Rucker</w:t>
      </w:r>
      <w:r w:rsidR="00721B59" w:rsidRPr="00721B59">
        <w:t>’</w:t>
      </w:r>
      <w:r w:rsidR="00AC08ED">
        <w:t xml:space="preserve">s secured </w:t>
      </w:r>
      <w:r w:rsidR="00721B59">
        <w:t>its</w:t>
      </w:r>
      <w:r w:rsidR="00AC08ED">
        <w:t xml:space="preserve"> first academic challenge team championship;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team</w:t>
      </w:r>
      <w:r w:rsidR="00AC08ED">
        <w:t xml:space="preserve"> is </w:t>
      </w:r>
      <w:r>
        <w:t>composed</w:t>
      </w:r>
      <w:r w:rsidR="00AC08ED">
        <w:t xml:space="preserve"> of a group from each of the three grade levels, sixth, seventh, and eighth grades. The eighth</w:t>
      </w:r>
      <w:r w:rsidR="00721B59">
        <w:noBreakHyphen/>
      </w:r>
      <w:r w:rsidR="00AC08ED">
        <w:t>grade group won first place in the Olde English Consortium</w:t>
      </w:r>
      <w:r w:rsidR="00721B59" w:rsidRPr="00721B59">
        <w:t>’</w:t>
      </w:r>
      <w:r w:rsidR="00AC08ED">
        <w:t>s Regional Tournament on March 8, advancing them to the State championship;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Rucker</w:t>
      </w:r>
      <w:r w:rsidR="00721B59" w:rsidRPr="00721B59">
        <w:t>’</w:t>
      </w:r>
      <w:r>
        <w:t>s sixth and seventh</w:t>
      </w:r>
      <w:r w:rsidR="00721B59">
        <w:noBreakHyphen/>
      </w:r>
      <w:r>
        <w:t>grade groups were able to attend the State championship as part of the team, and one sixth and</w:t>
      </w:r>
      <w:r w:rsidR="00721B59">
        <w:t xml:space="preserve"> one</w:t>
      </w:r>
      <w:r>
        <w:t xml:space="preserve"> seventh grader joined the </w:t>
      </w:r>
      <w:r w:rsidR="005772D3">
        <w:t>three</w:t>
      </w:r>
      <w:r>
        <w:t xml:space="preserve"> eight graders to compete during the final State match;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 two five</w:t>
      </w:r>
      <w:r w:rsidR="00721B59">
        <w:noBreakHyphen/>
      </w:r>
      <w:r>
        <w:t xml:space="preserve">student teams from different schools compete during an academic challenge </w:t>
      </w:r>
      <w:r w:rsidR="005772D3">
        <w:t>match.</w:t>
      </w:r>
      <w:r>
        <w:t xml:space="preserve"> During the first two rounds, each team answers questions as a team, but during the final two rounds, individual team members buzz in to answer questions. Question topics include history, culture, math, science, and literature; and 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buzzer round of the State final match, eighth</w:t>
      </w:r>
      <w:r w:rsidR="00721B59">
        <w:noBreakHyphen/>
      </w:r>
      <w:r>
        <w:t>grader Louie Prete earned seventeen points for the team, sixth</w:t>
      </w:r>
      <w:r w:rsidR="00721B59">
        <w:noBreakHyphen/>
      </w:r>
      <w:r>
        <w:t>grader Torie Johnson earned two points, eighth</w:t>
      </w:r>
      <w:r w:rsidR="00721B59">
        <w:noBreakHyphen/>
      </w:r>
      <w:r>
        <w:t>grader Haley Robertson earned two points, seventh</w:t>
      </w:r>
      <w:r w:rsidR="00721B59">
        <w:noBreakHyphen/>
      </w:r>
      <w:r>
        <w:t>grader Brayden Russell earned one point, and eighth</w:t>
      </w:r>
      <w:r w:rsidR="00721B59">
        <w:noBreakHyphen/>
      </w:r>
      <w:r>
        <w:t>grader Laura Hernandez earned one point; and</w:t>
      </w:r>
    </w:p>
    <w:p w:rsidR="00AC08ED" w:rsidRDefault="00AC08ED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08ED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A.</w:t>
      </w:r>
      <w:r w:rsidR="00AC08ED">
        <w:t>R. Rucker Middle School academic challenge team was comprised of eighth</w:t>
      </w:r>
      <w:r w:rsidR="00721B59">
        <w:noBreakHyphen/>
      </w:r>
      <w:r w:rsidR="00AC08ED">
        <w:t>graders Alexis Bryant, Emily Gera</w:t>
      </w:r>
      <w:r>
        <w:t>g</w:t>
      </w:r>
      <w:r w:rsidR="00AC08ED">
        <w:t>hty, Laura Hernandez, Riya Patel, Marilee Perez, Louie Prete, Haley Robertson; seventh</w:t>
      </w:r>
      <w:r w:rsidR="00721B59">
        <w:noBreakHyphen/>
      </w:r>
      <w:r w:rsidR="00AC08ED">
        <w:t>graders Annabeth Adams, Brayden Russell, Hailey Sims, Elise Tindal</w:t>
      </w:r>
      <w:r>
        <w:t>; sixth</w:t>
      </w:r>
      <w:r w:rsidR="00721B59">
        <w:noBreakHyphen/>
      </w:r>
      <w:r>
        <w:t>graders Landon Gardner, Tori Holland, Torie Johnson, Stephanie Leon, Kristal Lopez, and Suemy Martinez;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5DD5" w:rsidRDefault="005772D3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competition that requires intelligence, aptitude, and presence of mind</w:t>
      </w:r>
      <w:r w:rsidR="002C5DD5">
        <w:rPr>
          <w:color w:val="000000" w:themeColor="text1"/>
          <w:u w:color="000000" w:themeColor="text1"/>
        </w:rPr>
        <w:t xml:space="preserve">, Head Coach </w:t>
      </w:r>
      <w:r>
        <w:t>Robin Parker</w:t>
      </w:r>
      <w:r w:rsidR="002C5DD5" w:rsidRPr="00E542AE">
        <w:rPr>
          <w:color w:val="000000" w:themeColor="text1"/>
          <w:u w:color="000000" w:themeColor="text1"/>
        </w:rPr>
        <w:t xml:space="preserve"> </w:t>
      </w:r>
      <w:r w:rsidR="002C5DD5">
        <w:rPr>
          <w:color w:val="000000" w:themeColor="text1"/>
          <w:u w:color="000000" w:themeColor="text1"/>
        </w:rPr>
        <w:t xml:space="preserve">used </w:t>
      </w:r>
      <w:r>
        <w:rPr>
          <w:color w:val="000000" w:themeColor="text1"/>
          <w:u w:color="000000" w:themeColor="text1"/>
        </w:rPr>
        <w:t>her</w:t>
      </w:r>
      <w:r w:rsidR="002C5DD5">
        <w:rPr>
          <w:color w:val="000000" w:themeColor="text1"/>
          <w:u w:color="000000" w:themeColor="text1"/>
        </w:rPr>
        <w:t xml:space="preserve"> own </w:t>
      </w:r>
      <w:r>
        <w:rPr>
          <w:color w:val="000000" w:themeColor="text1"/>
          <w:u w:color="000000" w:themeColor="text1"/>
        </w:rPr>
        <w:t xml:space="preserve">knowledge and experience </w:t>
      </w:r>
      <w:r w:rsidR="002C5DD5">
        <w:rPr>
          <w:color w:val="000000" w:themeColor="text1"/>
          <w:u w:color="000000" w:themeColor="text1"/>
        </w:rPr>
        <w:t>to hone</w:t>
      </w:r>
      <w:r>
        <w:rPr>
          <w:color w:val="000000" w:themeColor="text1"/>
          <w:u w:color="000000" w:themeColor="text1"/>
        </w:rPr>
        <w:t xml:space="preserve"> </w:t>
      </w:r>
      <w:r w:rsidR="002C5DD5">
        <w:rPr>
          <w:color w:val="000000" w:themeColor="text1"/>
          <w:u w:color="000000" w:themeColor="text1"/>
        </w:rPr>
        <w:t>a championship</w:t>
      </w:r>
      <w:r w:rsidR="00721B59">
        <w:rPr>
          <w:color w:val="000000" w:themeColor="text1"/>
          <w:u w:color="000000" w:themeColor="text1"/>
        </w:rPr>
        <w:noBreakHyphen/>
      </w:r>
      <w:r w:rsidR="002C5DD5">
        <w:rPr>
          <w:color w:val="000000" w:themeColor="text1"/>
          <w:u w:color="000000" w:themeColor="text1"/>
        </w:rPr>
        <w:t xml:space="preserve">caliber team and teach these </w:t>
      </w:r>
      <w:r>
        <w:rPr>
          <w:color w:val="000000" w:themeColor="text1"/>
          <w:u w:color="000000" w:themeColor="text1"/>
        </w:rPr>
        <w:t>academic athletes</w:t>
      </w:r>
      <w:r w:rsidR="002C5DD5">
        <w:rPr>
          <w:color w:val="000000" w:themeColor="text1"/>
          <w:u w:color="000000" w:themeColor="text1"/>
        </w:rPr>
        <w:t xml:space="preserve"> lessons that will prove invaluable through life both </w:t>
      </w:r>
      <w:r>
        <w:rPr>
          <w:color w:val="000000" w:themeColor="text1"/>
          <w:u w:color="000000" w:themeColor="text1"/>
        </w:rPr>
        <w:t>in and out of competition</w:t>
      </w:r>
      <w:r w:rsidR="002C5DD5">
        <w:rPr>
          <w:color w:val="000000" w:themeColor="text1"/>
          <w:u w:color="000000" w:themeColor="text1"/>
        </w:rPr>
        <w:t>; and</w:t>
      </w:r>
    </w:p>
    <w:p w:rsidR="002C5DD5" w:rsidRDefault="002C5DD5" w:rsidP="00603D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A92" w:rsidRDefault="002C5D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577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</w:t>
      </w:r>
      <w:r w:rsidR="005772D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772D3">
        <w:rPr>
          <w:color w:val="000000" w:themeColor="text1"/>
          <w:u w:color="000000" w:themeColor="text1"/>
        </w:rPr>
        <w:t xml:space="preserve">members of the A.R. Rucker Middle School academic challenge team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success</w:t>
      </w:r>
      <w:r w:rsidR="005772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days to come</w:t>
      </w:r>
      <w:r w:rsidR="005772D3">
        <w:rPr>
          <w:color w:val="000000" w:themeColor="text1"/>
          <w:u w:color="000000" w:themeColor="text1"/>
        </w:rPr>
        <w:t>.  Now, therefore,</w:t>
      </w: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772D3">
        <w:t xml:space="preserve"> the members of the South Carolina House of Representative, by this resolution, reco</w:t>
      </w:r>
      <w:r w:rsidR="00721B59">
        <w:t>gnize and honor the A.R. Rucker</w:t>
      </w:r>
      <w:r w:rsidR="005772D3">
        <w:t xml:space="preserve"> Middle School academic challenge team, coaches, and school officials for an outstanding </w:t>
      </w:r>
      <w:r w:rsidR="00721B59">
        <w:t xml:space="preserve">season </w:t>
      </w:r>
      <w:r w:rsidR="005772D3">
        <w:t>and congratulate them for winning the 2016</w:t>
      </w:r>
      <w:r w:rsidR="00721B59">
        <w:noBreakHyphen/>
      </w:r>
      <w:r w:rsidR="005772D3">
        <w:t>2017 South Carolina Division II State Championship Title.</w:t>
      </w: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3A92" w:rsidRDefault="00023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772D3">
        <w:t xml:space="preserve"> Principal Anita Watts and Head Coach Robin Parker.</w:t>
      </w:r>
    </w:p>
    <w:p w:rsidR="00E71888" w:rsidRDefault="00721B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381" w:rsidRDefault="00A51381" w:rsidP="00A51381">
      <w:pPr>
        <w:suppressAutoHyphens/>
      </w:pPr>
    </w:p>
    <w:sectPr w:rsidR="00A51381" w:rsidSect="00A513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8ED" w:rsidRDefault="00AC08ED" w:rsidP="009F0C77">
      <w:r>
        <w:separator/>
      </w:r>
    </w:p>
  </w:endnote>
  <w:endnote w:type="continuationSeparator" w:id="0">
    <w:p w:rsidR="00AC08ED" w:rsidRDefault="00AC08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C0E782-A3B0-40EB-BE50-4E8EB977C69C}"/>
    <w:embedBold r:id="rId2" w:fontKey="{314C6B66-4F2B-4281-8807-A9C7D4FFDD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B4EC0F-9F17-44BC-9ECF-0B5E5FCE3C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3AC482-E250-4FA1-8BAB-420CE70A41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67DE4B-7B32-4736-92F2-7529766082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381" w:rsidRPr="00603DFC" w:rsidRDefault="00A51381" w:rsidP="00603D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4DC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8ED" w:rsidRDefault="00AC08ED" w:rsidP="009F0C77">
      <w:r>
        <w:separator/>
      </w:r>
    </w:p>
  </w:footnote>
  <w:footnote w:type="continuationSeparator" w:id="0">
    <w:p w:rsidR="00AC08ED" w:rsidRDefault="00AC08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80SA17"/>
    <w:docVar w:name="CoverBillType" w:val="r"/>
    <w:docVar w:name="DocPath" w:val="L:\Council\bills\RT\17180SA17.DOCX"/>
    <w:docVar w:name="dvBillNumber" w:val="4288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023A92"/>
    <w:rsid w:val="00011869"/>
    <w:rsid w:val="00015CD6"/>
    <w:rsid w:val="00023A9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5DD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2D3"/>
    <w:rsid w:val="00577C6C"/>
    <w:rsid w:val="005A62FE"/>
    <w:rsid w:val="005C2FE2"/>
    <w:rsid w:val="005E2BC9"/>
    <w:rsid w:val="00603DFC"/>
    <w:rsid w:val="00605102"/>
    <w:rsid w:val="006215AA"/>
    <w:rsid w:val="006913C9"/>
    <w:rsid w:val="0069470D"/>
    <w:rsid w:val="006D58AA"/>
    <w:rsid w:val="00721B59"/>
    <w:rsid w:val="00734F00"/>
    <w:rsid w:val="007A70AE"/>
    <w:rsid w:val="008362E8"/>
    <w:rsid w:val="0085786E"/>
    <w:rsid w:val="008A1768"/>
    <w:rsid w:val="008A489F"/>
    <w:rsid w:val="008D4DC0"/>
    <w:rsid w:val="008F0F33"/>
    <w:rsid w:val="008F4429"/>
    <w:rsid w:val="0094021A"/>
    <w:rsid w:val="009B44AF"/>
    <w:rsid w:val="009B638A"/>
    <w:rsid w:val="009C6A0B"/>
    <w:rsid w:val="009F0C77"/>
    <w:rsid w:val="009F4DD1"/>
    <w:rsid w:val="00A02543"/>
    <w:rsid w:val="00A41684"/>
    <w:rsid w:val="00A51381"/>
    <w:rsid w:val="00A64E80"/>
    <w:rsid w:val="00A72BCD"/>
    <w:rsid w:val="00A741D9"/>
    <w:rsid w:val="00A833AB"/>
    <w:rsid w:val="00A9741D"/>
    <w:rsid w:val="00AC08ED"/>
    <w:rsid w:val="00AC34A2"/>
    <w:rsid w:val="00AD1C9A"/>
    <w:rsid w:val="00AD4B17"/>
    <w:rsid w:val="00B37D6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88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755585-DE63-4009-BE2C-00DB96D6B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B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13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88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0D5D0-FE40-42C1-89DA-2C09DE6F0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730</Words>
  <Characters>4336</Characters>
  <Application>Microsoft Office Word</Application>
  <DocSecurity>0</DocSecurity>
  <Lines>128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4288: A.R. Rucker Middle School Academic Challenge Team - South Carolina Legislature Online</dc:title>
  <dc:creator>Rebecca Turner</dc:creator>
  <cp:lastModifiedBy>S Volk</cp:lastModifiedBy>
  <cp:revision>2</cp:revision>
  <cp:lastPrinted>2017-05-05T18:30:00Z</cp:lastPrinted>
  <dcterms:created xsi:type="dcterms:W3CDTF">2017-05-16T15:48:00Z</dcterms:created>
  <dcterms:modified xsi:type="dcterms:W3CDTF">2017-05-16T15:48:00Z</dcterms:modified>
</cp:coreProperties>
</file>