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F1B" w:rsidRDefault="004D0F1B" w:rsidP="004D0F1B">
      <w:pPr>
        <w:widowControl w:val="0"/>
        <w:jc w:val="center"/>
      </w:pPr>
      <w:r w:rsidRPr="004D0F1B">
        <w:rPr>
          <w:b/>
        </w:rPr>
        <w:t>South Carolina General Assembly</w:t>
      </w:r>
    </w:p>
    <w:p w:rsidR="004D0F1B" w:rsidRDefault="004D0F1B" w:rsidP="004D0F1B">
      <w:pPr>
        <w:widowControl w:val="0"/>
        <w:jc w:val="center"/>
      </w:pPr>
      <w:r>
        <w:t>122nd Session, 2017-2018</w:t>
      </w:r>
    </w:p>
    <w:p w:rsidR="004D0F1B" w:rsidRDefault="004D0F1B" w:rsidP="004D0F1B">
      <w:pPr>
        <w:widowControl w:val="0"/>
        <w:jc w:val="left"/>
      </w:pPr>
    </w:p>
    <w:p w:rsidR="004D0F1B" w:rsidRDefault="004D0F1B" w:rsidP="004D0F1B">
      <w:pPr>
        <w:widowControl w:val="0"/>
        <w:jc w:val="left"/>
        <w:rPr>
          <w:b/>
        </w:rPr>
      </w:pPr>
      <w:r w:rsidRPr="004D0F1B">
        <w:rPr>
          <w:b/>
        </w:rPr>
        <w:t>H. 4313</w:t>
      </w:r>
    </w:p>
    <w:p w:rsidR="004D0F1B" w:rsidRDefault="004D0F1B" w:rsidP="004D0F1B">
      <w:pPr>
        <w:widowControl w:val="0"/>
        <w:jc w:val="left"/>
        <w:rPr>
          <w:b/>
        </w:rPr>
      </w:pPr>
    </w:p>
    <w:p w:rsidR="004D0F1B" w:rsidRDefault="004D0F1B" w:rsidP="004D0F1B">
      <w:pPr>
        <w:widowControl w:val="0"/>
        <w:jc w:val="left"/>
      </w:pPr>
      <w:r w:rsidRPr="004D0F1B">
        <w:rPr>
          <w:b/>
        </w:rPr>
        <w:t>STATUS INFORMATION</w:t>
      </w:r>
    </w:p>
    <w:p w:rsidR="004D0F1B" w:rsidRDefault="004D0F1B" w:rsidP="004D0F1B">
      <w:pPr>
        <w:widowControl w:val="0"/>
        <w:jc w:val="left"/>
      </w:pPr>
    </w:p>
    <w:p w:rsidR="004D0F1B" w:rsidRDefault="004D0F1B" w:rsidP="004D0F1B">
      <w:pPr>
        <w:widowControl w:val="0"/>
        <w:jc w:val="left"/>
      </w:pPr>
      <w:r>
        <w:t>House Resolution</w:t>
      </w:r>
    </w:p>
    <w:p w:rsidR="004D0F1B" w:rsidRDefault="004D0F1B" w:rsidP="004D0F1B">
      <w:pPr>
        <w:widowControl w:val="0"/>
        <w:jc w:val="left"/>
      </w:pPr>
      <w:r>
        <w:t>Sponsors: Reps. Bradley, Alexander, Allison, Anderson, Anthony, Arrington, Atkinson, Atwater, Bales, Ballentine, Bamberg, Bannister, Bedingfield, Bennett, Bernstein, Blackwell, Bowers,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4D0F1B" w:rsidRDefault="004D0F1B" w:rsidP="004D0F1B">
      <w:pPr>
        <w:widowControl w:val="0"/>
        <w:jc w:val="left"/>
      </w:pPr>
      <w:r>
        <w:t>Document Path: l:\council\bills\rt\17170dg17.docx</w:t>
      </w:r>
    </w:p>
    <w:p w:rsidR="004D0F1B" w:rsidRDefault="004D0F1B" w:rsidP="004D0F1B">
      <w:pPr>
        <w:widowControl w:val="0"/>
        <w:jc w:val="left"/>
      </w:pPr>
    </w:p>
    <w:p w:rsidR="004D0F1B" w:rsidRDefault="004D0F1B" w:rsidP="004D0F1B">
      <w:pPr>
        <w:widowControl w:val="0"/>
        <w:jc w:val="left"/>
      </w:pPr>
      <w:r>
        <w:t>Introduced in the House on May 10, 2017</w:t>
      </w:r>
    </w:p>
    <w:p w:rsidR="004D0F1B" w:rsidRDefault="004D0F1B" w:rsidP="004D0F1B">
      <w:pPr>
        <w:widowControl w:val="0"/>
        <w:jc w:val="left"/>
      </w:pPr>
      <w:r>
        <w:t>Adopted by the House on May 10, 2017</w:t>
      </w:r>
    </w:p>
    <w:p w:rsidR="004D0F1B" w:rsidRDefault="004D0F1B" w:rsidP="004D0F1B">
      <w:pPr>
        <w:widowControl w:val="0"/>
        <w:jc w:val="left"/>
      </w:pPr>
    </w:p>
    <w:p w:rsidR="004D0F1B" w:rsidRDefault="004D0F1B" w:rsidP="004D0F1B">
      <w:pPr>
        <w:widowControl w:val="0"/>
        <w:jc w:val="left"/>
      </w:pPr>
      <w:r>
        <w:t xml:space="preserve">Summary: </w:t>
      </w:r>
      <w:r w:rsidR="00F21200">
        <w:t>William "Bill" Raisch</w:t>
      </w:r>
    </w:p>
    <w:p w:rsidR="004D0F1B" w:rsidRDefault="004D0F1B" w:rsidP="004D0F1B">
      <w:pPr>
        <w:widowControl w:val="0"/>
        <w:jc w:val="left"/>
      </w:pPr>
    </w:p>
    <w:p w:rsidR="004D0F1B" w:rsidRDefault="004D0F1B" w:rsidP="004D0F1B">
      <w:pPr>
        <w:widowControl w:val="0"/>
        <w:jc w:val="left"/>
      </w:pPr>
    </w:p>
    <w:p w:rsidR="004D0F1B" w:rsidRDefault="004D0F1B" w:rsidP="004D0F1B">
      <w:pPr>
        <w:widowControl w:val="0"/>
        <w:tabs>
          <w:tab w:val="center" w:pos="590"/>
          <w:tab w:val="center" w:pos="1440"/>
          <w:tab w:val="left" w:pos="1872"/>
          <w:tab w:val="left" w:pos="9187"/>
        </w:tabs>
        <w:jc w:val="left"/>
      </w:pPr>
      <w:r w:rsidRPr="004D0F1B">
        <w:rPr>
          <w:b/>
        </w:rPr>
        <w:t>HISTORY OF LEGISLATIVE ACTIONS</w:t>
      </w:r>
    </w:p>
    <w:p w:rsidR="004D0F1B" w:rsidRDefault="004D0F1B" w:rsidP="004D0F1B">
      <w:pPr>
        <w:widowControl w:val="0"/>
        <w:tabs>
          <w:tab w:val="center" w:pos="590"/>
          <w:tab w:val="center" w:pos="1440"/>
          <w:tab w:val="left" w:pos="1872"/>
          <w:tab w:val="left" w:pos="9187"/>
        </w:tabs>
        <w:jc w:val="left"/>
      </w:pPr>
    </w:p>
    <w:p w:rsidR="004D0F1B" w:rsidRPr="004D0F1B" w:rsidRDefault="004D0F1B" w:rsidP="004D0F1B">
      <w:pPr>
        <w:widowControl w:val="0"/>
        <w:tabs>
          <w:tab w:val="center" w:pos="590"/>
          <w:tab w:val="center" w:pos="1440"/>
          <w:tab w:val="left" w:pos="1872"/>
          <w:tab w:val="left" w:pos="9187"/>
        </w:tabs>
        <w:jc w:val="left"/>
      </w:pPr>
      <w:r w:rsidRPr="004D0F1B">
        <w:rPr>
          <w:u w:val="single"/>
        </w:rPr>
        <w:tab/>
        <w:t>Date</w:t>
      </w:r>
      <w:r w:rsidRPr="004D0F1B">
        <w:rPr>
          <w:u w:val="single"/>
        </w:rPr>
        <w:tab/>
        <w:t>Body</w:t>
      </w:r>
      <w:r w:rsidRPr="004D0F1B">
        <w:rPr>
          <w:u w:val="single"/>
        </w:rPr>
        <w:tab/>
        <w:t>Action Description with journal page number</w:t>
      </w:r>
      <w:r w:rsidRPr="004D0F1B">
        <w:rPr>
          <w:u w:val="single"/>
        </w:rPr>
        <w:tab/>
      </w:r>
    </w:p>
    <w:p w:rsidR="00761ECC" w:rsidRDefault="00761ECC" w:rsidP="00761ECC">
      <w:pPr>
        <w:widowControl w:val="0"/>
        <w:tabs>
          <w:tab w:val="right" w:pos="1008"/>
          <w:tab w:val="left" w:pos="1152"/>
          <w:tab w:val="left" w:pos="1872"/>
          <w:tab w:val="left" w:pos="9187"/>
        </w:tabs>
        <w:ind w:left="2088" w:hanging="2088"/>
        <w:jc w:val="left"/>
      </w:pPr>
      <w:r>
        <w:tab/>
        <w:t>5/10/2017</w:t>
      </w:r>
      <w:r>
        <w:tab/>
        <w:t>House</w:t>
      </w:r>
      <w:r>
        <w:tab/>
      </w:r>
      <w:r w:rsidRPr="008E4D2A">
        <w:t>Introduced and adopted (</w:t>
      </w:r>
      <w:hyperlink r:id="rId7" w:history="1">
        <w:r w:rsidRPr="008E4D2A">
          <w:rPr>
            <w:rStyle w:val="Hyperlink"/>
          </w:rPr>
          <w:t>House Journal</w:t>
        </w:r>
        <w:r w:rsidRPr="008E4D2A">
          <w:rPr>
            <w:rStyle w:val="Hyperlink"/>
          </w:rPr>
          <w:noBreakHyphen/>
          <w:t>page 66</w:t>
        </w:r>
      </w:hyperlink>
      <w:r w:rsidRPr="008E4D2A">
        <w:t>)</w:t>
      </w:r>
    </w:p>
    <w:p w:rsidR="00761ECC" w:rsidRDefault="00761ECC" w:rsidP="00761ECC">
      <w:pPr>
        <w:widowControl w:val="0"/>
        <w:tabs>
          <w:tab w:val="right" w:pos="1008"/>
          <w:tab w:val="left" w:pos="1152"/>
          <w:tab w:val="left" w:pos="1872"/>
          <w:tab w:val="left" w:pos="9187"/>
        </w:tabs>
        <w:ind w:left="2088" w:hanging="2088"/>
        <w:jc w:val="left"/>
      </w:pPr>
    </w:p>
    <w:p w:rsidR="004D0F1B" w:rsidRDefault="004D0F1B" w:rsidP="004D0F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0F1B">
          <w:rPr>
            <w:rStyle w:val="Hyperlink"/>
          </w:rPr>
          <w:t>legislative information</w:t>
        </w:r>
      </w:hyperlink>
      <w:r>
        <w:t xml:space="preserve"> at the website</w:t>
      </w:r>
    </w:p>
    <w:p w:rsidR="004D0F1B" w:rsidRDefault="004D0F1B" w:rsidP="004D0F1B">
      <w:pPr>
        <w:widowControl w:val="0"/>
        <w:tabs>
          <w:tab w:val="right" w:pos="1008"/>
          <w:tab w:val="left" w:pos="1152"/>
          <w:tab w:val="left" w:pos="1872"/>
          <w:tab w:val="left" w:pos="9187"/>
        </w:tabs>
        <w:ind w:left="2088" w:hanging="2088"/>
        <w:jc w:val="left"/>
      </w:pPr>
    </w:p>
    <w:p w:rsidR="004D0F1B" w:rsidRPr="004D0F1B" w:rsidRDefault="004D0F1B" w:rsidP="004D0F1B">
      <w:pPr>
        <w:widowControl w:val="0"/>
        <w:tabs>
          <w:tab w:val="right" w:pos="1008"/>
          <w:tab w:val="left" w:pos="1152"/>
          <w:tab w:val="left" w:pos="1872"/>
          <w:tab w:val="left" w:pos="9187"/>
        </w:tabs>
        <w:ind w:left="2088" w:hanging="2088"/>
        <w:jc w:val="left"/>
      </w:pPr>
    </w:p>
    <w:p w:rsidR="004D0F1B" w:rsidRDefault="004D0F1B" w:rsidP="004D0F1B">
      <w:r w:rsidRPr="004D0F1B">
        <w:rPr>
          <w:b/>
        </w:rPr>
        <w:t>VERSIONS OF THIS BILL</w:t>
      </w:r>
    </w:p>
    <w:p w:rsidR="004D0F1B" w:rsidRDefault="004D0F1B" w:rsidP="004D0F1B"/>
    <w:p w:rsidR="004D0F1B" w:rsidRDefault="0006214B" w:rsidP="004D0F1B">
      <w:hyperlink r:id="rId9" w:history="1">
        <w:r w:rsidR="004D0F1B">
          <w:rPr>
            <w:rStyle w:val="Hyperlink"/>
          </w:rPr>
          <w:t>5/10/2017</w:t>
        </w:r>
      </w:hyperlink>
    </w:p>
    <w:p w:rsidR="004D0F1B" w:rsidRDefault="004D0F1B" w:rsidP="004D0F1B"/>
    <w:p w:rsidR="004D0F1B" w:rsidRDefault="004D0F1B" w:rsidP="004D0F1B">
      <w:pPr>
        <w:sectPr w:rsidR="004D0F1B" w:rsidSect="004D0F1B">
          <w:pgSz w:w="12240" w:h="15840" w:code="1"/>
          <w:pgMar w:top="1080" w:right="1440" w:bottom="1080" w:left="1440" w:header="720" w:footer="720" w:gutter="0"/>
          <w:cols w:space="720"/>
          <w:noEndnote/>
          <w:docGrid w:linePitch="360"/>
        </w:sectPr>
      </w:pPr>
    </w:p>
    <w:p w:rsidR="004C25CF" w:rsidRDefault="004C2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29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7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w:t>
      </w:r>
      <w:r w:rsidR="00E14D7C">
        <w:t xml:space="preserve">AND CELEBRATE </w:t>
      </w:r>
      <w:r>
        <w:t>WILLIAM</w:t>
      </w:r>
      <w:r w:rsidR="00E14D7C">
        <w:t xml:space="preserve"> “BILL”</w:t>
      </w:r>
      <w:r>
        <w:t xml:space="preserve"> RAISCH </w:t>
      </w:r>
      <w:r w:rsidR="00E14D7C">
        <w:t>ON</w:t>
      </w:r>
      <w:r>
        <w:t xml:space="preserve"> THE OCCASION OF HIS EIGHTIETH BIRTHDAY.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5DC"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75DC">
        <w:t>the members of the South Carolina House of Representatives, upon learning of the upcoming milestone of William Raisch</w:t>
      </w:r>
      <w:r w:rsidR="00E8467B" w:rsidRPr="00E8467B">
        <w:t>’</w:t>
      </w:r>
      <w:r w:rsidR="00E575DC">
        <w:t xml:space="preserve">s eightieth birthday, deem it </w:t>
      </w:r>
      <w:r w:rsidR="00E14D7C">
        <w:t>altogether fitting and proper</w:t>
      </w:r>
      <w:r w:rsidR="00E575DC">
        <w:t xml:space="preserve"> to pause in their deliberations to honor this momentous occasion; and</w:t>
      </w:r>
    </w:p>
    <w:p w:rsidR="00E575DC" w:rsidRDefault="00E57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D7C" w:rsidRDefault="00E57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William Raisch, affectionately known as Bill, will be celebrating his eightieth birthday </w:t>
      </w:r>
      <w:r w:rsidR="00E14D7C">
        <w:t>on May 30, 2017, surrounded by his many family and friends; and</w:t>
      </w: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is known by many for his generous heart and his desire to help others. These qualities drove him to help found a GED program to help</w:t>
      </w:r>
      <w:r w:rsidR="00E8467B">
        <w:t xml:space="preserve"> adults who did not finish</w:t>
      </w:r>
      <w:r>
        <w:t xml:space="preserve"> high school complete their education in order to better their lives and increase their opportunities. These camps help students study for the types of questions they will find on the GED tests, pair them with jobs </w:t>
      </w:r>
      <w:r w:rsidR="005331D1">
        <w:t xml:space="preserve">for which </w:t>
      </w:r>
      <w:r>
        <w:t>they already have skills, and develop soft skills for job interviews; and</w:t>
      </w: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director of the GED camps on Hilton Head Island, Bill, along with his team of volunteers, have produced numerous graduates and changed countless lives; and</w:t>
      </w:r>
    </w:p>
    <w:p w:rsidR="00E14D7C"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E14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applaud this generous man on the occasion of his eightieth birthday and wish him success and happiness in all his future endeavors</w:t>
      </w:r>
      <w:r w:rsidR="00DC2930">
        <w:t>.  Now, therefore,</w:t>
      </w: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4D7C">
        <w:t xml:space="preserve"> the members of the South Carolina House of Representatives, by this resolution, honor and celebrate William “Bill” Raisch on the occasion of </w:t>
      </w:r>
      <w:r w:rsidR="00E8467B">
        <w:t>his eightieth birthday.</w:t>
      </w: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930" w:rsidRDefault="00DC2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467B">
        <w:t xml:space="preserve"> William “Bill” Raisch.</w:t>
      </w:r>
    </w:p>
    <w:p w:rsidR="006F4EC8" w:rsidRDefault="00E846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F1B" w:rsidRDefault="004D0F1B" w:rsidP="004D0F1B">
      <w:pPr>
        <w:suppressAutoHyphens/>
      </w:pPr>
    </w:p>
    <w:sectPr w:rsidR="004D0F1B" w:rsidSect="004D0F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D7C" w:rsidRDefault="00E14D7C" w:rsidP="009F0C77">
      <w:r>
        <w:separator/>
      </w:r>
    </w:p>
  </w:endnote>
  <w:endnote w:type="continuationSeparator" w:id="0">
    <w:p w:rsidR="00E14D7C" w:rsidRDefault="00E14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FE0B53-9323-4E2B-BDC4-E500D3E23EF7}"/>
    <w:embedBold r:id="rId2" w:fontKey="{99A1511C-9787-4F40-B7E7-E0926B5668B9}"/>
  </w:font>
  <w:font w:name="Calibri">
    <w:panose1 w:val="020F0502020204030204"/>
    <w:charset w:val="00"/>
    <w:family w:val="swiss"/>
    <w:pitch w:val="variable"/>
    <w:sig w:usb0="E00002FF" w:usb1="4000ACFF" w:usb2="00000001" w:usb3="00000000" w:csb0="0000019F" w:csb1="00000000"/>
    <w:embedRegular r:id="rId3" w:fontKey="{11610623-4C1E-4E01-B169-2C0E54E5D364}"/>
  </w:font>
  <w:font w:name="Cambria">
    <w:panose1 w:val="02040503050406030204"/>
    <w:charset w:val="00"/>
    <w:family w:val="roman"/>
    <w:pitch w:val="variable"/>
    <w:sig w:usb0="E00002FF" w:usb1="400004FF" w:usb2="00000000" w:usb3="00000000" w:csb0="0000019F" w:csb1="00000000"/>
    <w:embedRegular r:id="rId4" w:fontKey="{F4F13F60-E76B-4BF3-B24C-1ECC43451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1B" w:rsidRPr="004C25CF" w:rsidRDefault="004D0F1B" w:rsidP="004C25CF">
    <w:pPr>
      <w:pStyle w:val="Footer"/>
      <w:tabs>
        <w:tab w:val="clear" w:pos="4680"/>
        <w:tab w:val="clear" w:pos="9360"/>
        <w:tab w:val="center" w:pos="2995"/>
      </w:tabs>
      <w:spacing w:before="120"/>
    </w:pPr>
    <w:r>
      <w:t>[4313]</w:t>
    </w:r>
    <w:r>
      <w:tab/>
    </w:r>
    <w:r>
      <w:fldChar w:fldCharType="begin"/>
    </w:r>
    <w:r>
      <w:instrText xml:space="preserve"> PAGE  \* MERGEFORMAT </w:instrText>
    </w:r>
    <w:r>
      <w:fldChar w:fldCharType="separate"/>
    </w:r>
    <w:r w:rsidR="00F212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D7C" w:rsidRDefault="00E14D7C" w:rsidP="009F0C77">
      <w:r>
        <w:separator/>
      </w:r>
    </w:p>
  </w:footnote>
  <w:footnote w:type="continuationSeparator" w:id="0">
    <w:p w:rsidR="00E14D7C" w:rsidRDefault="00E14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0DG17"/>
    <w:docVar w:name="CoverBillType" w:val="r"/>
    <w:docVar w:name="DocPath" w:val="L:\Council\bills\RT\17170DG17.DOCX"/>
    <w:docVar w:name="dvBillNumber" w:val="4313"/>
    <w:docVar w:name="dvBillNumberPrefix" w:val="H. "/>
    <w:docVar w:name="dvOriginalBody" w:val="House"/>
    <w:docVar w:name="dvSteno" w:val="RT"/>
    <w:docVar w:name="NameofBody" w:val="h"/>
    <w:docVar w:name="vGroup2" w:val="Council"/>
  </w:docVars>
  <w:rsids>
    <w:rsidRoot w:val="00DC2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7C0"/>
    <w:rsid w:val="0037079A"/>
    <w:rsid w:val="003C4DAB"/>
    <w:rsid w:val="003D01E8"/>
    <w:rsid w:val="003E5288"/>
    <w:rsid w:val="003F6D79"/>
    <w:rsid w:val="0041760A"/>
    <w:rsid w:val="00417C01"/>
    <w:rsid w:val="004403BD"/>
    <w:rsid w:val="00461441"/>
    <w:rsid w:val="004809EE"/>
    <w:rsid w:val="004C25CF"/>
    <w:rsid w:val="004D0F1B"/>
    <w:rsid w:val="004E7D54"/>
    <w:rsid w:val="005273C6"/>
    <w:rsid w:val="00530A69"/>
    <w:rsid w:val="005331D1"/>
    <w:rsid w:val="00545593"/>
    <w:rsid w:val="00556EBF"/>
    <w:rsid w:val="00577C6C"/>
    <w:rsid w:val="005A62FE"/>
    <w:rsid w:val="005C2FE2"/>
    <w:rsid w:val="005E2BC9"/>
    <w:rsid w:val="00605102"/>
    <w:rsid w:val="006215AA"/>
    <w:rsid w:val="006913C9"/>
    <w:rsid w:val="0069470D"/>
    <w:rsid w:val="006D58AA"/>
    <w:rsid w:val="006F4EC8"/>
    <w:rsid w:val="00734F00"/>
    <w:rsid w:val="00761EC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2930"/>
    <w:rsid w:val="00DF3845"/>
    <w:rsid w:val="00E14D7C"/>
    <w:rsid w:val="00E41911"/>
    <w:rsid w:val="00E44B57"/>
    <w:rsid w:val="00E575DC"/>
    <w:rsid w:val="00E8467B"/>
    <w:rsid w:val="00E92EEF"/>
    <w:rsid w:val="00EF2368"/>
    <w:rsid w:val="00F2120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696F6-C2F0-4022-A46E-764C4159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0F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3&amp;session=122&amp;summary=B" TargetMode="Externa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13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0B3D7-A270-4183-95FD-EF53D2840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478</Words>
  <Characters>2814</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4313: William "Bill" Raisch - South Carolina Legislature Online</dc:title>
  <dc:creator>Rebecca Turner</dc:creator>
  <cp:lastModifiedBy>S Volk</cp:lastModifiedBy>
  <cp:revision>2</cp:revision>
  <cp:lastPrinted>2017-05-10T13:47:00Z</cp:lastPrinted>
  <dcterms:created xsi:type="dcterms:W3CDTF">2017-05-16T15:53:00Z</dcterms:created>
  <dcterms:modified xsi:type="dcterms:W3CDTF">2017-05-16T15:53:00Z</dcterms:modified>
</cp:coreProperties>
</file>