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BD9" w:rsidRDefault="005D6BD9" w:rsidP="005D6BD9">
      <w:pPr>
        <w:widowControl w:val="0"/>
        <w:jc w:val="center"/>
      </w:pPr>
      <w:r w:rsidRPr="005D6BD9">
        <w:rPr>
          <w:b/>
        </w:rPr>
        <w:t>South Carolina General Assembly</w:t>
      </w:r>
    </w:p>
    <w:p w:rsidR="005D6BD9" w:rsidRDefault="005D6BD9" w:rsidP="005D6BD9">
      <w:pPr>
        <w:widowControl w:val="0"/>
        <w:jc w:val="center"/>
      </w:pPr>
      <w:r>
        <w:t>122nd Session, 2017-2018</w:t>
      </w:r>
    </w:p>
    <w:p w:rsidR="005D6BD9" w:rsidRDefault="005D6BD9" w:rsidP="005D6BD9">
      <w:pPr>
        <w:widowControl w:val="0"/>
        <w:jc w:val="left"/>
      </w:pPr>
    </w:p>
    <w:p w:rsidR="005D6BD9" w:rsidRDefault="005D6BD9" w:rsidP="005D6BD9">
      <w:pPr>
        <w:widowControl w:val="0"/>
        <w:jc w:val="left"/>
        <w:rPr>
          <w:b/>
        </w:rPr>
      </w:pPr>
      <w:r w:rsidRPr="005D6BD9">
        <w:rPr>
          <w:b/>
        </w:rPr>
        <w:t>H. 4346</w:t>
      </w:r>
    </w:p>
    <w:p w:rsidR="005D6BD9" w:rsidRDefault="005D6BD9" w:rsidP="005D6BD9">
      <w:pPr>
        <w:widowControl w:val="0"/>
        <w:jc w:val="left"/>
        <w:rPr>
          <w:b/>
        </w:rPr>
      </w:pPr>
    </w:p>
    <w:p w:rsidR="005D6BD9" w:rsidRDefault="005D6BD9" w:rsidP="005D6BD9">
      <w:pPr>
        <w:widowControl w:val="0"/>
        <w:jc w:val="left"/>
      </w:pPr>
      <w:r w:rsidRPr="005D6BD9">
        <w:rPr>
          <w:b/>
        </w:rPr>
        <w:t>STATUS INFORMATION</w:t>
      </w:r>
    </w:p>
    <w:p w:rsidR="005D6BD9" w:rsidRDefault="005D6BD9" w:rsidP="005D6BD9">
      <w:pPr>
        <w:widowControl w:val="0"/>
        <w:jc w:val="left"/>
      </w:pPr>
    </w:p>
    <w:p w:rsidR="005D6BD9" w:rsidRDefault="005D6BD9" w:rsidP="005D6BD9">
      <w:pPr>
        <w:widowControl w:val="0"/>
        <w:jc w:val="left"/>
      </w:pPr>
      <w:r>
        <w:t>House Resolution</w:t>
      </w:r>
    </w:p>
    <w:p w:rsidR="005D6BD9" w:rsidRDefault="005D6BD9" w:rsidP="005D6BD9">
      <w:pPr>
        <w:widowControl w:val="0"/>
        <w:jc w:val="left"/>
      </w:pPr>
      <w:r>
        <w:t>Sponsors: Reps. King, Rutherford, Cobb</w:t>
      </w:r>
      <w:r>
        <w:noBreakHyphen/>
        <w:t>Hunter, Alexander, Anderson, Bamberg, Brown, Clyburn, Dillard, Gilliard, Govan, Hart, Henegan, Hosey, Howard, Jefferson, Mack, McEachern, McKnight, Parks, M. Rivers, Robinson</w:t>
      </w:r>
      <w:r>
        <w:noBreakHyphen/>
        <w:t>Simpson, Thigpen, Weeks, Whipper, Williams, Allison, Chumley, Cole, Forrester, Long, Magnuson, Tallon, Anthony, Arrington, Atkinson, Atwater, Bales, Ballentine, Bannister, Bedingfield, Bennett, Bernstein, Blackwell, Bowers, Bradley, Burns, Caskey, Clary, Clemmons, Cogswell, Collins, Crawford, Crosby, Daning, Davis, Delleney, Douglas, Duckworth, Elliott, Erickson, Felder, Finlay, Forrest, Fry, Funderburk, Gagnon, Hamilton, Hardee, Hayes, Henderson, Herbkersman, Hewitt, Hill, Hiott, Hixon, Huggins, Johnson, Jordan, Kirby, Knight, Loftis, Lowe, Lucas, Martin, McCoy, McCravy, Mitchell, D.C. Moss, V.S. Moss, Murphy, B. Newton, W. Newton, Norrell, Ott, Pitts, Pope, Putnam, Ridgeway, S. Rivers, Ryhal, Sandifer, Simrill, G.M. Smith, G.R. Smith, J.E. Smith, Sottile, Spires, Stavrinakis, Stringer, Taylor, Thayer, Toole, West, Wheeler, White, Whitmire, Willis, Young and Yow</w:t>
      </w:r>
    </w:p>
    <w:p w:rsidR="005D6BD9" w:rsidRDefault="005D6BD9" w:rsidP="005D6BD9">
      <w:pPr>
        <w:widowControl w:val="0"/>
        <w:jc w:val="left"/>
      </w:pPr>
      <w:r>
        <w:t>Document Path: l:\council\bills\rt\17193sd17.docx</w:t>
      </w:r>
    </w:p>
    <w:p w:rsidR="005D6BD9" w:rsidRDefault="005D6BD9" w:rsidP="005D6BD9">
      <w:pPr>
        <w:widowControl w:val="0"/>
        <w:jc w:val="left"/>
      </w:pPr>
    </w:p>
    <w:p w:rsidR="005D6BD9" w:rsidRDefault="005D6BD9" w:rsidP="005D6BD9">
      <w:pPr>
        <w:widowControl w:val="0"/>
        <w:jc w:val="left"/>
      </w:pPr>
      <w:r>
        <w:t>Introduced in the House on June 6, 2017</w:t>
      </w:r>
    </w:p>
    <w:p w:rsidR="005D6BD9" w:rsidRDefault="005D6BD9" w:rsidP="005D6BD9">
      <w:pPr>
        <w:widowControl w:val="0"/>
        <w:jc w:val="left"/>
      </w:pPr>
      <w:r>
        <w:t>Adopted by the House on June 6, 2017</w:t>
      </w:r>
    </w:p>
    <w:p w:rsidR="005D6BD9" w:rsidRDefault="005D6BD9" w:rsidP="005D6BD9">
      <w:pPr>
        <w:widowControl w:val="0"/>
        <w:jc w:val="left"/>
      </w:pPr>
    </w:p>
    <w:p w:rsidR="005D6BD9" w:rsidRDefault="005D6BD9" w:rsidP="005D6BD9">
      <w:pPr>
        <w:widowControl w:val="0"/>
        <w:jc w:val="left"/>
      </w:pPr>
      <w:r>
        <w:t xml:space="preserve">Summary: </w:t>
      </w:r>
      <w:r w:rsidR="00D60BA4">
        <w:t>Honorable Harold Mitchell, Jr.</w:t>
      </w:r>
    </w:p>
    <w:p w:rsidR="005D6BD9" w:rsidRDefault="005D6BD9" w:rsidP="005D6BD9">
      <w:pPr>
        <w:widowControl w:val="0"/>
        <w:jc w:val="left"/>
      </w:pPr>
    </w:p>
    <w:p w:rsidR="005D6BD9" w:rsidRDefault="005D6BD9" w:rsidP="005D6BD9">
      <w:pPr>
        <w:widowControl w:val="0"/>
        <w:jc w:val="left"/>
      </w:pPr>
    </w:p>
    <w:p w:rsidR="005D6BD9" w:rsidRDefault="005D6BD9" w:rsidP="005D6B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BD9">
        <w:rPr>
          <w:b/>
        </w:rPr>
        <w:t>HISTORY OF LEGISLATIVE ACTIONS</w:t>
      </w:r>
    </w:p>
    <w:p w:rsidR="005D6BD9" w:rsidRDefault="005D6BD9" w:rsidP="005D6B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6BD9" w:rsidRPr="005D6BD9" w:rsidRDefault="005D6BD9" w:rsidP="005D6B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BD9">
        <w:rPr>
          <w:u w:val="single"/>
        </w:rPr>
        <w:tab/>
        <w:t>Date</w:t>
      </w:r>
      <w:r w:rsidRPr="005D6BD9">
        <w:rPr>
          <w:u w:val="single"/>
        </w:rPr>
        <w:tab/>
        <w:t>Body</w:t>
      </w:r>
      <w:r w:rsidRPr="005D6BD9">
        <w:rPr>
          <w:u w:val="single"/>
        </w:rPr>
        <w:tab/>
        <w:t>Action Description with journal page number</w:t>
      </w:r>
      <w:r w:rsidRPr="005D6BD9">
        <w:rPr>
          <w:u w:val="single"/>
        </w:rPr>
        <w:tab/>
      </w:r>
    </w:p>
    <w:p w:rsidR="005D6BD9" w:rsidRDefault="005D6BD9" w:rsidP="005D6B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5E49BC">
        <w:t>Introduced and adopted</w:t>
      </w:r>
    </w:p>
    <w:p w:rsidR="005D6BD9" w:rsidRDefault="005D6BD9" w:rsidP="005D6B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BD9" w:rsidRDefault="005D6BD9" w:rsidP="005D6B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5D6BD9">
          <w:rPr>
            <w:rStyle w:val="Hyperlink"/>
          </w:rPr>
          <w:t>legislative information</w:t>
        </w:r>
      </w:hyperlink>
      <w:r>
        <w:t xml:space="preserve"> at the website</w:t>
      </w:r>
    </w:p>
    <w:p w:rsidR="005D6BD9" w:rsidRDefault="005D6BD9" w:rsidP="005D6B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BD9" w:rsidRPr="005D6BD9" w:rsidRDefault="005D6BD9" w:rsidP="005D6B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BD9" w:rsidRDefault="005D6BD9" w:rsidP="005D6BD9">
      <w:r w:rsidRPr="005D6BD9">
        <w:rPr>
          <w:b/>
        </w:rPr>
        <w:t>VERSIONS OF THIS BILL</w:t>
      </w:r>
    </w:p>
    <w:p w:rsidR="005D6BD9" w:rsidRDefault="005D6BD9" w:rsidP="005D6BD9"/>
    <w:p w:rsidR="005D6BD9" w:rsidRDefault="00383797" w:rsidP="005D6BD9">
      <w:hyperlink r:id="rId8" w:history="1">
        <w:r w:rsidR="005D6BD9">
          <w:rPr>
            <w:rStyle w:val="Hyperlink"/>
          </w:rPr>
          <w:t>6/6/2017</w:t>
        </w:r>
      </w:hyperlink>
    </w:p>
    <w:p w:rsidR="005D6BD9" w:rsidRDefault="005D6BD9" w:rsidP="005D6BD9"/>
    <w:p w:rsidR="005D6BD9" w:rsidRDefault="005D6BD9" w:rsidP="005D6BD9">
      <w:pPr>
        <w:sectPr w:rsidR="005D6BD9" w:rsidSect="005D6B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1024" w:rsidRDefault="00D91024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42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4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8151C5">
        <w:rPr>
          <w:color w:val="000000" w:themeColor="text1"/>
          <w:u w:color="000000" w:themeColor="text1"/>
        </w:rPr>
        <w:t xml:space="preserve">RECOGNIZE AND COMMEND THE HONORABLE </w:t>
      </w:r>
      <w:r>
        <w:rPr>
          <w:color w:val="000000" w:themeColor="text1"/>
          <w:u w:color="000000" w:themeColor="text1"/>
        </w:rPr>
        <w:t xml:space="preserve">HAROLD MITCHELL, JR.,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SPARTANBURG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Harold Mitchell, Jr., </w:t>
      </w:r>
      <w:r w:rsidRPr="008151C5">
        <w:rPr>
          <w:color w:val="000000" w:themeColor="text1"/>
          <w:u w:color="000000" w:themeColor="text1"/>
        </w:rPr>
        <w:t xml:space="preserve">will depart from the House of Representatives </w:t>
      </w:r>
      <w:r w:rsidR="007F1EF3">
        <w:rPr>
          <w:color w:val="000000" w:themeColor="text1"/>
          <w:u w:color="000000" w:themeColor="text1"/>
        </w:rPr>
        <w:t>on December 31, 2017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>Spartanburg on June 3, 1965</w:t>
      </w:r>
      <w:r w:rsidR="000E14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parents Margaret Duckett Mitchell and the late Harold Mitchell, Sr.</w:t>
      </w:r>
      <w:r w:rsidR="000E147F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</w:t>
      </w:r>
      <w:r w:rsidR="000E147F">
        <w:rPr>
          <w:color w:val="000000" w:themeColor="text1"/>
          <w:u w:color="000000" w:themeColor="text1"/>
        </w:rPr>
        <w:t>h</w:t>
      </w:r>
      <w:r w:rsidRPr="008151C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attended South Carolina State University from 1984 to 1985 and the University of South Carolina from 1985 to 1988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>as, he married his beloved wife Wanda Dawkins Mitchell on August 13, 1988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>
        <w:rPr>
          <w:color w:val="000000" w:themeColor="text1"/>
          <w:u w:color="000000" w:themeColor="text1"/>
        </w:rPr>
        <w:t>three</w:t>
      </w:r>
      <w:r w:rsidRPr="008151C5">
        <w:rPr>
          <w:color w:val="000000" w:themeColor="text1"/>
          <w:u w:color="000000" w:themeColor="text1"/>
        </w:rPr>
        <w:t xml:space="preserve"> fine children,</w:t>
      </w:r>
      <w:r>
        <w:rPr>
          <w:color w:val="000000" w:themeColor="text1"/>
          <w:u w:color="000000" w:themeColor="text1"/>
        </w:rPr>
        <w:t xml:space="preserve"> David Benjamin, Elizabeth Ann, and Hannah Grace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0E147F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>
        <w:rPr>
          <w:color w:val="000000" w:themeColor="text1"/>
          <w:u w:color="000000" w:themeColor="text1"/>
        </w:rPr>
        <w:t xml:space="preserve">Macedonia Missionary Baptist Church, he commits his time to the service of the Lord;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</w:t>
      </w:r>
      <w:r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on the EPA National Environmental Justice Advisory Council, the BMW Commission Advisory Council, and the Spartanburg Chamber of Commerce;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2C314D">
        <w:rPr>
          <w:color w:val="000000" w:themeColor="text1"/>
          <w:u w:color="000000" w:themeColor="text1"/>
        </w:rPr>
        <w:t>31</w:t>
      </w:r>
      <w:r w:rsidR="0065707E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0E147F">
        <w:rPr>
          <w:color w:val="000000" w:themeColor="text1"/>
          <w:u w:color="000000" w:themeColor="text1"/>
        </w:rPr>
        <w:t>2005,</w:t>
      </w:r>
      <w:r w:rsidRPr="008151C5">
        <w:rPr>
          <w:color w:val="000000" w:themeColor="text1"/>
          <w:u w:color="000000" w:themeColor="text1"/>
        </w:rPr>
        <w:t xml:space="preserve"> during which time he has </w:t>
      </w:r>
      <w:r w:rsidR="000E147F">
        <w:rPr>
          <w:color w:val="000000" w:themeColor="text1"/>
          <w:u w:color="000000" w:themeColor="text1"/>
        </w:rPr>
        <w:lastRenderedPageBreak/>
        <w:t xml:space="preserve">earned several awards, including S.C. Legislator of the Year, named so by the Affordable Housing Coalition in 2008; Home Builders Hammer and Trowel Award in 2009; S.C. Environmental Awareness Award by the </w:t>
      </w:r>
      <w:r w:rsidR="002C314D">
        <w:rPr>
          <w:color w:val="000000" w:themeColor="text1"/>
          <w:u w:color="000000" w:themeColor="text1"/>
        </w:rPr>
        <w:t>South Carolina Department of Natural Resources</w:t>
      </w:r>
      <w:r w:rsidR="000E147F">
        <w:rPr>
          <w:color w:val="000000" w:themeColor="text1"/>
          <w:u w:color="000000" w:themeColor="text1"/>
        </w:rPr>
        <w:t xml:space="preserve"> in 2009; National Planning Award for Advancement Diversity &amp; Social Change in 2015; National Black Caucus of State Legislators Regional Legislator of the Year Award in 2015; Revitalizing Vulnerable Communities Champion Award in 2016; and the fiftieth anniversary Bridge Crossing</w:t>
      </w:r>
      <w:r w:rsidR="0065707E">
        <w:rPr>
          <w:color w:val="000000" w:themeColor="text1"/>
          <w:u w:color="000000" w:themeColor="text1"/>
        </w:rPr>
        <w:t xml:space="preserve"> Jubilee of Blood Sunday, Selma</w:t>
      </w:r>
      <w:r w:rsidR="000E147F">
        <w:rPr>
          <w:color w:val="000000" w:themeColor="text1"/>
          <w:u w:color="000000" w:themeColor="text1"/>
        </w:rPr>
        <w:noBreakHyphen/>
        <w:t>To</w:t>
      </w:r>
      <w:r w:rsidR="000E147F">
        <w:rPr>
          <w:color w:val="000000" w:themeColor="text1"/>
          <w:u w:color="000000" w:themeColor="text1"/>
        </w:rPr>
        <w:noBreakHyphen/>
        <w:t>Montgomery March, Fruit of the Labor Award for Exemplary Public Service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0E147F">
        <w:rPr>
          <w:color w:val="000000" w:themeColor="text1"/>
          <w:u w:color="000000" w:themeColor="text1"/>
        </w:rPr>
        <w:t>Harold Mitchell, Jr.,</w:t>
      </w:r>
      <w:r w:rsidRPr="008151C5">
        <w:rPr>
          <w:color w:val="000000" w:themeColor="text1"/>
          <w:u w:color="000000" w:themeColor="text1"/>
        </w:rPr>
        <w:t xml:space="preserve"> their friend and colleague, has given to the House of Representatives, and hope that he will enjoy deep fulfillment in the years to come. Now, therefore,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That 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0E147F">
        <w:rPr>
          <w:color w:val="000000" w:themeColor="text1"/>
          <w:u w:color="000000" w:themeColor="text1"/>
        </w:rPr>
        <w:t>Harold Mitchell, Jr.,</w:t>
      </w:r>
      <w:r w:rsidRPr="008151C5">
        <w:rPr>
          <w:color w:val="000000" w:themeColor="text1"/>
          <w:u w:color="000000" w:themeColor="text1"/>
        </w:rPr>
        <w:t xml:space="preserve"> of </w:t>
      </w:r>
      <w:r w:rsidR="000E147F">
        <w:rPr>
          <w:color w:val="000000" w:themeColor="text1"/>
          <w:u w:color="000000" w:themeColor="text1"/>
        </w:rPr>
        <w:t>Spartanburg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0E147F">
        <w:rPr>
          <w:color w:val="000000" w:themeColor="text1"/>
          <w:u w:color="000000" w:themeColor="text1"/>
        </w:rPr>
        <w:t>Harold Mitchell, Jr.</w:t>
      </w:r>
    </w:p>
    <w:p w:rsidR="00F910E0" w:rsidRDefault="000E14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6BD9" w:rsidRDefault="005D6BD9" w:rsidP="005D6BD9">
      <w:pPr>
        <w:suppressAutoHyphens/>
      </w:pPr>
    </w:p>
    <w:sectPr w:rsidR="005D6BD9" w:rsidSect="005D6BD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F2E" w:rsidRDefault="004E4F2E" w:rsidP="009F0C77">
      <w:r>
        <w:separator/>
      </w:r>
    </w:p>
  </w:endnote>
  <w:endnote w:type="continuationSeparator" w:id="0">
    <w:p w:rsidR="004E4F2E" w:rsidRDefault="004E4F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8EC170-7067-42AC-B6F2-24A86CE582F8}"/>
    <w:embedBold r:id="rId2" w:fontKey="{C8619BDC-AC50-4F10-AF42-EB7FE05A21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EF4885-A435-495D-B84C-BEE056F9F2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D6E448-F107-4B18-A330-D90CF31FF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4ECADD-CA45-4726-BC13-5AD25087C0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BD9" w:rsidRPr="00D91024" w:rsidRDefault="005D6BD9" w:rsidP="00D91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0B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F2E" w:rsidRDefault="004E4F2E" w:rsidP="009F0C77">
      <w:r>
        <w:separator/>
      </w:r>
    </w:p>
  </w:footnote>
  <w:footnote w:type="continuationSeparator" w:id="0">
    <w:p w:rsidR="004E4F2E" w:rsidRDefault="004E4F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93SD17"/>
    <w:docVar w:name="CoverBillType" w:val="r"/>
    <w:docVar w:name="DocPath" w:val="L:\Council\bills\RT\17193SD17.DOCX"/>
    <w:docVar w:name="dvBillNumber" w:val="434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04239"/>
    <w:rsid w:val="00011869"/>
    <w:rsid w:val="00015CD6"/>
    <w:rsid w:val="000E0100"/>
    <w:rsid w:val="000E147F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0DEB"/>
    <w:rsid w:val="002543C8"/>
    <w:rsid w:val="0025541D"/>
    <w:rsid w:val="00284AAE"/>
    <w:rsid w:val="002C314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C84"/>
    <w:rsid w:val="004809EE"/>
    <w:rsid w:val="004E4F2E"/>
    <w:rsid w:val="004E7D54"/>
    <w:rsid w:val="005273C6"/>
    <w:rsid w:val="00530A69"/>
    <w:rsid w:val="00545593"/>
    <w:rsid w:val="00556EBF"/>
    <w:rsid w:val="00577C6C"/>
    <w:rsid w:val="005A62FE"/>
    <w:rsid w:val="005C2FE2"/>
    <w:rsid w:val="005D6BD9"/>
    <w:rsid w:val="005E2BC9"/>
    <w:rsid w:val="00605102"/>
    <w:rsid w:val="006215AA"/>
    <w:rsid w:val="0065707E"/>
    <w:rsid w:val="006913C9"/>
    <w:rsid w:val="0069470D"/>
    <w:rsid w:val="006D58AA"/>
    <w:rsid w:val="006F79F7"/>
    <w:rsid w:val="00734F00"/>
    <w:rsid w:val="00762B45"/>
    <w:rsid w:val="007A70AE"/>
    <w:rsid w:val="007F1EF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23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BA4"/>
    <w:rsid w:val="00D73A67"/>
    <w:rsid w:val="00D91024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0E0"/>
    <w:rsid w:val="00FB0D0D"/>
    <w:rsid w:val="00FB43B4"/>
    <w:rsid w:val="00FB6B0B"/>
    <w:rsid w:val="00FD4B80"/>
    <w:rsid w:val="00FF21F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08C7AD-0543-49CF-ACCD-96E8CE4C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9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9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6B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6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6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4CF9D-A168-4857-A4BF-0704F4DC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639</Words>
  <Characters>3728</Characters>
  <Application>Microsoft Office Word</Application>
  <DocSecurity>0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4346: Honorable Harold Mitchell, Jr. - South Carolina Legislature Online</dc:title>
  <dc:creator>Rebecca Turner</dc:creator>
  <cp:lastModifiedBy>S Volk</cp:lastModifiedBy>
  <cp:revision>2</cp:revision>
  <cp:lastPrinted>2017-05-22T14:36:00Z</cp:lastPrinted>
  <dcterms:created xsi:type="dcterms:W3CDTF">2017-06-08T19:05:00Z</dcterms:created>
  <dcterms:modified xsi:type="dcterms:W3CDTF">2017-06-08T19:05:00Z</dcterms:modified>
</cp:coreProperties>
</file>