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A7E" w:rsidRDefault="001E4A7E" w:rsidP="001E4A7E">
      <w:pPr>
        <w:widowControl w:val="0"/>
        <w:jc w:val="center"/>
      </w:pPr>
      <w:r w:rsidRPr="001E4A7E">
        <w:rPr>
          <w:b/>
        </w:rPr>
        <w:t>South Carolina General Assembly</w:t>
      </w:r>
    </w:p>
    <w:p w:rsidR="001E4A7E" w:rsidRDefault="001E4A7E" w:rsidP="001E4A7E">
      <w:pPr>
        <w:widowControl w:val="0"/>
        <w:jc w:val="center"/>
      </w:pPr>
      <w:r>
        <w:t>122nd Session, 2017-2018</w:t>
      </w:r>
    </w:p>
    <w:p w:rsidR="001E4A7E" w:rsidRDefault="001E4A7E" w:rsidP="001E4A7E">
      <w:pPr>
        <w:widowControl w:val="0"/>
        <w:jc w:val="left"/>
      </w:pPr>
    </w:p>
    <w:p w:rsidR="001E4A7E" w:rsidRDefault="001E4A7E" w:rsidP="001E4A7E">
      <w:pPr>
        <w:widowControl w:val="0"/>
        <w:jc w:val="left"/>
        <w:rPr>
          <w:b/>
        </w:rPr>
      </w:pPr>
      <w:r w:rsidRPr="001E4A7E">
        <w:rPr>
          <w:b/>
        </w:rPr>
        <w:t>H. 4537</w:t>
      </w:r>
    </w:p>
    <w:p w:rsidR="001E4A7E" w:rsidRDefault="001E4A7E" w:rsidP="001E4A7E">
      <w:pPr>
        <w:widowControl w:val="0"/>
        <w:jc w:val="left"/>
        <w:rPr>
          <w:b/>
        </w:rPr>
      </w:pPr>
    </w:p>
    <w:p w:rsidR="001E4A7E" w:rsidRDefault="001E4A7E" w:rsidP="001E4A7E">
      <w:pPr>
        <w:widowControl w:val="0"/>
        <w:jc w:val="left"/>
      </w:pPr>
      <w:r w:rsidRPr="001E4A7E">
        <w:rPr>
          <w:b/>
        </w:rPr>
        <w:t>STATUS INFORMATION</w:t>
      </w:r>
    </w:p>
    <w:p w:rsidR="001E4A7E" w:rsidRDefault="001E4A7E" w:rsidP="001E4A7E">
      <w:pPr>
        <w:widowControl w:val="0"/>
        <w:jc w:val="left"/>
      </w:pPr>
    </w:p>
    <w:p w:rsidR="001E4A7E" w:rsidRDefault="001E4A7E" w:rsidP="001E4A7E">
      <w:pPr>
        <w:widowControl w:val="0"/>
        <w:jc w:val="left"/>
      </w:pPr>
      <w:r>
        <w:t>House Resolution</w:t>
      </w:r>
    </w:p>
    <w:p w:rsidR="001E4A7E" w:rsidRDefault="001E4A7E" w:rsidP="001E4A7E">
      <w:pPr>
        <w:widowControl w:val="0"/>
        <w:jc w:val="left"/>
      </w:pPr>
      <w:r>
        <w:t>Sponsors: Reps. Huggins and Ballentine</w:t>
      </w:r>
    </w:p>
    <w:p w:rsidR="001E4A7E" w:rsidRDefault="001E4A7E" w:rsidP="001E4A7E">
      <w:pPr>
        <w:widowControl w:val="0"/>
        <w:jc w:val="left"/>
      </w:pPr>
      <w:r>
        <w:t>Document Path: l:\council\bills\rt\17212zw18.docx</w:t>
      </w:r>
    </w:p>
    <w:p w:rsidR="001E4A7E" w:rsidRDefault="001E4A7E" w:rsidP="001E4A7E">
      <w:pPr>
        <w:widowControl w:val="0"/>
        <w:jc w:val="left"/>
      </w:pPr>
    </w:p>
    <w:p w:rsidR="001E4A7E" w:rsidRDefault="001E4A7E" w:rsidP="001E4A7E">
      <w:pPr>
        <w:widowControl w:val="0"/>
        <w:jc w:val="left"/>
      </w:pPr>
      <w:r>
        <w:t>Introduced in the House on January 9, 2018</w:t>
      </w:r>
    </w:p>
    <w:p w:rsidR="001E4A7E" w:rsidRDefault="001E4A7E" w:rsidP="001E4A7E">
      <w:pPr>
        <w:widowControl w:val="0"/>
        <w:jc w:val="left"/>
      </w:pPr>
      <w:r>
        <w:t>Adopted by the House on January 9, 2018</w:t>
      </w:r>
    </w:p>
    <w:p w:rsidR="001E4A7E" w:rsidRDefault="001E4A7E" w:rsidP="001E4A7E">
      <w:pPr>
        <w:widowControl w:val="0"/>
        <w:jc w:val="left"/>
      </w:pPr>
    </w:p>
    <w:p w:rsidR="001E4A7E" w:rsidRDefault="001E4A7E" w:rsidP="001E4A7E">
      <w:pPr>
        <w:widowControl w:val="0"/>
        <w:jc w:val="left"/>
      </w:pPr>
      <w:r>
        <w:t xml:space="preserve">Summary: </w:t>
      </w:r>
      <w:r w:rsidR="00FB5910">
        <w:t>Chapin High School Varsity Competitive Cheer Team</w:t>
      </w:r>
    </w:p>
    <w:p w:rsidR="001E4A7E" w:rsidRDefault="001E4A7E" w:rsidP="001E4A7E">
      <w:pPr>
        <w:widowControl w:val="0"/>
        <w:jc w:val="left"/>
      </w:pPr>
    </w:p>
    <w:p w:rsidR="001E4A7E" w:rsidRDefault="001E4A7E" w:rsidP="001E4A7E">
      <w:pPr>
        <w:widowControl w:val="0"/>
        <w:jc w:val="left"/>
      </w:pPr>
    </w:p>
    <w:p w:rsidR="001E4A7E" w:rsidRDefault="001E4A7E" w:rsidP="001E4A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4A7E">
        <w:rPr>
          <w:b/>
        </w:rPr>
        <w:t>HISTORY OF LEGISLATIVE ACTIONS</w:t>
      </w:r>
    </w:p>
    <w:p w:rsidR="001E4A7E" w:rsidRDefault="001E4A7E" w:rsidP="001E4A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4A7E" w:rsidRPr="001E4A7E" w:rsidRDefault="001E4A7E" w:rsidP="001E4A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4A7E">
        <w:rPr>
          <w:u w:val="single"/>
        </w:rPr>
        <w:tab/>
        <w:t>Date</w:t>
      </w:r>
      <w:r w:rsidRPr="001E4A7E">
        <w:rPr>
          <w:u w:val="single"/>
        </w:rPr>
        <w:tab/>
        <w:t>Body</w:t>
      </w:r>
      <w:r w:rsidRPr="001E4A7E">
        <w:rPr>
          <w:u w:val="single"/>
        </w:rPr>
        <w:tab/>
        <w:t>Action Description with journal page number</w:t>
      </w:r>
      <w:r w:rsidRPr="001E4A7E">
        <w:rPr>
          <w:u w:val="single"/>
        </w:rPr>
        <w:tab/>
      </w:r>
    </w:p>
    <w:p w:rsidR="0096266A" w:rsidRDefault="0096266A" w:rsidP="00962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3B3321">
        <w:t>Introduced and adopted (</w:t>
      </w:r>
      <w:hyperlink r:id="rId7" w:history="1">
        <w:r w:rsidRPr="003B3321">
          <w:rPr>
            <w:rStyle w:val="Hyperlink"/>
          </w:rPr>
          <w:t>House Journal</w:t>
        </w:r>
        <w:r w:rsidRPr="003B3321">
          <w:rPr>
            <w:rStyle w:val="Hyperlink"/>
          </w:rPr>
          <w:noBreakHyphen/>
          <w:t>page 77</w:t>
        </w:r>
      </w:hyperlink>
      <w:r w:rsidRPr="003B3321">
        <w:t>)</w:t>
      </w:r>
    </w:p>
    <w:p w:rsidR="0096266A" w:rsidRDefault="0096266A" w:rsidP="009626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A7E" w:rsidRDefault="001E4A7E" w:rsidP="001E4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E4A7E">
          <w:rPr>
            <w:rStyle w:val="Hyperlink"/>
          </w:rPr>
          <w:t>legislative information</w:t>
        </w:r>
      </w:hyperlink>
      <w:r>
        <w:t xml:space="preserve"> at the website</w:t>
      </w:r>
    </w:p>
    <w:p w:rsidR="001E4A7E" w:rsidRDefault="001E4A7E" w:rsidP="001E4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A7E" w:rsidRPr="001E4A7E" w:rsidRDefault="001E4A7E" w:rsidP="001E4A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4A7E" w:rsidRDefault="001E4A7E" w:rsidP="001E4A7E">
      <w:r w:rsidRPr="001E4A7E">
        <w:rPr>
          <w:b/>
        </w:rPr>
        <w:t>VERSIONS OF THIS BILL</w:t>
      </w:r>
    </w:p>
    <w:p w:rsidR="001E4A7E" w:rsidRDefault="001E4A7E" w:rsidP="001E4A7E"/>
    <w:p w:rsidR="001E4A7E" w:rsidRDefault="00F24C7D" w:rsidP="001E4A7E">
      <w:hyperlink r:id="rId9" w:history="1">
        <w:r w:rsidR="001E4A7E">
          <w:rPr>
            <w:rStyle w:val="Hyperlink"/>
          </w:rPr>
          <w:t>1/9/2018</w:t>
        </w:r>
      </w:hyperlink>
    </w:p>
    <w:p w:rsidR="001E4A7E" w:rsidRDefault="001E4A7E" w:rsidP="001E4A7E"/>
    <w:p w:rsidR="001E4A7E" w:rsidRDefault="001E4A7E" w:rsidP="001E4A7E">
      <w:pPr>
        <w:sectPr w:rsidR="001E4A7E" w:rsidSect="001E4A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2202" w:rsidRDefault="00C122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22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0A1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56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CHAPIN HI</w:t>
      </w:r>
      <w:r w:rsidRPr="009217B5">
        <w:rPr>
          <w:color w:val="000000" w:themeColor="text1"/>
          <w:u w:color="000000" w:themeColor="text1"/>
        </w:rPr>
        <w:t>GH SCHOOL</w:t>
      </w:r>
      <w:r>
        <w:rPr>
          <w:color w:val="000000" w:themeColor="text1"/>
          <w:u w:color="000000" w:themeColor="text1"/>
        </w:rPr>
        <w:t xml:space="preserve"> VARSITY COMPETITIVE CHEER</w:t>
      </w:r>
      <w:r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7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CE01D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="00CE01D6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H</w:t>
      </w:r>
      <w:r w:rsidR="00CE01D6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="00CE01D6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L</w:t>
      </w:r>
      <w:r w:rsidR="00CE01D6">
        <w:rPr>
          <w:color w:val="000000" w:themeColor="text1"/>
          <w:u w:color="000000" w:themeColor="text1"/>
        </w:rPr>
        <w:t>EAGUE</w:t>
      </w:r>
      <w:r>
        <w:rPr>
          <w:color w:val="000000" w:themeColor="text1"/>
          <w:u w:color="000000" w:themeColor="text1"/>
        </w:rPr>
        <w:t xml:space="preserve"> </w:t>
      </w:r>
      <w:r w:rsidRPr="009217B5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56B1" w:rsidRDefault="002656B1" w:rsidP="00265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56B1" w:rsidRDefault="002656B1" w:rsidP="00265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6B1" w:rsidRPr="00543FEA" w:rsidRDefault="002656B1" w:rsidP="00265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Chapin </w:t>
      </w:r>
      <w:r w:rsidRPr="009217B5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>varsity competitive cheer</w:t>
      </w:r>
      <w:r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7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CE01D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="00CE01D6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H</w:t>
      </w:r>
      <w:r w:rsidR="00CE01D6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="00CE01D6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L</w:t>
      </w:r>
      <w:r w:rsidR="00CE01D6">
        <w:rPr>
          <w:color w:val="000000" w:themeColor="text1"/>
          <w:u w:color="000000" w:themeColor="text1"/>
        </w:rPr>
        <w:t>eague</w:t>
      </w:r>
      <w:r>
        <w:rPr>
          <w:color w:val="000000" w:themeColor="text1"/>
          <w:u w:color="000000" w:themeColor="text1"/>
        </w:rPr>
        <w:t xml:space="preserve"> </w:t>
      </w:r>
      <w:r w:rsidRPr="009217B5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State Championship title.</w:t>
      </w:r>
    </w:p>
    <w:p w:rsidR="00CC706A" w:rsidRDefault="002656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4A7E" w:rsidRDefault="001E4A7E" w:rsidP="001E4A7E">
      <w:pPr>
        <w:suppressAutoHyphens/>
      </w:pPr>
    </w:p>
    <w:sectPr w:rsidR="001E4A7E" w:rsidSect="001E4A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A1C" w:rsidRDefault="00560A1C" w:rsidP="009F0C77">
      <w:r>
        <w:separator/>
      </w:r>
    </w:p>
  </w:endnote>
  <w:endnote w:type="continuationSeparator" w:id="0">
    <w:p w:rsidR="00560A1C" w:rsidRDefault="00560A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6D3C10B-52F9-4032-8AB0-18A8652E97F3}"/>
    <w:embedBold r:id="rId2" w:fontKey="{9269FAD9-7B6B-49D3-8566-99AD259305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02452D-8196-4EC0-807D-3DA10B1FE6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69345DD-560B-458B-9071-196144F1AC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A7E" w:rsidRPr="00C12202" w:rsidRDefault="001E4A7E" w:rsidP="00C122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59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A1C" w:rsidRDefault="00560A1C" w:rsidP="009F0C77">
      <w:r>
        <w:separator/>
      </w:r>
    </w:p>
  </w:footnote>
  <w:footnote w:type="continuationSeparator" w:id="0">
    <w:p w:rsidR="00560A1C" w:rsidRDefault="00560A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12ZW18"/>
    <w:docVar w:name="CoverBillType" w:val="r"/>
    <w:docVar w:name="DocPath" w:val="L:\Council\bills\RT\17212ZW18.DOCX"/>
    <w:docVar w:name="dvBillNumber" w:val="453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60A1C"/>
    <w:rsid w:val="00011869"/>
    <w:rsid w:val="00015CD6"/>
    <w:rsid w:val="0006578A"/>
    <w:rsid w:val="0008652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A7E"/>
    <w:rsid w:val="00205238"/>
    <w:rsid w:val="002321B6"/>
    <w:rsid w:val="00250967"/>
    <w:rsid w:val="002543C8"/>
    <w:rsid w:val="0025541D"/>
    <w:rsid w:val="002656B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0A1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6266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2202"/>
    <w:rsid w:val="00C31C95"/>
    <w:rsid w:val="00C3483A"/>
    <w:rsid w:val="00C74E9D"/>
    <w:rsid w:val="00C826DD"/>
    <w:rsid w:val="00C82FD3"/>
    <w:rsid w:val="00C92819"/>
    <w:rsid w:val="00CC62F5"/>
    <w:rsid w:val="00CC6B7B"/>
    <w:rsid w:val="00CC706A"/>
    <w:rsid w:val="00CD2089"/>
    <w:rsid w:val="00CE01D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910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53829A-4E79-49E6-B65C-9BF21AA4F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E4A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3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37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CC794-24C1-48F6-B412-8415A6A7F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212</Words>
  <Characters>1173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4537: Chapin High School Varsity Competitive Cheer Team - South Carolina Legislature Online</dc:title>
  <dc:creator>Rebecca Turner</dc:creator>
  <cp:lastModifiedBy>S Volk</cp:lastModifiedBy>
  <cp:revision>2</cp:revision>
  <cp:lastPrinted>2017-11-27T21:21:00Z</cp:lastPrinted>
  <dcterms:created xsi:type="dcterms:W3CDTF">2018-01-16T19:54:00Z</dcterms:created>
  <dcterms:modified xsi:type="dcterms:W3CDTF">2018-01-16T19:54:00Z</dcterms:modified>
</cp:coreProperties>
</file>