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EAB" w:rsidRDefault="00771EAB" w:rsidP="00771EAB">
      <w:pPr>
        <w:widowControl w:val="0"/>
        <w:jc w:val="center"/>
      </w:pPr>
      <w:r w:rsidRPr="00771EAB">
        <w:rPr>
          <w:b/>
        </w:rPr>
        <w:t>South Carolina General Assembly</w:t>
      </w:r>
    </w:p>
    <w:p w:rsidR="00771EAB" w:rsidRDefault="00771EAB" w:rsidP="00771EAB">
      <w:pPr>
        <w:widowControl w:val="0"/>
        <w:jc w:val="center"/>
      </w:pPr>
      <w:r>
        <w:t>122nd Session, 2017-2018</w:t>
      </w:r>
    </w:p>
    <w:p w:rsidR="00771EAB" w:rsidRDefault="00771EAB" w:rsidP="00771EAB">
      <w:pPr>
        <w:widowControl w:val="0"/>
        <w:jc w:val="left"/>
      </w:pPr>
    </w:p>
    <w:p w:rsidR="00771EAB" w:rsidRDefault="00771EAB" w:rsidP="00771EAB">
      <w:pPr>
        <w:widowControl w:val="0"/>
        <w:jc w:val="left"/>
        <w:rPr>
          <w:b/>
        </w:rPr>
      </w:pPr>
      <w:r w:rsidRPr="00771EAB">
        <w:rPr>
          <w:b/>
        </w:rPr>
        <w:t>H. 4599</w:t>
      </w:r>
    </w:p>
    <w:p w:rsidR="00771EAB" w:rsidRDefault="00771EAB" w:rsidP="00771EAB">
      <w:pPr>
        <w:widowControl w:val="0"/>
        <w:jc w:val="left"/>
        <w:rPr>
          <w:b/>
        </w:rPr>
      </w:pPr>
    </w:p>
    <w:p w:rsidR="00771EAB" w:rsidRDefault="00771EAB" w:rsidP="00771EAB">
      <w:pPr>
        <w:widowControl w:val="0"/>
        <w:jc w:val="left"/>
      </w:pPr>
      <w:r w:rsidRPr="00771EAB">
        <w:rPr>
          <w:b/>
        </w:rPr>
        <w:t>STATUS INFORMATION</w:t>
      </w:r>
    </w:p>
    <w:p w:rsidR="00771EAB" w:rsidRDefault="00771EAB" w:rsidP="00771EAB">
      <w:pPr>
        <w:widowControl w:val="0"/>
        <w:jc w:val="left"/>
      </w:pPr>
    </w:p>
    <w:p w:rsidR="00771EAB" w:rsidRDefault="00771EAB" w:rsidP="00771EAB">
      <w:pPr>
        <w:widowControl w:val="0"/>
        <w:jc w:val="left"/>
      </w:pPr>
      <w:r>
        <w:t>General Bill</w:t>
      </w:r>
    </w:p>
    <w:p w:rsidR="00771EAB" w:rsidRDefault="00BC0172" w:rsidP="00771EAB">
      <w:pPr>
        <w:widowControl w:val="0"/>
        <w:jc w:val="left"/>
      </w:pPr>
      <w:r>
        <w:t>Sponsors: Reps. Rutherford, Pendarvis and Brawley</w:t>
      </w:r>
    </w:p>
    <w:p w:rsidR="00771EAB" w:rsidRDefault="00771EAB" w:rsidP="00771EAB">
      <w:pPr>
        <w:widowControl w:val="0"/>
        <w:jc w:val="left"/>
      </w:pPr>
      <w:r>
        <w:t>Document Path: l:\council\bills\gt\5402cm18.docx</w:t>
      </w:r>
    </w:p>
    <w:p w:rsidR="00771EAB" w:rsidRDefault="00771EAB" w:rsidP="00771EAB">
      <w:pPr>
        <w:widowControl w:val="0"/>
        <w:jc w:val="left"/>
      </w:pPr>
    </w:p>
    <w:p w:rsidR="00771EAB" w:rsidRDefault="00771EAB" w:rsidP="00771EAB">
      <w:pPr>
        <w:widowControl w:val="0"/>
        <w:jc w:val="left"/>
      </w:pPr>
      <w:r>
        <w:t>Introduced in the House on January 10, 2018</w:t>
      </w:r>
    </w:p>
    <w:p w:rsidR="00771EAB" w:rsidRDefault="00771EAB" w:rsidP="00771EAB">
      <w:pPr>
        <w:widowControl w:val="0"/>
        <w:jc w:val="left"/>
      </w:pPr>
      <w:r>
        <w:t xml:space="preserve">Currently residing in the House Committee on </w:t>
      </w:r>
      <w:r w:rsidRPr="00771EAB">
        <w:rPr>
          <w:b/>
        </w:rPr>
        <w:t>Judiciary</w:t>
      </w:r>
    </w:p>
    <w:p w:rsidR="00771EAB" w:rsidRDefault="00771EAB" w:rsidP="00771EAB">
      <w:pPr>
        <w:widowControl w:val="0"/>
        <w:jc w:val="left"/>
      </w:pPr>
    </w:p>
    <w:p w:rsidR="00771EAB" w:rsidRDefault="00771EAB" w:rsidP="00771EAB">
      <w:pPr>
        <w:widowControl w:val="0"/>
        <w:jc w:val="left"/>
      </w:pPr>
      <w:r>
        <w:t xml:space="preserve">Summary: </w:t>
      </w:r>
      <w:r w:rsidR="00B42EF1">
        <w:t>Driving Record</w:t>
      </w:r>
    </w:p>
    <w:p w:rsidR="00771EAB" w:rsidRDefault="00771EAB" w:rsidP="00771EAB">
      <w:pPr>
        <w:widowControl w:val="0"/>
        <w:jc w:val="left"/>
      </w:pPr>
    </w:p>
    <w:p w:rsidR="00771EAB" w:rsidRDefault="00771EAB" w:rsidP="00771EAB">
      <w:pPr>
        <w:widowControl w:val="0"/>
        <w:jc w:val="left"/>
      </w:pPr>
    </w:p>
    <w:p w:rsidR="00771EAB" w:rsidRDefault="00771EAB" w:rsidP="00771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1EAB">
        <w:rPr>
          <w:b/>
        </w:rPr>
        <w:t>HISTORY OF LEGISLATIVE ACTIONS</w:t>
      </w:r>
    </w:p>
    <w:p w:rsidR="00771EAB" w:rsidRDefault="00771EAB" w:rsidP="00771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1EAB" w:rsidRPr="00771EAB" w:rsidRDefault="00771EAB" w:rsidP="00771E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1EAB">
        <w:rPr>
          <w:u w:val="single"/>
        </w:rPr>
        <w:tab/>
        <w:t>Date</w:t>
      </w:r>
      <w:r w:rsidRPr="00771EAB">
        <w:rPr>
          <w:u w:val="single"/>
        </w:rPr>
        <w:tab/>
        <w:t>Body</w:t>
      </w:r>
      <w:r w:rsidRPr="00771EAB">
        <w:rPr>
          <w:u w:val="single"/>
        </w:rPr>
        <w:tab/>
        <w:t>Action Description with journal page number</w:t>
      </w:r>
      <w:r w:rsidRPr="00771EAB">
        <w:rPr>
          <w:u w:val="single"/>
        </w:rPr>
        <w:tab/>
      </w:r>
    </w:p>
    <w:p w:rsidR="00BC0172" w:rsidRDefault="00BC0172" w:rsidP="00BC01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604EB8">
        <w:t>Introduced and read first time (</w:t>
      </w:r>
      <w:hyperlink r:id="rId7" w:history="1">
        <w:r w:rsidRPr="00604EB8">
          <w:rPr>
            <w:rStyle w:val="Hyperlink"/>
          </w:rPr>
          <w:t>House Journal</w:t>
        </w:r>
        <w:r w:rsidRPr="00604EB8">
          <w:rPr>
            <w:rStyle w:val="Hyperlink"/>
          </w:rPr>
          <w:noBreakHyphen/>
          <w:t>page 56</w:t>
        </w:r>
      </w:hyperlink>
      <w:r w:rsidRPr="00604EB8">
        <w:t>)</w:t>
      </w:r>
    </w:p>
    <w:p w:rsidR="00BC0172" w:rsidRDefault="00BC0172" w:rsidP="00BC01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604EB8">
        <w:t>Ref</w:t>
      </w:r>
      <w:r>
        <w:t xml:space="preserve">erred to Committee on </w:t>
      </w:r>
      <w:r w:rsidRPr="00604EB8">
        <w:rPr>
          <w:b/>
        </w:rPr>
        <w:t>Judiciary</w:t>
      </w:r>
      <w:r>
        <w:t xml:space="preserve"> </w:t>
      </w:r>
      <w:r w:rsidRPr="00604EB8">
        <w:t>(</w:t>
      </w:r>
      <w:hyperlink r:id="rId8" w:history="1">
        <w:r w:rsidRPr="00604EB8">
          <w:rPr>
            <w:rStyle w:val="Hyperlink"/>
          </w:rPr>
          <w:t>House Journal</w:t>
        </w:r>
        <w:r w:rsidRPr="00604EB8">
          <w:rPr>
            <w:rStyle w:val="Hyperlink"/>
          </w:rPr>
          <w:noBreakHyphen/>
          <w:t>page 56</w:t>
        </w:r>
      </w:hyperlink>
      <w:r w:rsidRPr="00604EB8">
        <w:t>)</w:t>
      </w:r>
    </w:p>
    <w:p w:rsidR="00BC0172" w:rsidRDefault="00BC0172" w:rsidP="00BC01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1/12/2018</w:t>
      </w:r>
      <w:r>
        <w:tab/>
      </w:r>
      <w:r>
        <w:tab/>
      </w:r>
      <w:r w:rsidRPr="00604EB8">
        <w:t>Scrivener's error corrected</w:t>
      </w:r>
    </w:p>
    <w:p w:rsidR="00BC0172" w:rsidRDefault="00BC0172" w:rsidP="00BC01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2/6/2018</w:t>
      </w:r>
      <w:r>
        <w:tab/>
        <w:t>House</w:t>
      </w:r>
      <w:r>
        <w:tab/>
      </w:r>
      <w:r w:rsidRPr="00604EB8">
        <w:t>Member(s) request name added as sponsor: Brawley</w:t>
      </w:r>
    </w:p>
    <w:p w:rsidR="00BC0172" w:rsidRDefault="00BC0172" w:rsidP="00BC01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1EAB" w:rsidRDefault="00771EAB" w:rsidP="00771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71EAB">
          <w:rPr>
            <w:rStyle w:val="Hyperlink"/>
          </w:rPr>
          <w:t>legislative information</w:t>
        </w:r>
      </w:hyperlink>
      <w:r>
        <w:t xml:space="preserve"> at the website</w:t>
      </w:r>
    </w:p>
    <w:p w:rsidR="00771EAB" w:rsidRDefault="00771EAB" w:rsidP="00771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1EAB" w:rsidRPr="00771EAB" w:rsidRDefault="00771EAB" w:rsidP="00771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1EAB" w:rsidRDefault="00771EAB" w:rsidP="00771EAB">
      <w:pPr>
        <w:widowControl w:val="0"/>
        <w:jc w:val="left"/>
      </w:pPr>
      <w:r w:rsidRPr="00771EAB">
        <w:rPr>
          <w:b/>
        </w:rPr>
        <w:t>VERSIONS OF THIS BILL</w:t>
      </w:r>
    </w:p>
    <w:p w:rsidR="00771EAB" w:rsidRDefault="00771EAB" w:rsidP="00771EAB">
      <w:pPr>
        <w:widowControl w:val="0"/>
        <w:jc w:val="left"/>
      </w:pPr>
    </w:p>
    <w:p w:rsidR="00771EAB" w:rsidRDefault="001253CB" w:rsidP="00771EAB">
      <w:pPr>
        <w:widowControl w:val="0"/>
        <w:jc w:val="left"/>
      </w:pPr>
      <w:hyperlink r:id="rId10" w:history="1">
        <w:r w:rsidR="00771EAB">
          <w:rPr>
            <w:rStyle w:val="Hyperlink"/>
          </w:rPr>
          <w:t>1/10/2018</w:t>
        </w:r>
      </w:hyperlink>
    </w:p>
    <w:p w:rsidR="00771EAB" w:rsidRDefault="001253CB" w:rsidP="00771EAB">
      <w:hyperlink r:id="rId11" w:history="1">
        <w:r w:rsidR="00DB1533" w:rsidRPr="00DB1533">
          <w:rPr>
            <w:rStyle w:val="Hyperlink"/>
          </w:rPr>
          <w:t>1/12/2018</w:t>
        </w:r>
      </w:hyperlink>
    </w:p>
    <w:p w:rsidR="00DB1533" w:rsidRDefault="00DB1533" w:rsidP="00771EAB"/>
    <w:p w:rsidR="00771EAB" w:rsidRDefault="00771EAB" w:rsidP="00771EAB">
      <w:pPr>
        <w:sectPr w:rsidR="00771EAB" w:rsidSect="00771E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1533" w:rsidRDefault="00DB1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Default="00DB1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Default="00DB1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Default="00DB1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Default="00DB1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Default="00DB1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Default="00DB1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Default="00DB15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Pr="00325348" w:rsidRDefault="00DB1533" w:rsidP="006E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DB1533" w:rsidRDefault="00DB153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Default="00DB1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2956 SO AS TO PROVIDE THAT ANY ENTRY IN THE DRIVING RECORD OF A PERSON THAT SHOWS HIS DRIVER</w:t>
      </w:r>
      <w:r w:rsidRPr="003226EB">
        <w:t>’</w:t>
      </w:r>
      <w:r>
        <w:t>S LICENSE WAS SUSPENDED FOR FAILURE TO SUBMIT TO TESTING FOR ALCOHOL CONCENTRATION OR HE WAS ISSUED A TEMPORARY DRIVER</w:t>
      </w:r>
      <w:r w:rsidRPr="003226EB">
        <w:t>’</w:t>
      </w:r>
      <w:r>
        <w:t>S LICENSE OR THAT HE WAS REQUIRED TO INSTALL AN IGNITION INTERLOCK DEVICE ON A VEHICLE HE DRIVES AND WHO WAS SUBSEQUENTLY ACQUITTED OF DRIVING WITH AN UNLAWFUL ALCOHOL CONCENTRATION MUST BE REMOVED FROM HIS DRIVING RECORD.</w:t>
      </w:r>
    </w:p>
    <w:p w:rsidR="00DB1533" w:rsidRDefault="00DB1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1533" w:rsidRDefault="00DB1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1533" w:rsidRDefault="00DB1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Default="00DB1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23, Chapter 5, Title 56 of the 1976 Code is amended by adding:</w:t>
      </w:r>
    </w:p>
    <w:p w:rsidR="00DB1533" w:rsidRDefault="00DB1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Default="00DB1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2956.</w:t>
      </w:r>
      <w:r>
        <w:tab/>
        <w:t xml:space="preserve">All evidence of the </w:t>
      </w:r>
      <w:r w:rsidRPr="00D9062B">
        <w:t>suspension of a person</w:t>
      </w:r>
      <w:r w:rsidRPr="003226EB">
        <w:t>’</w:t>
      </w:r>
      <w:r w:rsidRPr="00D9062B">
        <w:t>s driver</w:t>
      </w:r>
      <w:r w:rsidRPr="003226EB">
        <w:t>’</w:t>
      </w:r>
      <w:r w:rsidRPr="00D9062B">
        <w:t>s license under</w:t>
      </w:r>
      <w:r>
        <w:t xml:space="preserve"> Section 56</w:t>
      </w:r>
      <w:r>
        <w:noBreakHyphen/>
        <w:t>5</w:t>
      </w:r>
      <w:r>
        <w:noBreakHyphen/>
        <w:t>2951, and any entry on the person</w:t>
      </w:r>
      <w:r w:rsidRPr="003226EB">
        <w:t>’</w:t>
      </w:r>
      <w:r>
        <w:t>s motor vehicle driving record that he was issued a temporary driver</w:t>
      </w:r>
      <w:r w:rsidRPr="003226EB">
        <w:t>’</w:t>
      </w:r>
      <w:r>
        <w:t xml:space="preserve">s license </w:t>
      </w:r>
      <w:r w:rsidRPr="00D9062B">
        <w:t>pursuant to that section</w:t>
      </w:r>
      <w:r>
        <w:t xml:space="preserve"> or was required to install an ignition interlock device on a vehicle that he drives must be removed from </w:t>
      </w:r>
      <w:r w:rsidRPr="00D9062B">
        <w:t>the</w:t>
      </w:r>
      <w:r>
        <w:t xml:space="preserve"> motor vehicle driving record </w:t>
      </w:r>
      <w:r w:rsidRPr="00D9062B">
        <w:t>of a person acquitted of a violation of Section 56</w:t>
      </w:r>
      <w:r>
        <w:noBreakHyphen/>
      </w:r>
      <w:r w:rsidRPr="00D9062B">
        <w:t>5</w:t>
      </w:r>
      <w:r>
        <w:noBreakHyphen/>
      </w:r>
      <w:r w:rsidRPr="00D9062B">
        <w:t>2930, 56</w:t>
      </w:r>
      <w:r>
        <w:noBreakHyphen/>
      </w:r>
      <w:r w:rsidRPr="00D9062B">
        <w:t>5</w:t>
      </w:r>
      <w:r>
        <w:noBreakHyphen/>
        <w:t>29</w:t>
      </w:r>
      <w:r w:rsidRPr="00D9062B">
        <w:t>33, or 56</w:t>
      </w:r>
      <w:r>
        <w:noBreakHyphen/>
      </w:r>
      <w:r w:rsidRPr="00D9062B">
        <w:t>5</w:t>
      </w:r>
      <w:r>
        <w:noBreakHyphen/>
      </w:r>
      <w:r w:rsidRPr="00D9062B">
        <w:t>2945</w:t>
      </w:r>
      <w:r>
        <w:t>.”</w:t>
      </w:r>
    </w:p>
    <w:p w:rsidR="00DB1533" w:rsidRDefault="00DB1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33" w:rsidRDefault="00DB1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B1533" w:rsidRDefault="00DB15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71EAB" w:rsidRDefault="00771EAB" w:rsidP="00DB1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71EAB" w:rsidSect="00394DF8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616" w:rsidRDefault="00766616" w:rsidP="009F0C77">
      <w:r>
        <w:separator/>
      </w:r>
    </w:p>
  </w:endnote>
  <w:endnote w:type="continuationSeparator" w:id="0">
    <w:p w:rsidR="00766616" w:rsidRDefault="007666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46976F-9252-42A0-ACC0-981B83E241E4}"/>
    <w:embedBold r:id="rId2" w:fontKey="{FEE44145-4FC5-4A25-AA88-9B6E5A80B2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AD54FE-39C0-4FC9-95F4-F10CBB53EB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DC39EC-9608-4B58-99F5-70E3D7699C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63AD36-6529-41A6-921D-F416F4722E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D82" w:rsidRPr="006E1385" w:rsidRDefault="006E1385" w:rsidP="006E13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01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616" w:rsidRDefault="00766616" w:rsidP="009F0C77">
      <w:r>
        <w:separator/>
      </w:r>
    </w:p>
  </w:footnote>
  <w:footnote w:type="continuationSeparator" w:id="0">
    <w:p w:rsidR="00766616" w:rsidRDefault="007666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02CM18"/>
    <w:docVar w:name="CoverBillType" w:val="b"/>
    <w:docVar w:name="DocPath" w:val="L:\Council\bills\GT\5402CM18.DOCX"/>
    <w:docVar w:name="dvBillNumber" w:val="459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428F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75E7"/>
    <w:rsid w:val="00301B21"/>
    <w:rsid w:val="003226EB"/>
    <w:rsid w:val="00325348"/>
    <w:rsid w:val="0032732C"/>
    <w:rsid w:val="00336AD0"/>
    <w:rsid w:val="0037079A"/>
    <w:rsid w:val="003C4DAB"/>
    <w:rsid w:val="003D01E8"/>
    <w:rsid w:val="003E0DB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D83"/>
    <w:rsid w:val="00577C6C"/>
    <w:rsid w:val="005A62FE"/>
    <w:rsid w:val="005C2FE2"/>
    <w:rsid w:val="005E2BC9"/>
    <w:rsid w:val="00605102"/>
    <w:rsid w:val="006215AA"/>
    <w:rsid w:val="006913C9"/>
    <w:rsid w:val="0069470D"/>
    <w:rsid w:val="006B627C"/>
    <w:rsid w:val="006D58AA"/>
    <w:rsid w:val="006E1385"/>
    <w:rsid w:val="00734F00"/>
    <w:rsid w:val="00745774"/>
    <w:rsid w:val="00766616"/>
    <w:rsid w:val="00771EAB"/>
    <w:rsid w:val="007A70AE"/>
    <w:rsid w:val="008362E8"/>
    <w:rsid w:val="0085786E"/>
    <w:rsid w:val="00886D8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7DC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8F0"/>
    <w:rsid w:val="00B42EF1"/>
    <w:rsid w:val="00BC017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9B2"/>
    <w:rsid w:val="00D73A67"/>
    <w:rsid w:val="00D8269B"/>
    <w:rsid w:val="00D9062B"/>
    <w:rsid w:val="00D970A9"/>
    <w:rsid w:val="00DB153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EC1E93-DF2B-4543-9A38-53969300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5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5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1E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10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4599_20180112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99_20180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99&amp;session=122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D4670-F3C0-4FF1-A1D3-B1DB1C13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2</Pages>
  <Words>372</Words>
  <Characters>1924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4599: Driving Record - South Carolina Legislature Online</dc:title>
  <dc:creator>Gwen Thurmond</dc:creator>
  <cp:lastModifiedBy>S Volk</cp:lastModifiedBy>
  <cp:revision>2</cp:revision>
  <cp:lastPrinted>2018-01-09T20:04:00Z</cp:lastPrinted>
  <dcterms:created xsi:type="dcterms:W3CDTF">2018-02-06T18:00:00Z</dcterms:created>
  <dcterms:modified xsi:type="dcterms:W3CDTF">2018-02-06T18:00:00Z</dcterms:modified>
</cp:coreProperties>
</file>