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031" w:rsidRDefault="00820031" w:rsidP="00820031">
      <w:pPr>
        <w:widowControl w:val="0"/>
        <w:jc w:val="center"/>
      </w:pPr>
      <w:r w:rsidRPr="00820031">
        <w:rPr>
          <w:b/>
        </w:rPr>
        <w:t>South Carolina General Assembly</w:t>
      </w:r>
    </w:p>
    <w:p w:rsidR="00820031" w:rsidRDefault="00820031" w:rsidP="00820031">
      <w:pPr>
        <w:widowControl w:val="0"/>
        <w:jc w:val="center"/>
      </w:pPr>
      <w:r>
        <w:t>122nd Session, 2017-2018</w:t>
      </w:r>
    </w:p>
    <w:p w:rsidR="00820031" w:rsidRDefault="00820031" w:rsidP="00820031">
      <w:pPr>
        <w:widowControl w:val="0"/>
        <w:jc w:val="left"/>
      </w:pPr>
    </w:p>
    <w:p w:rsidR="00820031" w:rsidRDefault="00820031" w:rsidP="00820031">
      <w:pPr>
        <w:widowControl w:val="0"/>
        <w:jc w:val="left"/>
        <w:rPr>
          <w:b/>
        </w:rPr>
      </w:pPr>
      <w:r w:rsidRPr="00820031">
        <w:rPr>
          <w:b/>
        </w:rPr>
        <w:t>H. 4635</w:t>
      </w:r>
    </w:p>
    <w:p w:rsidR="00820031" w:rsidRDefault="00820031" w:rsidP="00820031">
      <w:pPr>
        <w:widowControl w:val="0"/>
        <w:jc w:val="left"/>
        <w:rPr>
          <w:b/>
        </w:rPr>
      </w:pPr>
    </w:p>
    <w:p w:rsidR="00820031" w:rsidRDefault="00820031" w:rsidP="00820031">
      <w:pPr>
        <w:widowControl w:val="0"/>
        <w:jc w:val="left"/>
      </w:pPr>
      <w:r w:rsidRPr="00820031">
        <w:rPr>
          <w:b/>
        </w:rPr>
        <w:t>STATUS INFORMATION</w:t>
      </w:r>
    </w:p>
    <w:p w:rsidR="00820031" w:rsidRDefault="00820031" w:rsidP="00820031">
      <w:pPr>
        <w:widowControl w:val="0"/>
        <w:jc w:val="left"/>
      </w:pPr>
    </w:p>
    <w:p w:rsidR="00820031" w:rsidRDefault="00820031" w:rsidP="00820031">
      <w:pPr>
        <w:widowControl w:val="0"/>
        <w:jc w:val="left"/>
      </w:pPr>
      <w:r>
        <w:t>House Resolution</w:t>
      </w:r>
    </w:p>
    <w:p w:rsidR="00820031" w:rsidRDefault="001E7753" w:rsidP="00820031">
      <w:pPr>
        <w:widowControl w:val="0"/>
        <w:jc w:val="left"/>
      </w:pPr>
      <w:r>
        <w:t>Sponsors: Reps. McCravy, Pitts,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McEachern, McGinnis, McKnight, D.C. Moss, V.S. Moss, Murphy, B. Newton, W. Newton, Norrell, Ott, Parks, Pendarvis,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820031" w:rsidRDefault="00820031" w:rsidP="00820031">
      <w:pPr>
        <w:widowControl w:val="0"/>
        <w:jc w:val="left"/>
      </w:pPr>
      <w:r>
        <w:t>Document Path: l:\council\bills\rt\17246dg18.docx</w:t>
      </w:r>
    </w:p>
    <w:p w:rsidR="00820031" w:rsidRDefault="00820031" w:rsidP="00820031">
      <w:pPr>
        <w:widowControl w:val="0"/>
        <w:jc w:val="left"/>
      </w:pPr>
    </w:p>
    <w:p w:rsidR="00820031" w:rsidRDefault="00820031" w:rsidP="00820031">
      <w:pPr>
        <w:widowControl w:val="0"/>
        <w:jc w:val="left"/>
      </w:pPr>
      <w:r>
        <w:t>Introduced in the House on January 23, 2018</w:t>
      </w:r>
    </w:p>
    <w:p w:rsidR="00820031" w:rsidRDefault="00820031" w:rsidP="00820031">
      <w:pPr>
        <w:widowControl w:val="0"/>
        <w:jc w:val="left"/>
      </w:pPr>
      <w:r>
        <w:t>Adopted by the House on January 23, 2018</w:t>
      </w:r>
    </w:p>
    <w:p w:rsidR="00820031" w:rsidRDefault="00820031" w:rsidP="00820031">
      <w:pPr>
        <w:widowControl w:val="0"/>
        <w:jc w:val="left"/>
      </w:pPr>
    </w:p>
    <w:p w:rsidR="00820031" w:rsidRDefault="00820031" w:rsidP="00820031">
      <w:pPr>
        <w:widowControl w:val="0"/>
        <w:jc w:val="left"/>
      </w:pPr>
      <w:r>
        <w:t xml:space="preserve">Summary: </w:t>
      </w:r>
      <w:r w:rsidR="007E1701">
        <w:t>Ninety Six High School Marching Band</w:t>
      </w:r>
    </w:p>
    <w:p w:rsidR="00820031" w:rsidRDefault="00820031" w:rsidP="00820031">
      <w:pPr>
        <w:widowControl w:val="0"/>
        <w:jc w:val="left"/>
      </w:pPr>
    </w:p>
    <w:p w:rsidR="00820031" w:rsidRDefault="00820031" w:rsidP="00820031">
      <w:pPr>
        <w:widowControl w:val="0"/>
        <w:jc w:val="left"/>
      </w:pPr>
    </w:p>
    <w:p w:rsidR="00820031" w:rsidRDefault="00820031" w:rsidP="008200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0031">
        <w:rPr>
          <w:b/>
        </w:rPr>
        <w:t>HISTORY OF LEGISLATIVE ACTIONS</w:t>
      </w:r>
    </w:p>
    <w:p w:rsidR="00820031" w:rsidRDefault="00820031" w:rsidP="008200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0031" w:rsidRPr="00820031" w:rsidRDefault="00820031" w:rsidP="008200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0031">
        <w:rPr>
          <w:u w:val="single"/>
        </w:rPr>
        <w:tab/>
        <w:t>Date</w:t>
      </w:r>
      <w:r w:rsidRPr="00820031">
        <w:rPr>
          <w:u w:val="single"/>
        </w:rPr>
        <w:tab/>
        <w:t>Body</w:t>
      </w:r>
      <w:r w:rsidRPr="00820031">
        <w:rPr>
          <w:u w:val="single"/>
        </w:rPr>
        <w:tab/>
        <w:t>Action Description with journal page number</w:t>
      </w:r>
      <w:r w:rsidRPr="00820031">
        <w:rPr>
          <w:u w:val="single"/>
        </w:rPr>
        <w:tab/>
      </w:r>
    </w:p>
    <w:p w:rsidR="00C821A6" w:rsidRDefault="00C821A6" w:rsidP="00C82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3463AE">
        <w:t>Introduced and adopted (</w:t>
      </w:r>
      <w:hyperlink r:id="rId7" w:history="1">
        <w:r w:rsidRPr="003463AE">
          <w:rPr>
            <w:rStyle w:val="Hyperlink"/>
          </w:rPr>
          <w:t>House Journal</w:t>
        </w:r>
        <w:r w:rsidRPr="003463AE">
          <w:rPr>
            <w:rStyle w:val="Hyperlink"/>
          </w:rPr>
          <w:noBreakHyphen/>
          <w:t>page 17</w:t>
        </w:r>
      </w:hyperlink>
      <w:r w:rsidRPr="003463AE">
        <w:t>)</w:t>
      </w:r>
    </w:p>
    <w:p w:rsidR="00C821A6" w:rsidRDefault="00C821A6" w:rsidP="00C821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031" w:rsidRDefault="00820031" w:rsidP="00820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0031">
          <w:rPr>
            <w:rStyle w:val="Hyperlink"/>
          </w:rPr>
          <w:t>legislative information</w:t>
        </w:r>
      </w:hyperlink>
      <w:r>
        <w:t xml:space="preserve"> at the website</w:t>
      </w:r>
    </w:p>
    <w:p w:rsidR="00820031" w:rsidRDefault="00820031" w:rsidP="00820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031" w:rsidRPr="00820031" w:rsidRDefault="00820031" w:rsidP="00820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0031" w:rsidRDefault="00820031" w:rsidP="00820031">
      <w:r w:rsidRPr="00820031">
        <w:rPr>
          <w:b/>
        </w:rPr>
        <w:t>VERSIONS OF THIS BILL</w:t>
      </w:r>
    </w:p>
    <w:p w:rsidR="00820031" w:rsidRDefault="00820031" w:rsidP="00820031"/>
    <w:p w:rsidR="00820031" w:rsidRDefault="00905486" w:rsidP="00820031">
      <w:hyperlink r:id="rId9" w:history="1">
        <w:r w:rsidR="00820031">
          <w:rPr>
            <w:rStyle w:val="Hyperlink"/>
          </w:rPr>
          <w:t>1/23/2018</w:t>
        </w:r>
      </w:hyperlink>
    </w:p>
    <w:p w:rsidR="00820031" w:rsidRDefault="00820031" w:rsidP="00820031"/>
    <w:p w:rsidR="00820031" w:rsidRDefault="00820031" w:rsidP="00820031">
      <w:pPr>
        <w:sectPr w:rsidR="00820031" w:rsidSect="008200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7C02" w:rsidRDefault="00707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9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ADMIRABLE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APPLAUD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is delighted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28,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7 for the third consecutive year</w:t>
      </w:r>
      <w:r>
        <w:t>; and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>
        <w:rPr>
          <w:color w:val="000000" w:themeColor="text1"/>
          <w:u w:color="000000" w:themeColor="text1"/>
        </w:rPr>
        <w:t xml:space="preserve"> remarkable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94.5, winning all three caption awards including High Music, High Visual, and High Overall Effect</w:t>
      </w:r>
      <w:r>
        <w:t>; and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>
        <w:noBreakHyphen/>
        <w:t>eight committed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seven directors and staff </w:t>
      </w:r>
      <w:r>
        <w:t xml:space="preserve">showcased their hard work in the performance entitled Wild Wild West </w:t>
      </w:r>
      <w:r>
        <w:rPr>
          <w:color w:val="000000" w:themeColor="text1"/>
          <w:u w:color="000000" w:themeColor="text1"/>
        </w:rPr>
        <w:t>and brought home the state trophy for the third year in a row and the eleventh year of being in the top three finalists at the competition; and</w:t>
      </w:r>
    </w:p>
    <w:p w:rsidR="00CC605B" w:rsidRPr="000A7435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vivacity, fervor, and 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capitalized on their own musical prowess and training to create a championship team and coach these musicians in lessons that will prove beneficial throughout life; and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respect and notoriety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musicians </w:t>
      </w:r>
      <w:r>
        <w:rPr>
          <w:color w:val="000000" w:themeColor="text1"/>
          <w:u w:color="000000" w:themeColor="text1"/>
        </w:rPr>
        <w:lastRenderedPageBreak/>
        <w:t>of Ninety Six High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future accomplishments.</w:t>
      </w:r>
      <w:r>
        <w:t xml:space="preserve">  Now, therefore,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House of Representatives of South Carolina, by this resolution, 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admirable 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applaud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05B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Superintendent </w:t>
      </w:r>
      <w:r w:rsidR="0069540E">
        <w:t xml:space="preserve">Dr. </w:t>
      </w:r>
      <w:r>
        <w:t xml:space="preserve">Rex Ward, Principal </w:t>
      </w:r>
      <w:r>
        <w:rPr>
          <w:color w:val="000000" w:themeColor="text1"/>
          <w:u w:color="000000" w:themeColor="text1"/>
        </w:rPr>
        <w:t>Darin Rice,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2575F6" w:rsidRDefault="00CC605B" w:rsidP="00CC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20031" w:rsidRDefault="00820031" w:rsidP="00820031">
      <w:pPr>
        <w:suppressAutoHyphens/>
      </w:pPr>
    </w:p>
    <w:sectPr w:rsidR="00820031" w:rsidSect="008200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999" w:rsidRDefault="00844999" w:rsidP="009F0C77">
      <w:r>
        <w:separator/>
      </w:r>
    </w:p>
  </w:endnote>
  <w:endnote w:type="continuationSeparator" w:id="0">
    <w:p w:rsidR="00844999" w:rsidRDefault="008449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EE19C1-3773-4810-8214-7F02A0AA8707}"/>
    <w:embedBold r:id="rId2" w:fontKey="{828AEFE8-A020-4B3C-91E5-CC2291BD54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82E672-5881-418C-9FAC-B73D4475B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571500-DA73-491F-B61F-478FD6AD3E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031" w:rsidRPr="00707C02" w:rsidRDefault="00820031" w:rsidP="00707C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7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999" w:rsidRDefault="00844999" w:rsidP="009F0C77">
      <w:r>
        <w:separator/>
      </w:r>
    </w:p>
  </w:footnote>
  <w:footnote w:type="continuationSeparator" w:id="0">
    <w:p w:rsidR="00844999" w:rsidRDefault="008449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46DG18"/>
    <w:docVar w:name="CoverBillType" w:val="r"/>
    <w:docVar w:name="DocPath" w:val="L:\Council\bills\RT\17246DG18.DOCX"/>
    <w:docVar w:name="dvBillNumber" w:val="463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449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2E7"/>
    <w:rsid w:val="001D08F2"/>
    <w:rsid w:val="001D3A58"/>
    <w:rsid w:val="001D525B"/>
    <w:rsid w:val="001D7F4F"/>
    <w:rsid w:val="001E7753"/>
    <w:rsid w:val="00205238"/>
    <w:rsid w:val="002321B6"/>
    <w:rsid w:val="00250967"/>
    <w:rsid w:val="002543C8"/>
    <w:rsid w:val="0025541D"/>
    <w:rsid w:val="002575F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4A7"/>
    <w:rsid w:val="006913C9"/>
    <w:rsid w:val="0069470D"/>
    <w:rsid w:val="0069540E"/>
    <w:rsid w:val="006D58AA"/>
    <w:rsid w:val="00707C02"/>
    <w:rsid w:val="00734F00"/>
    <w:rsid w:val="007A70AE"/>
    <w:rsid w:val="007E1701"/>
    <w:rsid w:val="00820031"/>
    <w:rsid w:val="008362E8"/>
    <w:rsid w:val="00844999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1A6"/>
    <w:rsid w:val="00C826DD"/>
    <w:rsid w:val="00C82FD3"/>
    <w:rsid w:val="00C92819"/>
    <w:rsid w:val="00CC605B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80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96FCCE-66FD-4C50-8952-323885B4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00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35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92372-1D60-4EF6-8562-29A8FBBD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549</Words>
  <Characters>3235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4635: Ninety Six High School Marching Band - South Carolina Legislature Online</dc:title>
  <dc:creator>Rebecca Turner</dc:creator>
  <cp:lastModifiedBy>S Volk</cp:lastModifiedBy>
  <cp:revision>2</cp:revision>
  <cp:lastPrinted>2018-01-11T16:50:00Z</cp:lastPrinted>
  <dcterms:created xsi:type="dcterms:W3CDTF">2018-01-26T19:36:00Z</dcterms:created>
  <dcterms:modified xsi:type="dcterms:W3CDTF">2018-01-26T19:36:00Z</dcterms:modified>
</cp:coreProperties>
</file>