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028" w:rsidRDefault="00D64028" w:rsidP="00D64028">
      <w:pPr>
        <w:widowControl w:val="0"/>
        <w:jc w:val="center"/>
      </w:pPr>
      <w:r w:rsidRPr="00D64028">
        <w:rPr>
          <w:b/>
        </w:rPr>
        <w:t>South Carolina General Assembly</w:t>
      </w:r>
    </w:p>
    <w:p w:rsidR="00D64028" w:rsidRDefault="00D64028" w:rsidP="00D64028">
      <w:pPr>
        <w:widowControl w:val="0"/>
        <w:jc w:val="center"/>
      </w:pPr>
      <w:r>
        <w:t>122nd Session, 2017-2018</w:t>
      </w: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jc w:val="left"/>
        <w:rPr>
          <w:b/>
        </w:rPr>
      </w:pPr>
      <w:r w:rsidRPr="00D64028">
        <w:rPr>
          <w:b/>
        </w:rPr>
        <w:t>H. 4940</w:t>
      </w:r>
    </w:p>
    <w:p w:rsidR="00D64028" w:rsidRDefault="00D64028" w:rsidP="00D64028">
      <w:pPr>
        <w:widowControl w:val="0"/>
        <w:jc w:val="left"/>
        <w:rPr>
          <w:b/>
        </w:rPr>
      </w:pPr>
    </w:p>
    <w:p w:rsidR="00D64028" w:rsidRDefault="00D64028" w:rsidP="00D64028">
      <w:pPr>
        <w:widowControl w:val="0"/>
        <w:jc w:val="left"/>
      </w:pPr>
      <w:r w:rsidRPr="00D64028">
        <w:rPr>
          <w:b/>
        </w:rPr>
        <w:t>STATUS INFORMATION</w:t>
      </w: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jc w:val="left"/>
      </w:pPr>
      <w:r>
        <w:t>House Resolution</w:t>
      </w:r>
    </w:p>
    <w:p w:rsidR="00D64028" w:rsidRDefault="00D64028" w:rsidP="00D64028">
      <w:pPr>
        <w:widowControl w:val="0"/>
        <w:jc w:val="left"/>
      </w:pPr>
      <w:r>
        <w:t>Sponsors: Reps. Bowers, Alexander, Allison, Anderson, Anthony, Arrington, Atkinson, Atwater, Bales, Ballentine, Bamberg, Bannister, Bennett, Bernstein, Blackwell,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64028" w:rsidRDefault="00D64028" w:rsidP="00D64028">
      <w:pPr>
        <w:widowControl w:val="0"/>
        <w:jc w:val="left"/>
      </w:pPr>
      <w:r>
        <w:t>Document Path: l:\council\bills\gm\25141wab18.docx</w:t>
      </w: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jc w:val="left"/>
      </w:pPr>
      <w:r>
        <w:t>Introduced in the House on February 15, 2018</w:t>
      </w:r>
    </w:p>
    <w:p w:rsidR="00D64028" w:rsidRDefault="00D64028" w:rsidP="00D64028">
      <w:pPr>
        <w:widowControl w:val="0"/>
        <w:jc w:val="left"/>
      </w:pPr>
      <w:r>
        <w:t>Adopted by the House on February 15, 2018</w:t>
      </w: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jc w:val="left"/>
      </w:pPr>
      <w:r>
        <w:t xml:space="preserve">Summary: </w:t>
      </w:r>
      <w:r w:rsidR="00631534">
        <w:t>Mayor Terry Wright</w:t>
      </w: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jc w:val="left"/>
      </w:pPr>
    </w:p>
    <w:p w:rsidR="00D64028" w:rsidRDefault="00D64028" w:rsidP="00D6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028">
        <w:rPr>
          <w:b/>
        </w:rPr>
        <w:t>HISTORY OF LEGISLATIVE ACTIONS</w:t>
      </w:r>
    </w:p>
    <w:p w:rsidR="00D64028" w:rsidRDefault="00D64028" w:rsidP="00D6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4028" w:rsidRPr="00D64028" w:rsidRDefault="00D64028" w:rsidP="00D640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4028">
        <w:rPr>
          <w:u w:val="single"/>
        </w:rPr>
        <w:tab/>
        <w:t>Date</w:t>
      </w:r>
      <w:r w:rsidRPr="00D64028">
        <w:rPr>
          <w:u w:val="single"/>
        </w:rPr>
        <w:tab/>
        <w:t>Body</w:t>
      </w:r>
      <w:r w:rsidRPr="00D64028">
        <w:rPr>
          <w:u w:val="single"/>
        </w:rPr>
        <w:tab/>
        <w:t>Action Description with journal page number</w:t>
      </w:r>
      <w:r w:rsidRPr="00D64028">
        <w:rPr>
          <w:u w:val="single"/>
        </w:rPr>
        <w:tab/>
      </w:r>
    </w:p>
    <w:p w:rsidR="002C003C" w:rsidRDefault="002C003C" w:rsidP="002C0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F20866">
        <w:t>Introduced and adopted (</w:t>
      </w:r>
      <w:hyperlink r:id="rId7" w:history="1">
        <w:r w:rsidRPr="00F20866">
          <w:rPr>
            <w:rStyle w:val="Hyperlink"/>
          </w:rPr>
          <w:t>House Journal</w:t>
        </w:r>
        <w:r w:rsidRPr="00F20866">
          <w:rPr>
            <w:rStyle w:val="Hyperlink"/>
          </w:rPr>
          <w:noBreakHyphen/>
          <w:t>page 57</w:t>
        </w:r>
      </w:hyperlink>
      <w:r w:rsidRPr="00F20866">
        <w:t>)</w:t>
      </w:r>
    </w:p>
    <w:p w:rsidR="002C003C" w:rsidRDefault="002C003C" w:rsidP="002C0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028" w:rsidRDefault="00D64028" w:rsidP="00D64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64028">
          <w:rPr>
            <w:rStyle w:val="Hyperlink"/>
          </w:rPr>
          <w:t>legislative information</w:t>
        </w:r>
      </w:hyperlink>
      <w:r>
        <w:t xml:space="preserve"> at the website</w:t>
      </w:r>
    </w:p>
    <w:p w:rsidR="00D64028" w:rsidRDefault="00D64028" w:rsidP="00D64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028" w:rsidRPr="00D64028" w:rsidRDefault="00D64028" w:rsidP="00D640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4028" w:rsidRDefault="00D64028" w:rsidP="00D64028">
      <w:r w:rsidRPr="00D64028">
        <w:rPr>
          <w:b/>
        </w:rPr>
        <w:t>VERSIONS OF THIS BILL</w:t>
      </w:r>
    </w:p>
    <w:p w:rsidR="00D64028" w:rsidRDefault="00D64028" w:rsidP="00D64028"/>
    <w:p w:rsidR="00D64028" w:rsidRDefault="00DE218C" w:rsidP="00D64028">
      <w:hyperlink r:id="rId9" w:history="1">
        <w:r w:rsidR="00D64028">
          <w:rPr>
            <w:rStyle w:val="Hyperlink"/>
          </w:rPr>
          <w:t>2/15/2018</w:t>
        </w:r>
      </w:hyperlink>
    </w:p>
    <w:p w:rsidR="00D64028" w:rsidRDefault="00D64028" w:rsidP="00D64028"/>
    <w:p w:rsidR="00D64028" w:rsidRDefault="00D64028" w:rsidP="00D64028">
      <w:pPr>
        <w:sectPr w:rsidR="00D64028" w:rsidSect="00D640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2EC" w:rsidRDefault="008212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2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97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0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</w:t>
      </w:r>
      <w:r w:rsidR="00E52B23">
        <w:t xml:space="preserve">R </w:t>
      </w:r>
      <w:r w:rsidR="00D02993">
        <w:t xml:space="preserve">THE HONORABLE </w:t>
      </w:r>
      <w:r w:rsidR="00E52B23">
        <w:t xml:space="preserve">TERRY WRIGHT, MAYOR OF THE </w:t>
      </w:r>
      <w:r w:rsidR="005E2EEA">
        <w:t>TOWN</w:t>
      </w:r>
      <w:r w:rsidR="00E52B23">
        <w:t xml:space="preserve"> OF BRUNSON, UPON THE OCCASION OF HIS RETIREMENT AFTER THIRTY</w:t>
      </w:r>
      <w:r w:rsidR="001E6B19">
        <w:noBreakHyphen/>
      </w:r>
      <w:r w:rsidR="00E52B23">
        <w:t xml:space="preserve">SIX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08D" w:rsidRDefault="0001497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108D" w:rsidRPr="00E11DA4">
        <w:t xml:space="preserve">the members of the South Carolina House of Representatives have learned that </w:t>
      </w:r>
      <w:r w:rsidR="00D02993">
        <w:t xml:space="preserve">the Honorable </w:t>
      </w:r>
      <w:r w:rsidR="00E52B23">
        <w:t xml:space="preserve">Terry Wright </w:t>
      </w:r>
      <w:r w:rsidR="001F108D" w:rsidRPr="00E11DA4">
        <w:t>will begin a well</w:t>
      </w:r>
      <w:r w:rsidR="001E6B19">
        <w:noBreakHyphen/>
      </w:r>
      <w:r w:rsidR="001F108D" w:rsidRPr="00E11DA4">
        <w:t xml:space="preserve">deserved retirement after </w:t>
      </w:r>
      <w:r w:rsidR="00E52B23">
        <w:t>thirty</w:t>
      </w:r>
      <w:r w:rsidR="001E6B19">
        <w:noBreakHyphen/>
      </w:r>
      <w:r w:rsidR="00E52B23">
        <w:t>six years of outstanding service to the Town of Brunson</w:t>
      </w:r>
      <w:r w:rsidR="001F108D">
        <w:t xml:space="preserve">, the last </w:t>
      </w:r>
      <w:r w:rsidR="00E52B23">
        <w:t>twenty</w:t>
      </w:r>
      <w:r w:rsidR="001E6B19">
        <w:noBreakHyphen/>
      </w:r>
      <w:r w:rsidR="00E52B23">
        <w:t>four</w:t>
      </w:r>
      <w:r w:rsidR="001F108D" w:rsidRPr="00E11DA4">
        <w:t xml:space="preserve"> of which have been </w:t>
      </w:r>
      <w:r w:rsidR="001F108D">
        <w:t xml:space="preserve">as </w:t>
      </w:r>
      <w:r w:rsidR="00E52B23">
        <w:t>the town</w:t>
      </w:r>
      <w:r w:rsidR="001E6B19" w:rsidRPr="001E6B19">
        <w:t>’</w:t>
      </w:r>
      <w:r w:rsidR="00E52B23">
        <w:t>s</w:t>
      </w:r>
      <w:r w:rsidR="001F108D" w:rsidRPr="00E11DA4">
        <w:t xml:space="preserve"> distinguished and highly</w:t>
      </w:r>
      <w:r w:rsidR="001E6B19">
        <w:noBreakHyphen/>
      </w:r>
      <w:r w:rsidR="001F108D" w:rsidRPr="00E11DA4">
        <w:t xml:space="preserve">regarded </w:t>
      </w:r>
      <w:r w:rsidR="00E52B23">
        <w:t>mayor</w:t>
      </w:r>
      <w:r w:rsidR="001F108D" w:rsidRPr="00E11DA4">
        <w:t>; and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EBB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</w:t>
      </w:r>
      <w:r w:rsidR="001F108D">
        <w:t xml:space="preserve"> on </w:t>
      </w:r>
      <w:r>
        <w:t>August 28, 1948</w:t>
      </w:r>
      <w:r w:rsidR="001F108D">
        <w:t xml:space="preserve">, </w:t>
      </w:r>
      <w:r w:rsidR="00E47E2C">
        <w:t xml:space="preserve">he is </w:t>
      </w:r>
      <w:r w:rsidR="00584EBB">
        <w:t>the son</w:t>
      </w:r>
      <w:r w:rsidR="001F108D">
        <w:t xml:space="preserve"> of </w:t>
      </w:r>
      <w:r>
        <w:t>Corine William</w:t>
      </w:r>
      <w:r w:rsidR="00584EBB">
        <w:t xml:space="preserve">s Wright and Jessie Wright, Jr.  He was reared </w:t>
      </w:r>
      <w:r w:rsidR="00E47E2C">
        <w:t xml:space="preserve">in a loving family </w:t>
      </w:r>
      <w:r w:rsidR="00584EBB">
        <w:t>with eight siblings: Carl McKay Wright, Joey Wright, Jimmy Wright, Terry Williams, Malcolm Williams, Patricia Pinckney, Sharon Forester, and the late T</w:t>
      </w:r>
      <w:r w:rsidR="005B04CF">
        <w:t>ommie</w:t>
      </w:r>
      <w:r w:rsidR="00584EBB">
        <w:t xml:space="preserve"> Wright; and</w:t>
      </w: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08D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2993">
        <w:t>Mayor</w:t>
      </w:r>
      <w:r>
        <w:t xml:space="preserve"> Wright</w:t>
      </w:r>
      <w:r w:rsidR="001F108D">
        <w:t xml:space="preserve"> graduated from </w:t>
      </w:r>
      <w:r w:rsidR="00E52B23">
        <w:t>the former North District Training School in 1966 and earned an associate</w:t>
      </w:r>
      <w:r w:rsidR="001E6B19" w:rsidRPr="001E6B19">
        <w:t>’</w:t>
      </w:r>
      <w:r w:rsidR="00E52B23">
        <w:t>s degree in business administration from Beaufort Technical College</w:t>
      </w:r>
      <w:r w:rsidR="001F108D">
        <w:t>; and</w:t>
      </w:r>
    </w:p>
    <w:p w:rsidR="00E52B23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B23" w:rsidRDefault="00E52B2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62E1">
        <w:t xml:space="preserve">in the proud tradition of sons of the Palmetto State, </w:t>
      </w:r>
      <w:r w:rsidR="00D02993">
        <w:t>Terry</w:t>
      </w:r>
      <w:r w:rsidR="005862E1">
        <w:t xml:space="preserve"> Wright entered military service </w:t>
      </w:r>
      <w:r w:rsidR="00E47E2C">
        <w:t>in</w:t>
      </w:r>
      <w:r w:rsidR="005862E1">
        <w:t xml:space="preserve"> the United States Marine Corps in 1967 during the Vietnam War and was honorably discharged in 1969.  He continued to serve for thirty</w:t>
      </w:r>
      <w:r w:rsidR="001E6B19">
        <w:noBreakHyphen/>
      </w:r>
      <w:r w:rsidR="005862E1">
        <w:t>one years in the South Carolina National Guard</w:t>
      </w:r>
      <w:r w:rsidR="00A366A3">
        <w:t>, retiring at the rank of Sergeant Major</w:t>
      </w:r>
      <w:r w:rsidR="005862E1">
        <w:t>; and</w:t>
      </w:r>
    </w:p>
    <w:p w:rsidR="005862E1" w:rsidRDefault="005862E1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2E1" w:rsidRDefault="005862E1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A366A3">
        <w:t>,</w:t>
      </w:r>
      <w:r>
        <w:t xml:space="preserve"> </w:t>
      </w:r>
      <w:r w:rsidR="00A366A3">
        <w:t>for thirty</w:t>
      </w:r>
      <w:r w:rsidR="001E6B19">
        <w:noBreakHyphen/>
      </w:r>
      <w:r w:rsidR="00A366A3">
        <w:t xml:space="preserve">four years, he served at the Savannah River Site, </w:t>
      </w:r>
      <w:r w:rsidR="00D02993">
        <w:t xml:space="preserve">becoming </w:t>
      </w:r>
      <w:r w:rsidR="00A366A3">
        <w:t xml:space="preserve">the first African American promoted to supervisor in the </w:t>
      </w:r>
      <w:r w:rsidR="00A366A3">
        <w:lastRenderedPageBreak/>
        <w:t>Electrical and Instrument Department, and retir</w:t>
      </w:r>
      <w:r w:rsidR="00D02993">
        <w:t>ing</w:t>
      </w:r>
      <w:r w:rsidR="00A366A3">
        <w:t xml:space="preserve"> in 2004 as a manager; and</w:t>
      </w:r>
    </w:p>
    <w:p w:rsidR="00A366A3" w:rsidRDefault="00A366A3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0E5" w:rsidRDefault="008710E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918">
        <w:t xml:space="preserve">among </w:t>
      </w:r>
      <w:r w:rsidR="00E47E2C">
        <w:t>n</w:t>
      </w:r>
      <w:r w:rsidR="002B5918">
        <w:t xml:space="preserve">umerous improvements under his leadership as mayor, the town installed fire hydrants </w:t>
      </w:r>
      <w:r w:rsidR="005E2EEA">
        <w:t xml:space="preserve">accessible </w:t>
      </w:r>
      <w:r w:rsidR="002B5918">
        <w:t>to all its residents, updated water and sewage systems, purchased the current Town Hall building, and obtained grants to renovate houses in the town</w:t>
      </w:r>
      <w:r w:rsidR="005B04CF">
        <w:t>.  He was also instrumental in obtaining a grant</w:t>
      </w:r>
      <w:r w:rsidR="002B5918">
        <w:t xml:space="preserve"> </w:t>
      </w:r>
      <w:r w:rsidR="00880F84">
        <w:t xml:space="preserve">to </w:t>
      </w:r>
      <w:r w:rsidR="002B5918">
        <w:t xml:space="preserve">purchase </w:t>
      </w:r>
      <w:r w:rsidR="005B04CF">
        <w:t>T</w:t>
      </w:r>
      <w:r w:rsidR="00880F84">
        <w:t>he Old Preacher House</w:t>
      </w:r>
      <w:r w:rsidR="005B04CF">
        <w:t xml:space="preserve"> to be used as a museum and computer lab and to repair and demolish numerous dilapidated structures</w:t>
      </w:r>
      <w:r w:rsidR="002B5918">
        <w:t>; and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Mayor Wright has served his community with devotion in a variety of capacities, including as a past board member and president of the South Carolina Conference of Black Mayors, a past president of District No. 7 South Carolina High School Football League, and a past board member of the South Carolina Municipal Association and of the National Conference of Black Mayors; and</w:t>
      </w: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Macedonia Missionary Baptist Church, he has served the congregati</w:t>
      </w:r>
      <w:r w:rsidR="00D02993">
        <w:t>on as a deacon and church clerk.  H</w:t>
      </w:r>
      <w:r>
        <w:t xml:space="preserve">e </w:t>
      </w:r>
      <w:r w:rsidR="005B04CF">
        <w:t xml:space="preserve">also </w:t>
      </w:r>
      <w:r>
        <w:t>served on the executive committee and board of directors for the Southern Carolina Alliance, as vice president of the Arnold Fields Endowment, and as a board member of Hampton County District One Education Foundation; and</w:t>
      </w:r>
    </w:p>
    <w:p w:rsidR="00E47E2C" w:rsidRDefault="00E47E2C" w:rsidP="00E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28A" w:rsidRDefault="00FC028A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forty</w:t>
      </w:r>
      <w:r w:rsidR="001E6B19">
        <w:noBreakHyphen/>
      </w:r>
      <w:r>
        <w:t xml:space="preserve">three years, Mary Alice Williams Wright, he reared </w:t>
      </w:r>
      <w:r w:rsidR="00584EBB">
        <w:t>t</w:t>
      </w:r>
      <w:r>
        <w:t>hree fine children: Frances Deirdre Harris, Mary Amanda Ritter, and Terrance Williams Wright.  The</w:t>
      </w:r>
      <w:r w:rsidR="00880F84">
        <w:t>y</w:t>
      </w:r>
      <w:r>
        <w:t xml:space="preserve"> have bless</w:t>
      </w:r>
      <w:r w:rsidR="00584EBB">
        <w:t>ed</w:t>
      </w:r>
      <w:r>
        <w:t xml:space="preserve"> their parents with the affection of </w:t>
      </w:r>
      <w:r w:rsidR="00584EBB">
        <w:t>three grandchildren: Amyah Jenell Ritter, Brooklyn Jenae Ritter, and Chyler Jenice Ritter; and</w:t>
      </w: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4EBB" w:rsidRDefault="00584EBB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plans to spend many hours in retirement in </w:t>
      </w:r>
      <w:r w:rsidR="00E47E2C">
        <w:t xml:space="preserve">some of </w:t>
      </w:r>
      <w:r>
        <w:t>his favorite pastimes: fishin</w:t>
      </w:r>
      <w:r w:rsidR="008710E5">
        <w:t>g</w:t>
      </w:r>
      <w:r>
        <w:t>, golfing, walking his dog, and especiall</w:t>
      </w:r>
      <w:r w:rsidR="00E47E2C">
        <w:t>y traveling with his sweetheart, Mary Alice</w:t>
      </w:r>
      <w:r>
        <w:t>; and</w:t>
      </w:r>
    </w:p>
    <w:p w:rsidR="00FC028A" w:rsidRDefault="00FC028A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D02993">
        <w:rPr>
          <w:color w:val="000000" w:themeColor="text1"/>
          <w:u w:color="000000" w:themeColor="text1"/>
        </w:rPr>
        <w:t xml:space="preserve">Mayor </w:t>
      </w:r>
      <w:r w:rsidR="00E52B23">
        <w:t xml:space="preserve">Terry Wright </w:t>
      </w:r>
      <w:r>
        <w:rPr>
          <w:color w:val="000000" w:themeColor="text1"/>
          <w:u w:color="000000" w:themeColor="text1"/>
        </w:rPr>
        <w:t xml:space="preserve">has devoted to </w:t>
      </w:r>
      <w:r w:rsidR="00E52B23">
        <w:t>the Town of Brunson</w:t>
      </w:r>
      <w:r>
        <w:rPr>
          <w:color w:val="000000" w:themeColor="text1"/>
          <w:u w:color="000000" w:themeColor="text1"/>
        </w:rPr>
        <w:t xml:space="preserve"> and </w:t>
      </w:r>
      <w:r w:rsidR="005862E1">
        <w:rPr>
          <w:color w:val="000000" w:themeColor="text1"/>
          <w:u w:color="000000" w:themeColor="text1"/>
        </w:rPr>
        <w:t xml:space="preserve">join with his well wishers at a celebration dinner </w:t>
      </w:r>
      <w:r w:rsidR="00880F84">
        <w:rPr>
          <w:color w:val="000000" w:themeColor="text1"/>
          <w:u w:color="000000" w:themeColor="text1"/>
        </w:rPr>
        <w:t xml:space="preserve">on February 23, 2018, </w:t>
      </w:r>
      <w:r w:rsidR="005862E1">
        <w:rPr>
          <w:color w:val="000000" w:themeColor="text1"/>
          <w:u w:color="000000" w:themeColor="text1"/>
        </w:rPr>
        <w:t xml:space="preserve">to honor his service and to </w:t>
      </w:r>
      <w:r>
        <w:rPr>
          <w:color w:val="000000" w:themeColor="text1"/>
          <w:u w:color="000000" w:themeColor="text1"/>
        </w:rPr>
        <w:t>wish him many years of enjoyment in his well</w:t>
      </w:r>
      <w:r w:rsidR="001E6B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14975">
        <w:t>.  Now, therefore,</w:t>
      </w: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4975" w:rsidRDefault="000149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08D" w:rsidRDefault="00014975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08D">
        <w:t xml:space="preserve"> the members of the House of Representatives</w:t>
      </w:r>
      <w:r w:rsidR="00584EBB">
        <w:t xml:space="preserve"> </w:t>
      </w:r>
      <w:r w:rsidR="001F108D">
        <w:t xml:space="preserve">of the State of South Carolina, by this resolution, recognize and honor </w:t>
      </w:r>
      <w:r w:rsidR="00D02993">
        <w:t xml:space="preserve">the Honorable </w:t>
      </w:r>
      <w:r w:rsidR="001F108D">
        <w:t xml:space="preserve">Terry Wright, Mayor of the </w:t>
      </w:r>
      <w:r w:rsidR="00E47E2C">
        <w:t>Town</w:t>
      </w:r>
      <w:r w:rsidR="001F108D">
        <w:t xml:space="preserve"> of Brunson, upon the occasion of his retirement after </w:t>
      </w:r>
      <w:r w:rsidR="005862E1">
        <w:t>thirty</w:t>
      </w:r>
      <w:r w:rsidR="001E6B19">
        <w:noBreakHyphen/>
      </w:r>
      <w:r w:rsidR="005862E1">
        <w:t>six</w:t>
      </w:r>
      <w:r w:rsidR="001F108D">
        <w:t xml:space="preserve"> years of outstanding service, and wish him continued success and happiness in all his future endeavors.</w:t>
      </w:r>
    </w:p>
    <w:p w:rsidR="001F108D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975" w:rsidRDefault="001F108D" w:rsidP="001F1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E2EEA">
        <w:t xml:space="preserve">Mayor </w:t>
      </w:r>
      <w:r>
        <w:t>Terry Wright.</w:t>
      </w:r>
    </w:p>
    <w:p w:rsidR="003C1C22" w:rsidRDefault="001E6B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4028" w:rsidRDefault="00D64028" w:rsidP="00D64028">
      <w:pPr>
        <w:suppressAutoHyphens/>
      </w:pPr>
    </w:p>
    <w:sectPr w:rsidR="00D64028" w:rsidSect="00D640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F84" w:rsidRDefault="00880F84" w:rsidP="009F0C77">
      <w:r>
        <w:separator/>
      </w:r>
    </w:p>
  </w:endnote>
  <w:endnote w:type="continuationSeparator" w:id="0">
    <w:p w:rsidR="00880F84" w:rsidRDefault="00880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18E966-B2E6-4C66-A810-082EF9D16FF9}"/>
    <w:embedBold r:id="rId2" w:fontKey="{2B7784EA-AA33-4C52-AF94-2D724B3FE8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E8360D-D471-4A2A-94D7-E153DC9ADD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6238D3-3C4C-43C3-A218-9B895483E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84EF47-7BA1-410E-ADC4-BCA691C7A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028" w:rsidRPr="008212EC" w:rsidRDefault="00D64028" w:rsidP="008212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1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F84" w:rsidRDefault="00880F84" w:rsidP="009F0C77">
      <w:r>
        <w:separator/>
      </w:r>
    </w:p>
  </w:footnote>
  <w:footnote w:type="continuationSeparator" w:id="0">
    <w:p w:rsidR="00880F84" w:rsidRDefault="00880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1WAB18"/>
    <w:docVar w:name="CoverBillType" w:val="r"/>
    <w:docVar w:name="DocPath" w:val="L:\Council\bills\GM\25141WAB18.DOCX"/>
    <w:docVar w:name="dvBillNumber" w:val="49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975"/>
    <w:rsid w:val="00011869"/>
    <w:rsid w:val="00014975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B19"/>
    <w:rsid w:val="001F108D"/>
    <w:rsid w:val="00205238"/>
    <w:rsid w:val="002321B6"/>
    <w:rsid w:val="00250967"/>
    <w:rsid w:val="002543C8"/>
    <w:rsid w:val="0025541D"/>
    <w:rsid w:val="00284AAE"/>
    <w:rsid w:val="002B5918"/>
    <w:rsid w:val="002C003C"/>
    <w:rsid w:val="002E5912"/>
    <w:rsid w:val="00301B21"/>
    <w:rsid w:val="00325348"/>
    <w:rsid w:val="0032732C"/>
    <w:rsid w:val="00336AD0"/>
    <w:rsid w:val="0037079A"/>
    <w:rsid w:val="003A5924"/>
    <w:rsid w:val="003C1C2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45"/>
    <w:rsid w:val="005273C6"/>
    <w:rsid w:val="00530A69"/>
    <w:rsid w:val="00545593"/>
    <w:rsid w:val="00556EBF"/>
    <w:rsid w:val="00577C6C"/>
    <w:rsid w:val="00584EBB"/>
    <w:rsid w:val="005862E1"/>
    <w:rsid w:val="005A62FE"/>
    <w:rsid w:val="005B04CF"/>
    <w:rsid w:val="005C2FE2"/>
    <w:rsid w:val="005E2BC9"/>
    <w:rsid w:val="005E2EEA"/>
    <w:rsid w:val="00605102"/>
    <w:rsid w:val="006215AA"/>
    <w:rsid w:val="00631534"/>
    <w:rsid w:val="006913C9"/>
    <w:rsid w:val="0069470D"/>
    <w:rsid w:val="006D58AA"/>
    <w:rsid w:val="00734F00"/>
    <w:rsid w:val="0079117A"/>
    <w:rsid w:val="007A70AE"/>
    <w:rsid w:val="008212EC"/>
    <w:rsid w:val="008362E8"/>
    <w:rsid w:val="0085786E"/>
    <w:rsid w:val="008710E5"/>
    <w:rsid w:val="00880F84"/>
    <w:rsid w:val="008A1768"/>
    <w:rsid w:val="008A489F"/>
    <w:rsid w:val="008B2810"/>
    <w:rsid w:val="008F0F33"/>
    <w:rsid w:val="008F4429"/>
    <w:rsid w:val="0094021A"/>
    <w:rsid w:val="009B44AF"/>
    <w:rsid w:val="009C6A0B"/>
    <w:rsid w:val="009F0C77"/>
    <w:rsid w:val="009F4DD1"/>
    <w:rsid w:val="00A02543"/>
    <w:rsid w:val="00A366A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993"/>
    <w:rsid w:val="00D64028"/>
    <w:rsid w:val="00D73A67"/>
    <w:rsid w:val="00D970A9"/>
    <w:rsid w:val="00DF3845"/>
    <w:rsid w:val="00E41911"/>
    <w:rsid w:val="00E44B57"/>
    <w:rsid w:val="00E47E2C"/>
    <w:rsid w:val="00E52B2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2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3F26E3-33C5-40B3-9E07-C1BAD24B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E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EE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40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4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40_2018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D91DF-FBC9-4705-BD78-9279F4BD1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868</Words>
  <Characters>4930</Characters>
  <Application>Microsoft Office Word</Application>
  <DocSecurity>0</DocSecurity>
  <Lines>138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4940: Mayor Terry Wright - South Carolina Legislature Online</dc:title>
  <dc:creator>Gail Pinckney Moore</dc:creator>
  <cp:lastModifiedBy>S Volk</cp:lastModifiedBy>
  <cp:revision>2</cp:revision>
  <cp:lastPrinted>2018-02-15T16:21:00Z</cp:lastPrinted>
  <dcterms:created xsi:type="dcterms:W3CDTF">2018-02-16T21:33:00Z</dcterms:created>
  <dcterms:modified xsi:type="dcterms:W3CDTF">2018-02-16T21:33:00Z</dcterms:modified>
</cp:coreProperties>
</file>