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B7D" w:rsidRDefault="007F1B7D" w:rsidP="007F1B7D">
      <w:pPr>
        <w:widowControl w:val="0"/>
        <w:jc w:val="center"/>
      </w:pPr>
      <w:r w:rsidRPr="007F1B7D">
        <w:rPr>
          <w:b/>
        </w:rPr>
        <w:t>South Carolina General Assembly</w:t>
      </w:r>
    </w:p>
    <w:p w:rsidR="007F1B7D" w:rsidRDefault="007F1B7D" w:rsidP="007F1B7D">
      <w:pPr>
        <w:widowControl w:val="0"/>
        <w:jc w:val="center"/>
      </w:pPr>
      <w:r>
        <w:t>122nd Session, 2017-2018</w:t>
      </w:r>
    </w:p>
    <w:p w:rsidR="007F1B7D" w:rsidRDefault="007F1B7D" w:rsidP="007F1B7D">
      <w:pPr>
        <w:widowControl w:val="0"/>
        <w:jc w:val="left"/>
      </w:pPr>
    </w:p>
    <w:p w:rsidR="007F1B7D" w:rsidRDefault="007F1B7D" w:rsidP="007F1B7D">
      <w:pPr>
        <w:widowControl w:val="0"/>
        <w:jc w:val="left"/>
        <w:rPr>
          <w:b/>
        </w:rPr>
      </w:pPr>
      <w:r w:rsidRPr="007F1B7D">
        <w:rPr>
          <w:b/>
        </w:rPr>
        <w:t>H. 4990</w:t>
      </w:r>
    </w:p>
    <w:p w:rsidR="007F1B7D" w:rsidRDefault="007F1B7D" w:rsidP="007F1B7D">
      <w:pPr>
        <w:widowControl w:val="0"/>
        <w:jc w:val="left"/>
        <w:rPr>
          <w:b/>
        </w:rPr>
      </w:pPr>
    </w:p>
    <w:p w:rsidR="007F1B7D" w:rsidRDefault="007F1B7D" w:rsidP="007F1B7D">
      <w:pPr>
        <w:widowControl w:val="0"/>
        <w:jc w:val="left"/>
      </w:pPr>
      <w:r w:rsidRPr="007F1B7D">
        <w:rPr>
          <w:b/>
        </w:rPr>
        <w:t>STATUS INFORMATION</w:t>
      </w:r>
    </w:p>
    <w:p w:rsidR="007F1B7D" w:rsidRDefault="007F1B7D" w:rsidP="007F1B7D">
      <w:pPr>
        <w:widowControl w:val="0"/>
        <w:jc w:val="left"/>
      </w:pPr>
    </w:p>
    <w:p w:rsidR="007F1B7D" w:rsidRDefault="007F1B7D" w:rsidP="007F1B7D">
      <w:pPr>
        <w:widowControl w:val="0"/>
        <w:jc w:val="left"/>
      </w:pPr>
      <w:r>
        <w:t>General Bill</w:t>
      </w:r>
    </w:p>
    <w:p w:rsidR="007F1B7D" w:rsidRDefault="000C7866" w:rsidP="007F1B7D">
      <w:pPr>
        <w:widowControl w:val="0"/>
        <w:jc w:val="left"/>
      </w:pPr>
      <w:r>
        <w:t>Sponsors: Reps. Rutherford, Jefferson, Alexander, Clyburn, McKnight, Gilliard, Pendarvis, Mack, Young, Robinson</w:t>
      </w:r>
      <w:r>
        <w:noBreakHyphen/>
        <w:t>Simpson, Henderson</w:t>
      </w:r>
      <w:r>
        <w:noBreakHyphen/>
        <w:t>Myers, Dillard, Brown, Parks and Anderson</w:t>
      </w:r>
    </w:p>
    <w:p w:rsidR="007F1B7D" w:rsidRDefault="007F1B7D" w:rsidP="007F1B7D">
      <w:pPr>
        <w:widowControl w:val="0"/>
        <w:jc w:val="left"/>
      </w:pPr>
      <w:r>
        <w:t>Document Path: l:\council\bills\gt\5459cm18.docx</w:t>
      </w:r>
    </w:p>
    <w:p w:rsidR="007F1B7D" w:rsidRDefault="007F1B7D" w:rsidP="007F1B7D">
      <w:pPr>
        <w:widowControl w:val="0"/>
        <w:jc w:val="left"/>
      </w:pPr>
    </w:p>
    <w:p w:rsidR="007F1B7D" w:rsidRDefault="007F1B7D" w:rsidP="007F1B7D">
      <w:pPr>
        <w:widowControl w:val="0"/>
        <w:jc w:val="left"/>
      </w:pPr>
      <w:r>
        <w:t>Introduced in the House on February 21, 2018</w:t>
      </w:r>
    </w:p>
    <w:p w:rsidR="007F1B7D" w:rsidRDefault="007F1B7D" w:rsidP="007F1B7D">
      <w:pPr>
        <w:widowControl w:val="0"/>
        <w:jc w:val="left"/>
      </w:pPr>
      <w:r>
        <w:t xml:space="preserve">Currently residing in the House Committee on </w:t>
      </w:r>
      <w:r w:rsidRPr="007F1B7D">
        <w:rPr>
          <w:b/>
        </w:rPr>
        <w:t>Judiciary</w:t>
      </w:r>
    </w:p>
    <w:p w:rsidR="007F1B7D" w:rsidRDefault="007F1B7D" w:rsidP="007F1B7D">
      <w:pPr>
        <w:widowControl w:val="0"/>
        <w:jc w:val="left"/>
      </w:pPr>
    </w:p>
    <w:p w:rsidR="007F1B7D" w:rsidRDefault="007F1B7D" w:rsidP="007F1B7D">
      <w:pPr>
        <w:widowControl w:val="0"/>
        <w:jc w:val="left"/>
      </w:pPr>
      <w:r>
        <w:t xml:space="preserve">Summary: </w:t>
      </w:r>
      <w:r w:rsidR="00D35E15">
        <w:t>Firearms</w:t>
      </w:r>
    </w:p>
    <w:p w:rsidR="007F1B7D" w:rsidRDefault="007F1B7D" w:rsidP="007F1B7D">
      <w:pPr>
        <w:widowControl w:val="0"/>
        <w:jc w:val="left"/>
      </w:pPr>
    </w:p>
    <w:p w:rsidR="007F1B7D" w:rsidRDefault="007F1B7D" w:rsidP="007F1B7D">
      <w:pPr>
        <w:widowControl w:val="0"/>
        <w:jc w:val="left"/>
      </w:pPr>
    </w:p>
    <w:p w:rsidR="007F1B7D" w:rsidRDefault="007F1B7D" w:rsidP="007F1B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1B7D">
        <w:rPr>
          <w:b/>
        </w:rPr>
        <w:t>HISTORY OF LEGISLATIVE ACTIONS</w:t>
      </w:r>
    </w:p>
    <w:p w:rsidR="007F1B7D" w:rsidRDefault="007F1B7D" w:rsidP="007F1B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1B7D" w:rsidRPr="007F1B7D" w:rsidRDefault="007F1B7D" w:rsidP="007F1B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1B7D">
        <w:rPr>
          <w:u w:val="single"/>
        </w:rPr>
        <w:tab/>
        <w:t>Date</w:t>
      </w:r>
      <w:r w:rsidRPr="007F1B7D">
        <w:rPr>
          <w:u w:val="single"/>
        </w:rPr>
        <w:tab/>
        <w:t>Body</w:t>
      </w:r>
      <w:r w:rsidRPr="007F1B7D">
        <w:rPr>
          <w:u w:val="single"/>
        </w:rPr>
        <w:tab/>
        <w:t>Action Description with journal page number</w:t>
      </w:r>
      <w:r w:rsidRPr="007F1B7D">
        <w:rPr>
          <w:u w:val="single"/>
        </w:rPr>
        <w:tab/>
      </w:r>
    </w:p>
    <w:p w:rsidR="000C7866" w:rsidRDefault="000C7866" w:rsidP="000C7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9239B9">
        <w:t>Introduced and read first time (</w:t>
      </w:r>
      <w:hyperlink r:id="rId7" w:history="1">
        <w:r w:rsidRPr="009239B9">
          <w:rPr>
            <w:rStyle w:val="Hyperlink"/>
          </w:rPr>
          <w:t>House Journal</w:t>
        </w:r>
        <w:r w:rsidRPr="009239B9">
          <w:rPr>
            <w:rStyle w:val="Hyperlink"/>
          </w:rPr>
          <w:noBreakHyphen/>
          <w:t>page 46</w:t>
        </w:r>
      </w:hyperlink>
      <w:r w:rsidRPr="009239B9">
        <w:t>)</w:t>
      </w:r>
    </w:p>
    <w:p w:rsidR="000C7866" w:rsidRDefault="000C7866" w:rsidP="000C7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9239B9">
        <w:t>Ref</w:t>
      </w:r>
      <w:r>
        <w:t xml:space="preserve">erred to Committee on </w:t>
      </w:r>
      <w:r w:rsidRPr="009239B9">
        <w:rPr>
          <w:b/>
        </w:rPr>
        <w:t>Judiciary</w:t>
      </w:r>
      <w:r>
        <w:t xml:space="preserve"> </w:t>
      </w:r>
      <w:r w:rsidRPr="009239B9">
        <w:t>(</w:t>
      </w:r>
      <w:hyperlink r:id="rId8" w:history="1">
        <w:r w:rsidRPr="009239B9">
          <w:rPr>
            <w:rStyle w:val="Hyperlink"/>
          </w:rPr>
          <w:t>House Journal</w:t>
        </w:r>
        <w:r w:rsidRPr="009239B9">
          <w:rPr>
            <w:rStyle w:val="Hyperlink"/>
          </w:rPr>
          <w:noBreakHyphen/>
          <w:t>page 46</w:t>
        </w:r>
      </w:hyperlink>
      <w:r w:rsidRPr="009239B9">
        <w:t>)</w:t>
      </w:r>
    </w:p>
    <w:p w:rsidR="000C7866" w:rsidRDefault="000C7866" w:rsidP="000C7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2/23/2018</w:t>
      </w:r>
      <w:r>
        <w:tab/>
      </w:r>
      <w:r>
        <w:tab/>
      </w:r>
      <w:r w:rsidRPr="009239B9">
        <w:t>Scrivener's error corrected</w:t>
      </w:r>
    </w:p>
    <w:p w:rsidR="000C7866" w:rsidRDefault="000C7866" w:rsidP="000C7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2/28/2018</w:t>
      </w:r>
      <w:r>
        <w:tab/>
        <w:t>House</w:t>
      </w:r>
      <w:r>
        <w:tab/>
      </w:r>
      <w:r w:rsidRPr="009239B9">
        <w:t>Member(s) request name added as sponsor: Anderson</w:t>
      </w:r>
    </w:p>
    <w:p w:rsidR="000C7866" w:rsidRDefault="000C7866" w:rsidP="000C78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B7D" w:rsidRDefault="007F1B7D" w:rsidP="007F1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F1B7D">
          <w:rPr>
            <w:rStyle w:val="Hyperlink"/>
          </w:rPr>
          <w:t>legislative information</w:t>
        </w:r>
      </w:hyperlink>
      <w:r>
        <w:t xml:space="preserve"> at the website</w:t>
      </w:r>
    </w:p>
    <w:p w:rsidR="007F1B7D" w:rsidRDefault="007F1B7D" w:rsidP="007F1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B7D" w:rsidRPr="007F1B7D" w:rsidRDefault="007F1B7D" w:rsidP="007F1B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1B7D" w:rsidRDefault="007F1B7D" w:rsidP="007F1B7D">
      <w:pPr>
        <w:widowControl w:val="0"/>
        <w:jc w:val="left"/>
      </w:pPr>
      <w:r w:rsidRPr="007F1B7D">
        <w:rPr>
          <w:b/>
        </w:rPr>
        <w:t>VERSIONS OF THIS BILL</w:t>
      </w:r>
    </w:p>
    <w:p w:rsidR="007F1B7D" w:rsidRDefault="007F1B7D" w:rsidP="007F1B7D">
      <w:pPr>
        <w:widowControl w:val="0"/>
        <w:jc w:val="left"/>
      </w:pPr>
    </w:p>
    <w:p w:rsidR="007F1B7D" w:rsidRDefault="006A25C7" w:rsidP="007F1B7D">
      <w:pPr>
        <w:widowControl w:val="0"/>
        <w:jc w:val="left"/>
      </w:pPr>
      <w:hyperlink r:id="rId10" w:history="1">
        <w:r w:rsidR="007F1B7D">
          <w:rPr>
            <w:rStyle w:val="Hyperlink"/>
          </w:rPr>
          <w:t>2/21/2018</w:t>
        </w:r>
      </w:hyperlink>
    </w:p>
    <w:p w:rsidR="007F1B7D" w:rsidRDefault="006A25C7" w:rsidP="007F1B7D">
      <w:hyperlink r:id="rId11" w:history="1">
        <w:r w:rsidR="005C03E5" w:rsidRPr="005C03E5">
          <w:rPr>
            <w:rStyle w:val="Hyperlink"/>
          </w:rPr>
          <w:t>2/23/2018</w:t>
        </w:r>
      </w:hyperlink>
    </w:p>
    <w:p w:rsidR="005C03E5" w:rsidRDefault="005C03E5" w:rsidP="007F1B7D"/>
    <w:p w:rsidR="007F1B7D" w:rsidRDefault="007F1B7D" w:rsidP="007F1B7D">
      <w:pPr>
        <w:sectPr w:rsidR="007F1B7D" w:rsidSect="007F1B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03E5" w:rsidRDefault="005C0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Pr="00325348" w:rsidRDefault="005C03E5" w:rsidP="0006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5C03E5" w:rsidRDefault="005C03E5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>
        <w:noBreakHyphen/>
        <w:t>23</w:t>
      </w:r>
      <w:r>
        <w:noBreakHyphen/>
        <w:t>540 SO AS TO PROVIDE THAT IT IS UNLAWFUL TO SELL AN ASSAULT RIFLE TO A PERSON LESS THAN TWENTY YEARS OF AGE, TO PROVIDE A PENALTY, AND TO DEFINE THE TERM “ASSAULT RIFLE”.</w:t>
      </w:r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23, Title 16 of the 1976 Code is amended by adding:</w:t>
      </w:r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23</w:t>
      </w:r>
      <w:r>
        <w:noBreakHyphen/>
        <w:t>540.</w:t>
      </w:r>
      <w:r>
        <w:tab/>
        <w:t>(A)</w:t>
      </w:r>
      <w:r>
        <w:tab/>
        <w:t>Notwithstanding another provision of law, it is unlawful for a person to knowingly sell, or offer to sell, an assault rifle to a person less than twenty years of age. A person violating this provision is guilty of a misdemeanor and, upon conviction, must be fined not more than five hundred dollars or imprisoned not more than thirty days, or both.</w:t>
      </w:r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Pr="004901E2">
        <w:t>‘</w:t>
      </w:r>
      <w:r>
        <w:t>assault rifle</w:t>
      </w:r>
      <w:r w:rsidRPr="004901E2">
        <w:t>’</w:t>
      </w:r>
      <w:r>
        <w:t xml:space="preserve"> means a rapid</w:t>
      </w:r>
      <w:r>
        <w:noBreakHyphen/>
        <w:t>fire, magazine</w:t>
      </w:r>
      <w:r>
        <w:noBreakHyphen/>
        <w:t>fed semiautomatic rifle designed for military use.”</w:t>
      </w:r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3E5" w:rsidRDefault="005C0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C03E5" w:rsidRDefault="005C03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1B7D" w:rsidRDefault="007F1B7D" w:rsidP="005C0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F1B7D" w:rsidSect="0015320B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A13" w:rsidRDefault="00B74A13" w:rsidP="009F0C77">
      <w:r>
        <w:separator/>
      </w:r>
    </w:p>
  </w:endnote>
  <w:endnote w:type="continuationSeparator" w:id="0">
    <w:p w:rsidR="00B74A13" w:rsidRDefault="00B74A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6C7E7A-E0BA-4CC0-92A3-41C975F27375}"/>
    <w:embedBold r:id="rId2" w:fontKey="{CD29CA6D-B9B5-4B28-9FA6-3482EE9CDF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82E024-1290-4501-A249-F48C826144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BE4506-3C54-45AA-A156-391332A766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AF2A8E-4CED-4848-A2EC-2DBAB07B73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066" w:rsidRPr="00064CA1" w:rsidRDefault="00064CA1" w:rsidP="00064C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78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A13" w:rsidRDefault="00B74A13" w:rsidP="009F0C77">
      <w:r>
        <w:separator/>
      </w:r>
    </w:p>
  </w:footnote>
  <w:footnote w:type="continuationSeparator" w:id="0">
    <w:p w:rsidR="00B74A13" w:rsidRDefault="00B74A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59CM18"/>
    <w:docVar w:name="CoverBillType" w:val="b"/>
    <w:docVar w:name="DocPath" w:val="L:\Council\bills\GT\5459CM18.DOCX"/>
    <w:docVar w:name="dvBillNumber" w:val="499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74A13"/>
    <w:rsid w:val="00011869"/>
    <w:rsid w:val="00015CD6"/>
    <w:rsid w:val="00064CA1"/>
    <w:rsid w:val="00065682"/>
    <w:rsid w:val="000C7866"/>
    <w:rsid w:val="000E0100"/>
    <w:rsid w:val="000E1785"/>
    <w:rsid w:val="000F40FA"/>
    <w:rsid w:val="000F6066"/>
    <w:rsid w:val="001035F1"/>
    <w:rsid w:val="0010776B"/>
    <w:rsid w:val="00133E66"/>
    <w:rsid w:val="001435A3"/>
    <w:rsid w:val="00146ED3"/>
    <w:rsid w:val="00151044"/>
    <w:rsid w:val="001A6E82"/>
    <w:rsid w:val="001D08F2"/>
    <w:rsid w:val="001D3A58"/>
    <w:rsid w:val="001D525B"/>
    <w:rsid w:val="001D7F4F"/>
    <w:rsid w:val="001F0D66"/>
    <w:rsid w:val="00205238"/>
    <w:rsid w:val="002321B6"/>
    <w:rsid w:val="00250967"/>
    <w:rsid w:val="002543C8"/>
    <w:rsid w:val="0025541D"/>
    <w:rsid w:val="00284AAE"/>
    <w:rsid w:val="002B7E1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1E2"/>
    <w:rsid w:val="004E7D54"/>
    <w:rsid w:val="005273C6"/>
    <w:rsid w:val="00530A69"/>
    <w:rsid w:val="00545593"/>
    <w:rsid w:val="00556EBF"/>
    <w:rsid w:val="00577C6C"/>
    <w:rsid w:val="005A62FE"/>
    <w:rsid w:val="005C03E5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1B7D"/>
    <w:rsid w:val="008362E8"/>
    <w:rsid w:val="0085786E"/>
    <w:rsid w:val="008A1768"/>
    <w:rsid w:val="008A489F"/>
    <w:rsid w:val="008D61E1"/>
    <w:rsid w:val="008F0F33"/>
    <w:rsid w:val="008F4429"/>
    <w:rsid w:val="0094021A"/>
    <w:rsid w:val="009B44AF"/>
    <w:rsid w:val="009C6A0B"/>
    <w:rsid w:val="009D199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4A1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5E15"/>
    <w:rsid w:val="00D73A67"/>
    <w:rsid w:val="00D970A9"/>
    <w:rsid w:val="00DF3845"/>
    <w:rsid w:val="00E41911"/>
    <w:rsid w:val="00E44B57"/>
    <w:rsid w:val="00E76A7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409B57-3417-4470-B13A-11A60CB6D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E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1B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80221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4990_20180223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990_201802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90&amp;session=122&amp;summary=B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8F352-4F35-4BDB-8408-874077F0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1275AF2B.dotm</Template>
  <TotalTime>0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4990: Firearms - South Carolina Legislature Online</dc:title>
  <dc:creator>Gwen Thurmond</dc:creator>
  <cp:lastModifiedBy>S Volk</cp:lastModifiedBy>
  <cp:revision>2</cp:revision>
  <cp:lastPrinted>2018-02-21T14:00:00Z</cp:lastPrinted>
  <dcterms:created xsi:type="dcterms:W3CDTF">2018-02-28T15:37:00Z</dcterms:created>
  <dcterms:modified xsi:type="dcterms:W3CDTF">2018-02-28T15:37:00Z</dcterms:modified>
</cp:coreProperties>
</file>