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70" w:rsidRDefault="00FC4470" w:rsidP="00FC4470">
      <w:pPr>
        <w:widowControl w:val="0"/>
        <w:jc w:val="center"/>
      </w:pPr>
      <w:r w:rsidRPr="00FC4470">
        <w:rPr>
          <w:b/>
        </w:rPr>
        <w:t>South Carolina General Assembly</w:t>
      </w:r>
    </w:p>
    <w:p w:rsidR="00FC4470" w:rsidRDefault="00FC4470" w:rsidP="00FC4470">
      <w:pPr>
        <w:widowControl w:val="0"/>
        <w:jc w:val="center"/>
      </w:pPr>
      <w:r>
        <w:t>122nd Session, 2017-2018</w:t>
      </w:r>
    </w:p>
    <w:p w:rsidR="00FC4470" w:rsidRDefault="00FC4470" w:rsidP="00FC4470">
      <w:pPr>
        <w:widowControl w:val="0"/>
        <w:jc w:val="left"/>
      </w:pPr>
    </w:p>
    <w:p w:rsidR="00FC4470" w:rsidRDefault="00FC4470" w:rsidP="00FC4470">
      <w:pPr>
        <w:widowControl w:val="0"/>
        <w:jc w:val="left"/>
        <w:rPr>
          <w:b/>
        </w:rPr>
      </w:pPr>
      <w:r w:rsidRPr="00FC4470">
        <w:rPr>
          <w:b/>
        </w:rPr>
        <w:t>H. 5238</w:t>
      </w:r>
    </w:p>
    <w:p w:rsidR="00FC4470" w:rsidRDefault="00FC4470" w:rsidP="00FC4470">
      <w:pPr>
        <w:widowControl w:val="0"/>
        <w:jc w:val="left"/>
        <w:rPr>
          <w:b/>
        </w:rPr>
      </w:pPr>
    </w:p>
    <w:p w:rsidR="00FC4470" w:rsidRDefault="00FC4470" w:rsidP="00FC4470">
      <w:pPr>
        <w:widowControl w:val="0"/>
        <w:jc w:val="left"/>
      </w:pPr>
      <w:r w:rsidRPr="00FC4470">
        <w:rPr>
          <w:b/>
        </w:rPr>
        <w:t>STATUS INFORMATION</w:t>
      </w:r>
    </w:p>
    <w:p w:rsidR="00FC4470" w:rsidRDefault="00FC4470" w:rsidP="00FC4470">
      <w:pPr>
        <w:widowControl w:val="0"/>
        <w:jc w:val="left"/>
      </w:pPr>
    </w:p>
    <w:p w:rsidR="00FC4470" w:rsidRDefault="00FC4470" w:rsidP="00FC4470">
      <w:pPr>
        <w:widowControl w:val="0"/>
        <w:jc w:val="left"/>
      </w:pPr>
      <w:r>
        <w:t>House Resolution</w:t>
      </w:r>
    </w:p>
    <w:p w:rsidR="00FC4470" w:rsidRDefault="00FC4470" w:rsidP="00FC4470">
      <w:pPr>
        <w:widowControl w:val="0"/>
        <w:jc w:val="left"/>
      </w:pPr>
      <w:r>
        <w:t>Sponsors: Reps. Weeks,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West, Wheeler, White, Whitmire, Williams, Willis, Young and Yow</w:t>
      </w:r>
    </w:p>
    <w:p w:rsidR="00FC4470" w:rsidRDefault="00FC4470" w:rsidP="00FC4470">
      <w:pPr>
        <w:widowControl w:val="0"/>
        <w:jc w:val="left"/>
      </w:pPr>
      <w:r>
        <w:t>Document Path: l:\council\bills\rt\17382sd18.docx</w:t>
      </w:r>
    </w:p>
    <w:p w:rsidR="00FC4470" w:rsidRDefault="00FC4470" w:rsidP="00FC4470">
      <w:pPr>
        <w:widowControl w:val="0"/>
        <w:jc w:val="left"/>
      </w:pPr>
    </w:p>
    <w:p w:rsidR="00FC4470" w:rsidRDefault="00FC4470" w:rsidP="00FC4470">
      <w:pPr>
        <w:widowControl w:val="0"/>
        <w:jc w:val="left"/>
      </w:pPr>
      <w:r>
        <w:t>Introduced in the House on April 17, 2018</w:t>
      </w:r>
    </w:p>
    <w:p w:rsidR="00FC4470" w:rsidRDefault="00FC4470" w:rsidP="00FC4470">
      <w:pPr>
        <w:widowControl w:val="0"/>
        <w:jc w:val="left"/>
      </w:pPr>
      <w:r>
        <w:t>Adopted by the House on April 17, 2018</w:t>
      </w:r>
    </w:p>
    <w:p w:rsidR="00FC4470" w:rsidRDefault="00FC4470" w:rsidP="00FC4470">
      <w:pPr>
        <w:widowControl w:val="0"/>
        <w:jc w:val="left"/>
      </w:pPr>
    </w:p>
    <w:p w:rsidR="00FC4470" w:rsidRDefault="00FC4470" w:rsidP="00FC4470">
      <w:pPr>
        <w:widowControl w:val="0"/>
        <w:jc w:val="left"/>
      </w:pPr>
      <w:r>
        <w:t xml:space="preserve">Summary: </w:t>
      </w:r>
      <w:r w:rsidR="003813A2">
        <w:t>James "Buster" Ford, Sr.</w:t>
      </w:r>
    </w:p>
    <w:p w:rsidR="00FC4470" w:rsidRDefault="00FC4470" w:rsidP="00FC4470">
      <w:pPr>
        <w:widowControl w:val="0"/>
        <w:jc w:val="left"/>
      </w:pPr>
    </w:p>
    <w:p w:rsidR="00FC4470" w:rsidRDefault="00FC4470" w:rsidP="00FC4470">
      <w:pPr>
        <w:widowControl w:val="0"/>
        <w:jc w:val="left"/>
      </w:pPr>
    </w:p>
    <w:p w:rsidR="00FC4470" w:rsidRDefault="00FC4470" w:rsidP="00FC4470">
      <w:pPr>
        <w:widowControl w:val="0"/>
        <w:tabs>
          <w:tab w:val="center" w:pos="590"/>
          <w:tab w:val="center" w:pos="1440"/>
          <w:tab w:val="left" w:pos="1872"/>
          <w:tab w:val="left" w:pos="9187"/>
        </w:tabs>
        <w:jc w:val="left"/>
      </w:pPr>
      <w:r w:rsidRPr="00FC4470">
        <w:rPr>
          <w:b/>
        </w:rPr>
        <w:t>HISTORY OF LEGISLATIVE ACTIONS</w:t>
      </w:r>
    </w:p>
    <w:p w:rsidR="00FC4470" w:rsidRDefault="00FC4470" w:rsidP="00FC4470">
      <w:pPr>
        <w:widowControl w:val="0"/>
        <w:tabs>
          <w:tab w:val="center" w:pos="590"/>
          <w:tab w:val="center" w:pos="1440"/>
          <w:tab w:val="left" w:pos="1872"/>
          <w:tab w:val="left" w:pos="9187"/>
        </w:tabs>
        <w:jc w:val="left"/>
      </w:pPr>
    </w:p>
    <w:p w:rsidR="00FC4470" w:rsidRPr="00FC4470" w:rsidRDefault="00FC4470" w:rsidP="00FC4470">
      <w:pPr>
        <w:widowControl w:val="0"/>
        <w:tabs>
          <w:tab w:val="center" w:pos="590"/>
          <w:tab w:val="center" w:pos="1440"/>
          <w:tab w:val="left" w:pos="1872"/>
          <w:tab w:val="left" w:pos="9187"/>
        </w:tabs>
        <w:jc w:val="left"/>
      </w:pPr>
      <w:r w:rsidRPr="00FC4470">
        <w:rPr>
          <w:u w:val="single"/>
        </w:rPr>
        <w:tab/>
        <w:t>Date</w:t>
      </w:r>
      <w:r w:rsidRPr="00FC4470">
        <w:rPr>
          <w:u w:val="single"/>
        </w:rPr>
        <w:tab/>
        <w:t>Body</w:t>
      </w:r>
      <w:r w:rsidRPr="00FC4470">
        <w:rPr>
          <w:u w:val="single"/>
        </w:rPr>
        <w:tab/>
        <w:t>Action Description with journal page number</w:t>
      </w:r>
      <w:r w:rsidRPr="00FC4470">
        <w:rPr>
          <w:u w:val="single"/>
        </w:rPr>
        <w:tab/>
      </w:r>
    </w:p>
    <w:p w:rsidR="00C21FFB" w:rsidRDefault="00C21FFB" w:rsidP="00C21FFB">
      <w:pPr>
        <w:widowControl w:val="0"/>
        <w:tabs>
          <w:tab w:val="right" w:pos="1008"/>
          <w:tab w:val="left" w:pos="1152"/>
          <w:tab w:val="left" w:pos="1872"/>
          <w:tab w:val="left" w:pos="9187"/>
        </w:tabs>
        <w:ind w:left="2088" w:hanging="2088"/>
        <w:jc w:val="left"/>
      </w:pPr>
      <w:r>
        <w:tab/>
        <w:t>4/17/2018</w:t>
      </w:r>
      <w:r>
        <w:tab/>
        <w:t>House</w:t>
      </w:r>
      <w:r>
        <w:tab/>
      </w:r>
      <w:r w:rsidRPr="00046BC4">
        <w:t>Introduced and adopted (</w:t>
      </w:r>
      <w:hyperlink r:id="rId7" w:history="1">
        <w:r w:rsidRPr="00046BC4">
          <w:rPr>
            <w:rStyle w:val="Hyperlink"/>
          </w:rPr>
          <w:t>House Journal</w:t>
        </w:r>
        <w:r w:rsidRPr="00046BC4">
          <w:rPr>
            <w:rStyle w:val="Hyperlink"/>
          </w:rPr>
          <w:noBreakHyphen/>
          <w:t>page 2</w:t>
        </w:r>
      </w:hyperlink>
      <w:r w:rsidRPr="00046BC4">
        <w:t>)</w:t>
      </w:r>
    </w:p>
    <w:p w:rsidR="00C21FFB" w:rsidRDefault="00C21FFB" w:rsidP="00C21FFB">
      <w:pPr>
        <w:widowControl w:val="0"/>
        <w:tabs>
          <w:tab w:val="right" w:pos="1008"/>
          <w:tab w:val="left" w:pos="1152"/>
          <w:tab w:val="left" w:pos="1872"/>
          <w:tab w:val="left" w:pos="9187"/>
        </w:tabs>
        <w:ind w:left="2088" w:hanging="2088"/>
        <w:jc w:val="left"/>
      </w:pPr>
    </w:p>
    <w:p w:rsidR="00FC4470" w:rsidRDefault="00FC4470" w:rsidP="00FC44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4470">
          <w:rPr>
            <w:rStyle w:val="Hyperlink"/>
          </w:rPr>
          <w:t>legislative information</w:t>
        </w:r>
      </w:hyperlink>
      <w:r>
        <w:t xml:space="preserve"> at the website</w:t>
      </w:r>
    </w:p>
    <w:p w:rsidR="00FC4470" w:rsidRDefault="00FC4470" w:rsidP="00FC4470">
      <w:pPr>
        <w:widowControl w:val="0"/>
        <w:tabs>
          <w:tab w:val="right" w:pos="1008"/>
          <w:tab w:val="left" w:pos="1152"/>
          <w:tab w:val="left" w:pos="1872"/>
          <w:tab w:val="left" w:pos="9187"/>
        </w:tabs>
        <w:ind w:left="2088" w:hanging="2088"/>
        <w:jc w:val="left"/>
      </w:pPr>
    </w:p>
    <w:p w:rsidR="00FC4470" w:rsidRPr="00FC4470" w:rsidRDefault="00FC4470" w:rsidP="00FC4470">
      <w:pPr>
        <w:widowControl w:val="0"/>
        <w:tabs>
          <w:tab w:val="right" w:pos="1008"/>
          <w:tab w:val="left" w:pos="1152"/>
          <w:tab w:val="left" w:pos="1872"/>
          <w:tab w:val="left" w:pos="9187"/>
        </w:tabs>
        <w:ind w:left="2088" w:hanging="2088"/>
        <w:jc w:val="left"/>
      </w:pPr>
    </w:p>
    <w:p w:rsidR="00FC4470" w:rsidRDefault="00FC4470" w:rsidP="00FC4470">
      <w:r w:rsidRPr="00FC4470">
        <w:rPr>
          <w:b/>
        </w:rPr>
        <w:t>VERSIONS OF THIS BILL</w:t>
      </w:r>
    </w:p>
    <w:p w:rsidR="00FC4470" w:rsidRDefault="00FC4470" w:rsidP="00FC4470"/>
    <w:p w:rsidR="00FC4470" w:rsidRDefault="00222E17" w:rsidP="00FC4470">
      <w:hyperlink r:id="rId9" w:history="1">
        <w:r w:rsidR="00FC4470">
          <w:rPr>
            <w:rStyle w:val="Hyperlink"/>
          </w:rPr>
          <w:t>4/17/2018</w:t>
        </w:r>
      </w:hyperlink>
    </w:p>
    <w:p w:rsidR="00FC4470" w:rsidRDefault="00FC4470" w:rsidP="00FC4470"/>
    <w:p w:rsidR="00FC4470" w:rsidRDefault="00FC4470" w:rsidP="00FC4470">
      <w:pPr>
        <w:sectPr w:rsidR="00FC4470" w:rsidSect="00FC4470">
          <w:pgSz w:w="12240" w:h="15840" w:code="1"/>
          <w:pgMar w:top="1080" w:right="1440" w:bottom="1080" w:left="1440" w:header="720" w:footer="720" w:gutter="0"/>
          <w:cols w:space="720"/>
          <w:noEndnote/>
          <w:docGrid w:linePitch="360"/>
        </w:sectPr>
      </w:pPr>
    </w:p>
    <w:p w:rsidR="00FF5386" w:rsidRDefault="00FF53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2E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THE LIFE OF MR. JAMES “BUSTER” FORD, SR., AND TO OFFER SINCERE CONDOLENCES TO HIS LARGE AND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478"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63478">
        <w:t xml:space="preserve"> the members of the South Carolina House of Representatives determine it to be fitting and proper to pause in their deliberations to express their earnest sympathies to the family and friends of Mr. James “Buster” Ford, Sr., who left this world for eternal rest on March 29, 2018;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“Buster” Ford, Sr., son of the late Mr. Delgar and Naomi Carey Ford, was born on December 19, 1930, in Sumter County. Affectionately known as “Buster”, he received his education in the Sumter County public school system;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21, 1957, he was joined in holy matrimony by the love of his life Shirul Pearson. Their blessed marriage was marked with the life of five </w:t>
      </w:r>
      <w:r w:rsidR="00384DB0">
        <w:t>precious</w:t>
      </w:r>
      <w:r>
        <w:t xml:space="preserve"> children;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Buster provided for his family with the work he did for Carolina Furniture</w:t>
      </w:r>
      <w:r w:rsidR="00384DB0">
        <w:t>, where h</w:t>
      </w:r>
      <w:r>
        <w:t>e worked for fifty years;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w:t>
      </w:r>
      <w:r w:rsidR="00384DB0">
        <w:t xml:space="preserve"> Jehovah Baptist Church in 1949. H</w:t>
      </w:r>
      <w:r>
        <w:t>e was a member</w:t>
      </w:r>
      <w:r w:rsidR="00384DB0">
        <w:t xml:space="preserve"> </w:t>
      </w:r>
      <w:r w:rsidR="002C4F9F">
        <w:t>there</w:t>
      </w:r>
      <w:r>
        <w:t xml:space="preserve"> for forty</w:t>
      </w:r>
      <w:r w:rsidR="00384DB0">
        <w:noBreakHyphen/>
      </w:r>
      <w:r>
        <w:t xml:space="preserve">nine years. Always willing and ready to help someone in need, Mr. Ford brought joy to all </w:t>
      </w:r>
      <w:r w:rsidR="004E4982">
        <w:t>he</w:t>
      </w:r>
      <w:r>
        <w:t xml:space="preserve"> knew. His passing leaves behind many to treasure his memory;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those remaining to carry on his legacy are his devoted wife of over sixty years; his five children, Gwendolyn (Johnny) Washington; Brenda (Perry) Tiller; Ricky (Tina) Ford; James Ford, Jr.; and Robert Earl Ford, all of Sumter; thirteen grandchildren; </w:t>
      </w:r>
      <w:r>
        <w:lastRenderedPageBreak/>
        <w:t>twenty</w:t>
      </w:r>
      <w:r w:rsidR="00384DB0">
        <w:noBreakHyphen/>
      </w:r>
      <w:r>
        <w:t>four great</w:t>
      </w:r>
      <w:r w:rsidR="00384DB0">
        <w:noBreakHyphen/>
      </w:r>
      <w:r>
        <w:t>grandchildren; a sister</w:t>
      </w:r>
      <w:r w:rsidR="00384DB0">
        <w:noBreakHyphen/>
      </w:r>
      <w:r>
        <w:t>in</w:t>
      </w:r>
      <w:r w:rsidR="00384DB0">
        <w:noBreakHyphen/>
      </w:r>
      <w:r>
        <w:t>law Mary R. Pearson of Maryland; a brother</w:t>
      </w:r>
      <w:r w:rsidR="00384DB0">
        <w:noBreakHyphen/>
      </w:r>
      <w:r>
        <w:t>in</w:t>
      </w:r>
      <w:r w:rsidR="00384DB0">
        <w:noBreakHyphen/>
      </w:r>
      <w:r>
        <w:t>law Ervin (Patricia) Pearson of Atlanta, Georgia; and a host of nieces, nephews, other relatives, and close friends; and</w:t>
      </w:r>
    </w:p>
    <w:p w:rsidR="00863478"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863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life and legacy of Buster </w:t>
      </w:r>
      <w:r w:rsidR="002C4F9F">
        <w:t xml:space="preserve">Ford </w:t>
      </w:r>
      <w:r>
        <w:t>and wish his family and friends many happy years of cherishing their memories of him</w:t>
      </w:r>
      <w:r w:rsidR="00BC2EF6">
        <w:t>.  Now, therefore,</w:t>
      </w: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3478">
        <w:t xml:space="preserve"> the members of the </w:t>
      </w:r>
      <w:r w:rsidR="004E4982">
        <w:t xml:space="preserve">South Carolina </w:t>
      </w:r>
      <w:r w:rsidR="00863478">
        <w:t xml:space="preserve">House of </w:t>
      </w:r>
      <w:r w:rsidR="00384DB0">
        <w:t>Representatives</w:t>
      </w:r>
      <w:r w:rsidR="00863478">
        <w:t>, by this resolution, honor and celebrate the life of Mr. James “Buster” Ford, Sr., and offer sincere condolences to his large and loving family and many friends.</w:t>
      </w: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F6" w:rsidRDefault="00BC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63478">
        <w:t xml:space="preserve"> the family of James “Buster” Ford, Sr.</w:t>
      </w:r>
    </w:p>
    <w:p w:rsidR="00C26FC9" w:rsidRDefault="00384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470" w:rsidRDefault="00FC4470" w:rsidP="00FC4470">
      <w:pPr>
        <w:suppressAutoHyphens/>
      </w:pPr>
    </w:p>
    <w:sectPr w:rsidR="00FC4470" w:rsidSect="00FC44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F9F" w:rsidRDefault="002C4F9F" w:rsidP="009F0C77">
      <w:r>
        <w:separator/>
      </w:r>
    </w:p>
  </w:endnote>
  <w:endnote w:type="continuationSeparator" w:id="0">
    <w:p w:rsidR="002C4F9F" w:rsidRDefault="002C4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F91B1E-7B08-4B2C-97C9-0DCC0DFB2771}"/>
    <w:embedBold r:id="rId2" w:fontKey="{549CA12D-85B7-4EBA-8B56-C0631558ED1E}"/>
  </w:font>
  <w:font w:name="Calibri">
    <w:panose1 w:val="020F0502020204030204"/>
    <w:charset w:val="00"/>
    <w:family w:val="swiss"/>
    <w:pitch w:val="variable"/>
    <w:sig w:usb0="E00002FF" w:usb1="4000ACFF" w:usb2="00000001" w:usb3="00000000" w:csb0="0000019F" w:csb1="00000000"/>
    <w:embedRegular r:id="rId3" w:fontKey="{DA54F757-1EB8-4202-8119-C1D5DC366D47}"/>
  </w:font>
  <w:font w:name="Segoe UI">
    <w:panose1 w:val="020B0502040204020203"/>
    <w:charset w:val="00"/>
    <w:family w:val="swiss"/>
    <w:pitch w:val="variable"/>
    <w:sig w:usb0="E10022FF" w:usb1="C000E47F" w:usb2="00000029" w:usb3="00000000" w:csb0="000001DF" w:csb1="00000000"/>
    <w:embedRegular r:id="rId4" w:fontKey="{26FF6907-2DF6-4877-930A-9BDA0FC51046}"/>
  </w:font>
  <w:font w:name="Cambria">
    <w:panose1 w:val="02040503050406030204"/>
    <w:charset w:val="00"/>
    <w:family w:val="roman"/>
    <w:pitch w:val="variable"/>
    <w:sig w:usb0="E00002FF" w:usb1="400004FF" w:usb2="00000000" w:usb3="00000000" w:csb0="0000019F" w:csb1="00000000"/>
    <w:embedRegular r:id="rId5" w:fontKey="{428D5E32-F4D5-4747-9D27-C82F9972C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70" w:rsidRPr="00FF5386" w:rsidRDefault="00FC4470" w:rsidP="00FF5386">
    <w:pPr>
      <w:pStyle w:val="Footer"/>
      <w:tabs>
        <w:tab w:val="clear" w:pos="4680"/>
        <w:tab w:val="clear" w:pos="9360"/>
        <w:tab w:val="center" w:pos="2995"/>
      </w:tabs>
      <w:spacing w:before="120"/>
    </w:pPr>
    <w:r>
      <w:t>[5238]</w:t>
    </w:r>
    <w:r>
      <w:tab/>
    </w:r>
    <w:r>
      <w:fldChar w:fldCharType="begin"/>
    </w:r>
    <w:r>
      <w:instrText xml:space="preserve"> PAGE  \* MERGEFORMAT </w:instrText>
    </w:r>
    <w:r>
      <w:fldChar w:fldCharType="separate"/>
    </w:r>
    <w:r w:rsidR="003813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F9F" w:rsidRDefault="002C4F9F" w:rsidP="009F0C77">
      <w:r>
        <w:separator/>
      </w:r>
    </w:p>
  </w:footnote>
  <w:footnote w:type="continuationSeparator" w:id="0">
    <w:p w:rsidR="002C4F9F" w:rsidRDefault="002C4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2SD18"/>
    <w:docVar w:name="CoverBillType" w:val="r"/>
    <w:docVar w:name="DocPath" w:val="L:\Council\bills\RT\17382SD18.DOCX"/>
    <w:docVar w:name="dvBillNumber" w:val="5238"/>
    <w:docVar w:name="dvBillNumberPrefix" w:val="H. "/>
    <w:docVar w:name="dvOriginalBody" w:val="House"/>
    <w:docVar w:name="dvSteno" w:val="RT"/>
    <w:docVar w:name="NameofBody" w:val="h"/>
    <w:docVar w:name="vGroup2" w:val="Council"/>
  </w:docVars>
  <w:rsids>
    <w:rsidRoot w:val="00BC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F9F"/>
    <w:rsid w:val="002E5912"/>
    <w:rsid w:val="00301B21"/>
    <w:rsid w:val="00325348"/>
    <w:rsid w:val="0032732C"/>
    <w:rsid w:val="00336AD0"/>
    <w:rsid w:val="0037079A"/>
    <w:rsid w:val="003813A2"/>
    <w:rsid w:val="00384DB0"/>
    <w:rsid w:val="003C4DAB"/>
    <w:rsid w:val="003D01E8"/>
    <w:rsid w:val="003E5288"/>
    <w:rsid w:val="003F6D79"/>
    <w:rsid w:val="0041760A"/>
    <w:rsid w:val="00417C01"/>
    <w:rsid w:val="004403BD"/>
    <w:rsid w:val="00461441"/>
    <w:rsid w:val="004809EE"/>
    <w:rsid w:val="004E4982"/>
    <w:rsid w:val="004E7D54"/>
    <w:rsid w:val="005273C6"/>
    <w:rsid w:val="00530A69"/>
    <w:rsid w:val="00545593"/>
    <w:rsid w:val="00556EBF"/>
    <w:rsid w:val="00577C6C"/>
    <w:rsid w:val="005A62FE"/>
    <w:rsid w:val="005C2FE2"/>
    <w:rsid w:val="005E2BC9"/>
    <w:rsid w:val="00605102"/>
    <w:rsid w:val="00617E4D"/>
    <w:rsid w:val="006215AA"/>
    <w:rsid w:val="006913C9"/>
    <w:rsid w:val="0069470D"/>
    <w:rsid w:val="006D58AA"/>
    <w:rsid w:val="00734F00"/>
    <w:rsid w:val="007A70AE"/>
    <w:rsid w:val="008362E8"/>
    <w:rsid w:val="0085786E"/>
    <w:rsid w:val="0086347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EF6"/>
    <w:rsid w:val="00BE3C22"/>
    <w:rsid w:val="00BF7048"/>
    <w:rsid w:val="00C0345E"/>
    <w:rsid w:val="00C21FFB"/>
    <w:rsid w:val="00C26FC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470"/>
    <w:rsid w:val="00FF2AE4"/>
    <w:rsid w:val="00FF538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ED488F-4ABE-4E89-8C04-D86D4AD3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F9F"/>
    <w:rPr>
      <w:rFonts w:ascii="Segoe UI" w:eastAsia="Times New Roman" w:hAnsi="Segoe UI" w:cs="Segoe UI"/>
      <w:sz w:val="18"/>
      <w:szCs w:val="18"/>
    </w:rPr>
  </w:style>
  <w:style w:type="character" w:styleId="Hyperlink">
    <w:name w:val="Hyperlink"/>
    <w:basedOn w:val="DefaultParagraphFont"/>
    <w:uiPriority w:val="99"/>
    <w:unhideWhenUsed/>
    <w:rsid w:val="00FC4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8&amp;session=122&amp;summary=B" TargetMode="Externa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38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DCAE7-CDC2-4297-BAE2-859D35B44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591</Words>
  <Characters>3345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5238: James "Buster" Ford, Sr. - South Carolina Legislature Online</dc:title>
  <dc:creator>Rebecca Turner</dc:creator>
  <cp:lastModifiedBy>S Volk</cp:lastModifiedBy>
  <cp:revision>2</cp:revision>
  <cp:lastPrinted>2018-04-11T16:35:00Z</cp:lastPrinted>
  <dcterms:created xsi:type="dcterms:W3CDTF">2018-04-20T16:41:00Z</dcterms:created>
  <dcterms:modified xsi:type="dcterms:W3CDTF">2018-04-20T16:41:00Z</dcterms:modified>
</cp:coreProperties>
</file>