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B9D" w:rsidRDefault="00434B9D" w:rsidP="00434B9D">
      <w:pPr>
        <w:widowControl w:val="0"/>
        <w:jc w:val="center"/>
      </w:pPr>
      <w:r w:rsidRPr="00434B9D">
        <w:rPr>
          <w:b/>
        </w:rPr>
        <w:t>South Carolina General Assembly</w:t>
      </w:r>
    </w:p>
    <w:p w:rsidR="00434B9D" w:rsidRDefault="00434B9D" w:rsidP="00434B9D">
      <w:pPr>
        <w:widowControl w:val="0"/>
        <w:jc w:val="center"/>
      </w:pPr>
      <w:r>
        <w:t>122nd Session, 2017-2018</w:t>
      </w:r>
    </w:p>
    <w:p w:rsidR="00434B9D" w:rsidRDefault="00434B9D" w:rsidP="00434B9D">
      <w:pPr>
        <w:widowControl w:val="0"/>
        <w:jc w:val="left"/>
      </w:pPr>
    </w:p>
    <w:p w:rsidR="00434B9D" w:rsidRDefault="00434B9D" w:rsidP="00434B9D">
      <w:pPr>
        <w:widowControl w:val="0"/>
        <w:jc w:val="left"/>
        <w:rPr>
          <w:b/>
        </w:rPr>
      </w:pPr>
      <w:r w:rsidRPr="00434B9D">
        <w:rPr>
          <w:b/>
        </w:rPr>
        <w:t>H. 5273</w:t>
      </w:r>
    </w:p>
    <w:p w:rsidR="00434B9D" w:rsidRDefault="00434B9D" w:rsidP="00434B9D">
      <w:pPr>
        <w:widowControl w:val="0"/>
        <w:jc w:val="left"/>
        <w:rPr>
          <w:b/>
        </w:rPr>
      </w:pPr>
    </w:p>
    <w:p w:rsidR="00434B9D" w:rsidRDefault="00434B9D" w:rsidP="00434B9D">
      <w:pPr>
        <w:widowControl w:val="0"/>
        <w:jc w:val="left"/>
      </w:pPr>
      <w:r w:rsidRPr="00434B9D">
        <w:rPr>
          <w:b/>
        </w:rPr>
        <w:t>STATUS INFORMATION</w:t>
      </w:r>
    </w:p>
    <w:p w:rsidR="00434B9D" w:rsidRDefault="00434B9D" w:rsidP="00434B9D">
      <w:pPr>
        <w:widowControl w:val="0"/>
        <w:jc w:val="left"/>
      </w:pPr>
    </w:p>
    <w:p w:rsidR="00434B9D" w:rsidRDefault="00434B9D" w:rsidP="00434B9D">
      <w:pPr>
        <w:widowControl w:val="0"/>
        <w:jc w:val="left"/>
      </w:pPr>
      <w:r>
        <w:t>House Resolution</w:t>
      </w:r>
    </w:p>
    <w:p w:rsidR="00434B9D" w:rsidRDefault="00434B9D" w:rsidP="00434B9D">
      <w:pPr>
        <w:widowControl w:val="0"/>
        <w:jc w:val="left"/>
      </w:pPr>
      <w:r>
        <w:t>Sponsors: Reps. Hixon,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434B9D" w:rsidRDefault="00434B9D" w:rsidP="00434B9D">
      <w:pPr>
        <w:widowControl w:val="0"/>
        <w:jc w:val="left"/>
      </w:pPr>
      <w:r>
        <w:t>Document Path: l:\council\bills\rm\1387cz18.docx</w:t>
      </w:r>
    </w:p>
    <w:p w:rsidR="00434B9D" w:rsidRDefault="00434B9D" w:rsidP="00434B9D">
      <w:pPr>
        <w:widowControl w:val="0"/>
        <w:jc w:val="left"/>
      </w:pPr>
    </w:p>
    <w:p w:rsidR="00434B9D" w:rsidRDefault="00434B9D" w:rsidP="00434B9D">
      <w:pPr>
        <w:widowControl w:val="0"/>
        <w:jc w:val="left"/>
      </w:pPr>
      <w:r>
        <w:t>Introduced in the House on April 19, 2018</w:t>
      </w:r>
    </w:p>
    <w:p w:rsidR="00434B9D" w:rsidRDefault="00434B9D" w:rsidP="00434B9D">
      <w:pPr>
        <w:widowControl w:val="0"/>
        <w:jc w:val="left"/>
      </w:pPr>
      <w:r>
        <w:t>Adopted by the House on April 19, 2018</w:t>
      </w:r>
    </w:p>
    <w:p w:rsidR="00434B9D" w:rsidRDefault="00434B9D" w:rsidP="00434B9D">
      <w:pPr>
        <w:widowControl w:val="0"/>
        <w:jc w:val="left"/>
      </w:pPr>
    </w:p>
    <w:p w:rsidR="00434B9D" w:rsidRDefault="00434B9D" w:rsidP="00434B9D">
      <w:pPr>
        <w:widowControl w:val="0"/>
        <w:jc w:val="left"/>
      </w:pPr>
      <w:r>
        <w:t xml:space="preserve">Summary: </w:t>
      </w:r>
      <w:r w:rsidR="008121A5">
        <w:t>North Augusta High School Girls Basketball Team</w:t>
      </w:r>
    </w:p>
    <w:p w:rsidR="00434B9D" w:rsidRDefault="00434B9D" w:rsidP="00434B9D">
      <w:pPr>
        <w:widowControl w:val="0"/>
        <w:jc w:val="left"/>
      </w:pPr>
    </w:p>
    <w:p w:rsidR="00434B9D" w:rsidRDefault="00434B9D" w:rsidP="00434B9D">
      <w:pPr>
        <w:widowControl w:val="0"/>
        <w:jc w:val="left"/>
      </w:pPr>
    </w:p>
    <w:p w:rsidR="00434B9D" w:rsidRDefault="00434B9D" w:rsidP="00434B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4B9D">
        <w:rPr>
          <w:b/>
        </w:rPr>
        <w:t>HISTORY OF LEGISLATIVE ACTIONS</w:t>
      </w:r>
    </w:p>
    <w:p w:rsidR="00434B9D" w:rsidRDefault="00434B9D" w:rsidP="00434B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4B9D" w:rsidRPr="00434B9D" w:rsidRDefault="00434B9D" w:rsidP="00434B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4B9D">
        <w:rPr>
          <w:u w:val="single"/>
        </w:rPr>
        <w:tab/>
        <w:t>Date</w:t>
      </w:r>
      <w:r w:rsidRPr="00434B9D">
        <w:rPr>
          <w:u w:val="single"/>
        </w:rPr>
        <w:tab/>
        <w:t>Body</w:t>
      </w:r>
      <w:r w:rsidRPr="00434B9D">
        <w:rPr>
          <w:u w:val="single"/>
        </w:rPr>
        <w:tab/>
        <w:t>Action Description with journal page number</w:t>
      </w:r>
      <w:r w:rsidRPr="00434B9D">
        <w:rPr>
          <w:u w:val="single"/>
        </w:rPr>
        <w:tab/>
      </w:r>
    </w:p>
    <w:p w:rsidR="00127A8F" w:rsidRDefault="00127A8F" w:rsidP="00127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4/19/2018</w:t>
      </w:r>
      <w:r>
        <w:tab/>
        <w:t>House</w:t>
      </w:r>
      <w:r>
        <w:tab/>
      </w:r>
      <w:r w:rsidRPr="00771186">
        <w:t>Introduced and adopted (</w:t>
      </w:r>
      <w:hyperlink r:id="rId7" w:history="1">
        <w:r w:rsidRPr="00771186">
          <w:rPr>
            <w:rStyle w:val="Hyperlink"/>
          </w:rPr>
          <w:t>House Journal</w:t>
        </w:r>
        <w:r w:rsidRPr="00771186">
          <w:rPr>
            <w:rStyle w:val="Hyperlink"/>
          </w:rPr>
          <w:noBreakHyphen/>
          <w:t>page 2</w:t>
        </w:r>
      </w:hyperlink>
      <w:r w:rsidRPr="00771186">
        <w:t>)</w:t>
      </w:r>
    </w:p>
    <w:p w:rsidR="00127A8F" w:rsidRDefault="00127A8F" w:rsidP="00127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4B9D" w:rsidRDefault="00434B9D" w:rsidP="00434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34B9D">
          <w:rPr>
            <w:rStyle w:val="Hyperlink"/>
          </w:rPr>
          <w:t>legislative information</w:t>
        </w:r>
      </w:hyperlink>
      <w:r>
        <w:t xml:space="preserve"> at the website</w:t>
      </w:r>
    </w:p>
    <w:p w:rsidR="00434B9D" w:rsidRDefault="00434B9D" w:rsidP="00434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4B9D" w:rsidRPr="00434B9D" w:rsidRDefault="00434B9D" w:rsidP="00434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4B9D" w:rsidRDefault="00434B9D" w:rsidP="00434B9D">
      <w:r w:rsidRPr="00434B9D">
        <w:rPr>
          <w:b/>
        </w:rPr>
        <w:t>VERSIONS OF THIS BILL</w:t>
      </w:r>
    </w:p>
    <w:p w:rsidR="00434B9D" w:rsidRDefault="00434B9D" w:rsidP="00434B9D"/>
    <w:p w:rsidR="00434B9D" w:rsidRDefault="009A662C" w:rsidP="00434B9D">
      <w:hyperlink r:id="rId9" w:history="1">
        <w:r w:rsidR="00434B9D">
          <w:rPr>
            <w:rStyle w:val="Hyperlink"/>
          </w:rPr>
          <w:t>4/19/2018</w:t>
        </w:r>
      </w:hyperlink>
    </w:p>
    <w:p w:rsidR="00434B9D" w:rsidRDefault="00434B9D" w:rsidP="00434B9D"/>
    <w:p w:rsidR="00434B9D" w:rsidRDefault="00434B9D" w:rsidP="00434B9D">
      <w:pPr>
        <w:sectPr w:rsidR="00434B9D" w:rsidSect="00434B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721D" w:rsidRDefault="000D72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7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1F9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078" w:rsidRPr="0076615F" w:rsidRDefault="00242B2D" w:rsidP="008C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8C507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B92811">
        <w:rPr>
          <w:rFonts w:eastAsiaTheme="minorHAnsi"/>
          <w:color w:val="000000" w:themeColor="text1"/>
          <w:szCs w:val="22"/>
          <w:u w:color="000000" w:themeColor="text1"/>
        </w:rPr>
        <w:t>NORTH AUGUSTA H</w:t>
      </w:r>
      <w:r w:rsidR="008C5078">
        <w:rPr>
          <w:rFonts w:eastAsiaTheme="minorHAnsi"/>
          <w:color w:val="000000" w:themeColor="text1"/>
          <w:szCs w:val="22"/>
          <w:u w:color="000000" w:themeColor="text1"/>
        </w:rPr>
        <w:t>IGH SCHOOL</w:t>
      </w:r>
      <w:r w:rsidR="008C507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C5078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8C507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8C5078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B92811"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="008C507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C5078" w:rsidRPr="004628D5">
        <w:rPr>
          <w:color w:val="000000" w:themeColor="text1"/>
          <w:u w:color="000000" w:themeColor="text1"/>
        </w:rPr>
        <w:t>CLASS A</w:t>
      </w:r>
      <w:r w:rsidR="008C5078">
        <w:rPr>
          <w:color w:val="000000" w:themeColor="text1"/>
          <w:u w:color="000000" w:themeColor="text1"/>
        </w:rPr>
        <w:t>AA</w:t>
      </w:r>
      <w:r w:rsidR="008C5078" w:rsidRPr="004628D5">
        <w:rPr>
          <w:color w:val="000000" w:themeColor="text1"/>
          <w:u w:color="000000" w:themeColor="text1"/>
        </w:rPr>
        <w:t>A STATE CHAMPIONSHIP TITLE</w:t>
      </w:r>
      <w:r w:rsidR="008C507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EB25DD" w:rsidRPr="00EB25D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C5078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8C5078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8C5078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4ACE" w:rsidRDefault="00971F94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D4ACE">
        <w:t xml:space="preserve">fully prepared for the challenge, the </w:t>
      </w:r>
      <w:r w:rsidR="005A7841">
        <w:t>North Augusta</w:t>
      </w:r>
      <w:r w:rsidR="00CD4ACE">
        <w:t xml:space="preserve"> High School girls basketball team crowned a fine season by capturing the 201</w:t>
      </w:r>
      <w:r w:rsidR="005A7841">
        <w:t>8</w:t>
      </w:r>
      <w:r w:rsidR="00CD4ACE">
        <w:t xml:space="preserve"> Class AAAA State Championship title, defeating </w:t>
      </w:r>
      <w:r w:rsidR="005A7841">
        <w:t>Wilson</w:t>
      </w:r>
      <w:r w:rsidR="00CD4ACE">
        <w:t xml:space="preserve"> 5</w:t>
      </w:r>
      <w:r w:rsidR="005A7841">
        <w:t>2</w:t>
      </w:r>
      <w:r w:rsidR="00EB25DD">
        <w:noBreakHyphen/>
      </w:r>
      <w:r w:rsidR="005A7841">
        <w:t>34</w:t>
      </w:r>
      <w:r w:rsidR="00CD4ACE" w:rsidRPr="00DB2F0C">
        <w:rPr>
          <w:color w:val="000000" w:themeColor="text1"/>
          <w:u w:color="000000" w:themeColor="text1"/>
        </w:rPr>
        <w:t xml:space="preserve"> </w:t>
      </w:r>
      <w:r w:rsidR="00CD4ACE">
        <w:t xml:space="preserve">at the Colonial Life Arena in Columbia on </w:t>
      </w:r>
      <w:r w:rsidR="005A7841">
        <w:t>Saturday</w:t>
      </w:r>
      <w:r w:rsidR="00CD4ACE">
        <w:t xml:space="preserve">, March </w:t>
      </w:r>
      <w:r w:rsidR="005A7841">
        <w:t>3</w:t>
      </w:r>
      <w:r w:rsidR="00CD4ACE">
        <w:t>, 201</w:t>
      </w:r>
      <w:r w:rsidR="005A7841">
        <w:t>8</w:t>
      </w:r>
      <w:r w:rsidR="00CD4ACE">
        <w:t>; and</w:t>
      </w:r>
    </w:p>
    <w:p w:rsidR="00CD4ACE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4ACE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482D">
        <w:rPr>
          <w:color w:val="000000" w:themeColor="text1"/>
          <w:u w:color="000000" w:themeColor="text1"/>
        </w:rPr>
        <w:t xml:space="preserve">in wrapping up </w:t>
      </w:r>
      <w:r>
        <w:rPr>
          <w:color w:val="000000" w:themeColor="text1"/>
          <w:u w:color="000000" w:themeColor="text1"/>
        </w:rPr>
        <w:t>th</w:t>
      </w:r>
      <w:r w:rsidR="007869A8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win, the Lady </w:t>
      </w:r>
      <w:r w:rsidR="007869A8">
        <w:rPr>
          <w:color w:val="000000" w:themeColor="text1"/>
          <w:u w:color="000000" w:themeColor="text1"/>
        </w:rPr>
        <w:t>Yellow Jackets</w:t>
      </w:r>
      <w:r w:rsidRPr="00133952">
        <w:rPr>
          <w:color w:val="000000" w:themeColor="text1"/>
          <w:u w:color="000000" w:themeColor="text1"/>
        </w:rPr>
        <w:t xml:space="preserve"> </w:t>
      </w:r>
      <w:r w:rsidR="001A482D">
        <w:rPr>
          <w:color w:val="000000" w:themeColor="text1"/>
          <w:u w:color="000000" w:themeColor="text1"/>
        </w:rPr>
        <w:t>secured</w:t>
      </w:r>
      <w:r w:rsidRPr="001339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133952">
        <w:rPr>
          <w:color w:val="000000" w:themeColor="text1"/>
          <w:u w:color="000000" w:themeColor="text1"/>
        </w:rPr>
        <w:t xml:space="preserve"> </w:t>
      </w:r>
      <w:r w:rsidR="007869A8">
        <w:rPr>
          <w:color w:val="000000" w:themeColor="text1"/>
          <w:u w:color="000000" w:themeColor="text1"/>
        </w:rPr>
        <w:t xml:space="preserve">second consecutive </w:t>
      </w:r>
      <w:r w:rsidRPr="00133952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 xml:space="preserve">AAAA </w:t>
      </w:r>
      <w:r w:rsidRPr="00133952">
        <w:rPr>
          <w:color w:val="000000" w:themeColor="text1"/>
          <w:u w:color="000000" w:themeColor="text1"/>
        </w:rPr>
        <w:t>girls basketball state championship</w:t>
      </w:r>
      <w:r w:rsidR="007869A8">
        <w:rPr>
          <w:color w:val="000000" w:themeColor="text1"/>
          <w:u w:color="000000" w:themeColor="text1"/>
        </w:rPr>
        <w:t xml:space="preserve">, </w:t>
      </w:r>
      <w:r w:rsidR="001A482D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Coach </w:t>
      </w:r>
      <w:r w:rsidR="007869A8">
        <w:rPr>
          <w:color w:val="000000" w:themeColor="text1"/>
          <w:u w:color="000000" w:themeColor="text1"/>
        </w:rPr>
        <w:t xml:space="preserve">Crystal Cummings proudly watching her victorious athletes </w:t>
      </w:r>
      <w:r w:rsidR="001A482D">
        <w:rPr>
          <w:color w:val="000000" w:themeColor="text1"/>
          <w:u w:color="000000" w:themeColor="text1"/>
        </w:rPr>
        <w:t>hoist the title trophy</w:t>
      </w:r>
      <w:r>
        <w:rPr>
          <w:color w:val="000000" w:themeColor="text1"/>
          <w:u w:color="000000" w:themeColor="text1"/>
        </w:rPr>
        <w:t>; and</w:t>
      </w:r>
    </w:p>
    <w:p w:rsidR="00CD4ACE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9B8" w:rsidRDefault="00B359B8" w:rsidP="00B35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won fifty</w:t>
      </w:r>
      <w:r w:rsidR="00EB25D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of fifty</w:t>
      </w:r>
      <w:r w:rsidR="00EB25D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CA6D11">
        <w:rPr>
          <w:color w:val="000000" w:themeColor="text1"/>
          <w:u w:color="000000" w:themeColor="text1"/>
        </w:rPr>
        <w:t xml:space="preserve"> games </w:t>
      </w:r>
      <w:r>
        <w:rPr>
          <w:color w:val="000000" w:themeColor="text1"/>
          <w:u w:color="000000" w:themeColor="text1"/>
        </w:rPr>
        <w:t>o</w:t>
      </w:r>
      <w:r w:rsidRPr="00CA6D11">
        <w:rPr>
          <w:color w:val="000000" w:themeColor="text1"/>
          <w:u w:color="000000" w:themeColor="text1"/>
        </w:rPr>
        <w:t xml:space="preserve">ver the </w:t>
      </w:r>
      <w:r>
        <w:rPr>
          <w:color w:val="000000" w:themeColor="text1"/>
          <w:u w:color="000000" w:themeColor="text1"/>
        </w:rPr>
        <w:t>p</w:t>
      </w:r>
      <w:r w:rsidRPr="00CA6D11">
        <w:rPr>
          <w:color w:val="000000" w:themeColor="text1"/>
          <w:u w:color="000000" w:themeColor="text1"/>
        </w:rPr>
        <w:t xml:space="preserve">ast two seasons, </w:t>
      </w:r>
      <w:r>
        <w:rPr>
          <w:color w:val="000000" w:themeColor="text1"/>
          <w:u w:color="000000" w:themeColor="text1"/>
        </w:rPr>
        <w:t>the North Augusta players have</w:t>
      </w:r>
      <w:r w:rsidRPr="00CA6D11">
        <w:rPr>
          <w:color w:val="000000" w:themeColor="text1"/>
          <w:u w:color="000000" w:themeColor="text1"/>
        </w:rPr>
        <w:t xml:space="preserve"> made it a habit to get on top of teams quickly and never let them back into the game.</w:t>
      </w:r>
      <w:r>
        <w:rPr>
          <w:color w:val="000000" w:themeColor="text1"/>
          <w:u w:color="000000" w:themeColor="text1"/>
        </w:rPr>
        <w:t xml:space="preserve"> I</w:t>
      </w:r>
      <w:r w:rsidRPr="00CA6D11">
        <w:rPr>
          <w:color w:val="000000" w:themeColor="text1"/>
          <w:u w:color="000000" w:themeColor="text1"/>
        </w:rPr>
        <w:t xml:space="preserve">t was a bit more of a challenge in a rematch with Wilson in the </w:t>
      </w:r>
      <w:r>
        <w:rPr>
          <w:color w:val="000000" w:themeColor="text1"/>
          <w:u w:color="000000" w:themeColor="text1"/>
        </w:rPr>
        <w:t xml:space="preserve">2018 </w:t>
      </w:r>
      <w:r w:rsidRPr="00CA6D11">
        <w:rPr>
          <w:color w:val="000000" w:themeColor="text1"/>
          <w:u w:color="000000" w:themeColor="text1"/>
        </w:rPr>
        <w:t xml:space="preserve">Class </w:t>
      </w:r>
      <w:r w:rsidR="00436D8E">
        <w:rPr>
          <w:color w:val="000000" w:themeColor="text1"/>
          <w:u w:color="000000" w:themeColor="text1"/>
        </w:rPr>
        <w:t>AAAA</w:t>
      </w:r>
      <w:r w:rsidRPr="00CA6D11">
        <w:rPr>
          <w:color w:val="000000" w:themeColor="text1"/>
          <w:u w:color="000000" w:themeColor="text1"/>
        </w:rPr>
        <w:t xml:space="preserve"> state championship contest, but the </w:t>
      </w:r>
      <w:r>
        <w:rPr>
          <w:color w:val="000000" w:themeColor="text1"/>
          <w:u w:color="000000" w:themeColor="text1"/>
        </w:rPr>
        <w:t>determined, hard</w:t>
      </w:r>
      <w:r w:rsidR="00EB25D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playing Lady </w:t>
      </w:r>
      <w:r w:rsidRPr="00CA6D11">
        <w:rPr>
          <w:color w:val="000000" w:themeColor="text1"/>
          <w:u w:color="000000" w:themeColor="text1"/>
        </w:rPr>
        <w:t xml:space="preserve">Yellow Jackets </w:t>
      </w:r>
      <w:r>
        <w:rPr>
          <w:color w:val="000000" w:themeColor="text1"/>
          <w:u w:color="000000" w:themeColor="text1"/>
        </w:rPr>
        <w:t xml:space="preserve">showed what they were made of and </w:t>
      </w:r>
      <w:r w:rsidR="00CD2679">
        <w:rPr>
          <w:color w:val="000000" w:themeColor="text1"/>
          <w:u w:color="000000" w:themeColor="text1"/>
        </w:rPr>
        <w:t xml:space="preserve">once again </w:t>
      </w:r>
      <w:r>
        <w:rPr>
          <w:color w:val="000000" w:themeColor="text1"/>
          <w:u w:color="000000" w:themeColor="text1"/>
        </w:rPr>
        <w:t>came out on top; and</w:t>
      </w:r>
    </w:p>
    <w:p w:rsidR="00A373EF" w:rsidRDefault="00A373EF" w:rsidP="00B35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73EF" w:rsidRPr="00CA6D11" w:rsidRDefault="00A373EF" w:rsidP="00A37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CA6D11">
        <w:rPr>
          <w:color w:val="000000" w:themeColor="text1"/>
          <w:u w:color="000000" w:themeColor="text1"/>
        </w:rPr>
        <w:t>t was a balanced attack for the Yellow Jackets. Amari Young scored 13 points with 17 rebounds</w:t>
      </w:r>
      <w:r>
        <w:rPr>
          <w:color w:val="000000" w:themeColor="text1"/>
          <w:u w:color="000000" w:themeColor="text1"/>
        </w:rPr>
        <w:t>,</w:t>
      </w:r>
      <w:r w:rsidRPr="00CA6D11">
        <w:rPr>
          <w:color w:val="000000" w:themeColor="text1"/>
          <w:u w:color="000000" w:themeColor="text1"/>
        </w:rPr>
        <w:t xml:space="preserve"> but all eight play</w:t>
      </w:r>
      <w:r w:rsidR="00B031D5">
        <w:rPr>
          <w:color w:val="000000" w:themeColor="text1"/>
          <w:u w:color="000000" w:themeColor="text1"/>
        </w:rPr>
        <w:t>ing team members</w:t>
      </w:r>
      <w:r w:rsidRPr="00CA6D11">
        <w:rPr>
          <w:color w:val="000000" w:themeColor="text1"/>
          <w:u w:color="000000" w:themeColor="text1"/>
        </w:rPr>
        <w:t xml:space="preserve"> scored. Sarah Crews added nine points</w:t>
      </w:r>
      <w:r>
        <w:rPr>
          <w:color w:val="000000" w:themeColor="text1"/>
          <w:u w:color="000000" w:themeColor="text1"/>
        </w:rPr>
        <w:t>,</w:t>
      </w:r>
      <w:r w:rsidRPr="00CA6D11">
        <w:rPr>
          <w:color w:val="000000" w:themeColor="text1"/>
          <w:u w:color="000000" w:themeColor="text1"/>
        </w:rPr>
        <w:t xml:space="preserve"> and Aaliyah Bel</w:t>
      </w:r>
      <w:r>
        <w:rPr>
          <w:color w:val="000000" w:themeColor="text1"/>
          <w:u w:color="000000" w:themeColor="text1"/>
        </w:rPr>
        <w:t xml:space="preserve">l chipped in with </w:t>
      </w:r>
      <w:r w:rsidR="00403AB4">
        <w:rPr>
          <w:color w:val="000000" w:themeColor="text1"/>
          <w:u w:color="000000" w:themeColor="text1"/>
        </w:rPr>
        <w:t>eight</w:t>
      </w:r>
      <w:r>
        <w:rPr>
          <w:color w:val="000000" w:themeColor="text1"/>
          <w:u w:color="000000" w:themeColor="text1"/>
        </w:rPr>
        <w:t xml:space="preserve"> points; and</w:t>
      </w:r>
    </w:p>
    <w:p w:rsidR="004D2CF7" w:rsidRDefault="004D2CF7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4ACE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women of the </w:t>
      </w:r>
      <w:r w:rsidR="007821F9">
        <w:t>North Augusta</w:t>
      </w:r>
      <w:r>
        <w:t xml:space="preserve"> High School </w:t>
      </w:r>
      <w:r>
        <w:lastRenderedPageBreak/>
        <w:t>girls basketball team for leading with excellence both in the classroom and on the court and expects to hear of continued great achievements in the years ahead. Now, therefore,</w:t>
      </w:r>
    </w:p>
    <w:p w:rsidR="00CD4ACE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4ACE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4ACE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4ACE" w:rsidRPr="0076615F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7821F9">
        <w:rPr>
          <w:rFonts w:eastAsiaTheme="minorHAnsi"/>
          <w:color w:val="000000" w:themeColor="text1"/>
          <w:szCs w:val="22"/>
          <w:u w:color="000000" w:themeColor="text1"/>
        </w:rPr>
        <w:t>North Augusta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7821F9"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4628D5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AAAA</w:t>
      </w:r>
      <w:r w:rsidRPr="004628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4628D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4628D5">
        <w:rPr>
          <w:color w:val="000000" w:themeColor="text1"/>
          <w:u w:color="000000" w:themeColor="text1"/>
        </w:rPr>
        <w:t>hampionship title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honor the team</w:t>
      </w:r>
      <w:r w:rsidR="00EB25DD" w:rsidRPr="00EB25D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CD4ACE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4ACE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D24B6">
        <w:t>John Murphy</w:t>
      </w:r>
      <w:r>
        <w:t xml:space="preserve"> and Coach </w:t>
      </w:r>
      <w:r w:rsidR="00FD24B6">
        <w:t>Crystal Cummings</w:t>
      </w:r>
      <w:r>
        <w:t xml:space="preserve"> of </w:t>
      </w:r>
      <w:r w:rsidR="00FD24B6">
        <w:t>North Augusta</w:t>
      </w:r>
      <w:r>
        <w:t xml:space="preserve"> High School.</w:t>
      </w:r>
    </w:p>
    <w:p w:rsidR="00E56550" w:rsidRDefault="00EB25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4B9D" w:rsidRDefault="00434B9D" w:rsidP="00434B9D">
      <w:pPr>
        <w:suppressAutoHyphens/>
      </w:pPr>
    </w:p>
    <w:sectPr w:rsidR="00434B9D" w:rsidSect="00434B9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F94" w:rsidRDefault="00971F94" w:rsidP="009F0C77">
      <w:r>
        <w:separator/>
      </w:r>
    </w:p>
  </w:endnote>
  <w:endnote w:type="continuationSeparator" w:id="0">
    <w:p w:rsidR="00971F94" w:rsidRDefault="00971F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834DAA-A60F-421A-A79F-0568A26F1B34}"/>
    <w:embedBold r:id="rId2" w:fontKey="{E5DB9872-C909-4A1B-8BE1-4C6679BA85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26DB3A-1176-45E3-B070-657E405D07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6B737FA-854A-4C5F-AC33-A59485EAA0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878A1C-6487-434D-8E4A-A39F0293EA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B9D" w:rsidRPr="000D721D" w:rsidRDefault="00434B9D" w:rsidP="000D72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27A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F94" w:rsidRDefault="00971F94" w:rsidP="009F0C77">
      <w:r>
        <w:separator/>
      </w:r>
    </w:p>
  </w:footnote>
  <w:footnote w:type="continuationSeparator" w:id="0">
    <w:p w:rsidR="00971F94" w:rsidRDefault="00971F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7CZ18"/>
    <w:docVar w:name="CoverBillType" w:val="r"/>
    <w:docVar w:name="DocPath" w:val="L:\Council\bills\RM\1387CZ18.DOCX"/>
    <w:docVar w:name="dvBillNumber" w:val="52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71F94"/>
    <w:rsid w:val="00011869"/>
    <w:rsid w:val="00015CD6"/>
    <w:rsid w:val="000D721D"/>
    <w:rsid w:val="000E0100"/>
    <w:rsid w:val="000E1785"/>
    <w:rsid w:val="000F40FA"/>
    <w:rsid w:val="001035F1"/>
    <w:rsid w:val="0010776B"/>
    <w:rsid w:val="00127A8F"/>
    <w:rsid w:val="00133E66"/>
    <w:rsid w:val="001349B5"/>
    <w:rsid w:val="001435A3"/>
    <w:rsid w:val="00146ED3"/>
    <w:rsid w:val="00151044"/>
    <w:rsid w:val="001A482D"/>
    <w:rsid w:val="001D08F2"/>
    <w:rsid w:val="001D3A58"/>
    <w:rsid w:val="001D525B"/>
    <w:rsid w:val="001D7F4F"/>
    <w:rsid w:val="00205238"/>
    <w:rsid w:val="002321B6"/>
    <w:rsid w:val="00242B2D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AB4"/>
    <w:rsid w:val="0041760A"/>
    <w:rsid w:val="00417C01"/>
    <w:rsid w:val="00434B9D"/>
    <w:rsid w:val="00436D8E"/>
    <w:rsid w:val="004403BD"/>
    <w:rsid w:val="00443355"/>
    <w:rsid w:val="00461441"/>
    <w:rsid w:val="0046213B"/>
    <w:rsid w:val="004809EE"/>
    <w:rsid w:val="004D2CF7"/>
    <w:rsid w:val="004E7D54"/>
    <w:rsid w:val="005273C6"/>
    <w:rsid w:val="00530A69"/>
    <w:rsid w:val="00545593"/>
    <w:rsid w:val="00556EBF"/>
    <w:rsid w:val="00577C6C"/>
    <w:rsid w:val="005A62FE"/>
    <w:rsid w:val="005A7841"/>
    <w:rsid w:val="005C2FE2"/>
    <w:rsid w:val="005E2BC9"/>
    <w:rsid w:val="00605102"/>
    <w:rsid w:val="006215AA"/>
    <w:rsid w:val="006913C9"/>
    <w:rsid w:val="0069470D"/>
    <w:rsid w:val="006D58AA"/>
    <w:rsid w:val="00734F00"/>
    <w:rsid w:val="007821F9"/>
    <w:rsid w:val="007869A8"/>
    <w:rsid w:val="007A70AE"/>
    <w:rsid w:val="008121A5"/>
    <w:rsid w:val="008362E8"/>
    <w:rsid w:val="0085786E"/>
    <w:rsid w:val="0086446A"/>
    <w:rsid w:val="008A1768"/>
    <w:rsid w:val="008A489F"/>
    <w:rsid w:val="008C5078"/>
    <w:rsid w:val="008F0F33"/>
    <w:rsid w:val="008F4429"/>
    <w:rsid w:val="0094007F"/>
    <w:rsid w:val="0094021A"/>
    <w:rsid w:val="00971F94"/>
    <w:rsid w:val="009B44AF"/>
    <w:rsid w:val="009C6A0B"/>
    <w:rsid w:val="009F0C77"/>
    <w:rsid w:val="009F4DD1"/>
    <w:rsid w:val="00A02543"/>
    <w:rsid w:val="00A373E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31D5"/>
    <w:rsid w:val="00B359B8"/>
    <w:rsid w:val="00B412D4"/>
    <w:rsid w:val="00B9281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2679"/>
    <w:rsid w:val="00CD4ACE"/>
    <w:rsid w:val="00D73A67"/>
    <w:rsid w:val="00D94D16"/>
    <w:rsid w:val="00D970A9"/>
    <w:rsid w:val="00DF3845"/>
    <w:rsid w:val="00E41911"/>
    <w:rsid w:val="00E44B57"/>
    <w:rsid w:val="00E56550"/>
    <w:rsid w:val="00E92EEF"/>
    <w:rsid w:val="00EB25D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4B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68620E-C6CF-47C3-805C-CE2819E9D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26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67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4B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7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73_201804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EFB6C-886C-4CA6-8172-E5E5BAADB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4A94B4D7.dotm</Template>
  <TotalTime>0</TotalTime>
  <Pages>3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5273: North Augusta High School Girls Basketball Team - South Carolina Legislature Online</dc:title>
  <dc:creator>Rosanne McDowell</dc:creator>
  <cp:lastModifiedBy>S Volk</cp:lastModifiedBy>
  <cp:revision>2</cp:revision>
  <cp:lastPrinted>2018-04-19T12:27:00Z</cp:lastPrinted>
  <dcterms:created xsi:type="dcterms:W3CDTF">2018-04-24T14:48:00Z</dcterms:created>
  <dcterms:modified xsi:type="dcterms:W3CDTF">2018-04-24T14:48:00Z</dcterms:modified>
</cp:coreProperties>
</file>