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A0D" w:rsidRDefault="00450A0D" w:rsidP="00450A0D">
      <w:pPr>
        <w:widowControl w:val="0"/>
        <w:jc w:val="center"/>
      </w:pPr>
      <w:r w:rsidRPr="00450A0D">
        <w:rPr>
          <w:b/>
        </w:rPr>
        <w:t>South Carolina General Assembly</w:t>
      </w:r>
    </w:p>
    <w:p w:rsidR="00450A0D" w:rsidRDefault="00450A0D" w:rsidP="00450A0D">
      <w:pPr>
        <w:widowControl w:val="0"/>
        <w:jc w:val="center"/>
      </w:pPr>
      <w:r>
        <w:t>122nd Session, 2017-2018</w:t>
      </w:r>
    </w:p>
    <w:p w:rsidR="00450A0D" w:rsidRDefault="00450A0D" w:rsidP="00450A0D">
      <w:pPr>
        <w:widowControl w:val="0"/>
        <w:jc w:val="left"/>
      </w:pPr>
    </w:p>
    <w:p w:rsidR="00450A0D" w:rsidRDefault="00450A0D" w:rsidP="00450A0D">
      <w:pPr>
        <w:widowControl w:val="0"/>
        <w:jc w:val="left"/>
        <w:rPr>
          <w:b/>
        </w:rPr>
      </w:pPr>
      <w:r w:rsidRPr="00450A0D">
        <w:rPr>
          <w:b/>
        </w:rPr>
        <w:t>H. 5348</w:t>
      </w:r>
    </w:p>
    <w:p w:rsidR="00450A0D" w:rsidRDefault="00450A0D" w:rsidP="00450A0D">
      <w:pPr>
        <w:widowControl w:val="0"/>
        <w:jc w:val="left"/>
        <w:rPr>
          <w:b/>
        </w:rPr>
      </w:pPr>
    </w:p>
    <w:p w:rsidR="00450A0D" w:rsidRDefault="00450A0D" w:rsidP="00450A0D">
      <w:pPr>
        <w:widowControl w:val="0"/>
        <w:jc w:val="left"/>
      </w:pPr>
      <w:r w:rsidRPr="00450A0D">
        <w:rPr>
          <w:b/>
        </w:rPr>
        <w:t>STATUS INFORMATION</w:t>
      </w:r>
    </w:p>
    <w:p w:rsidR="00450A0D" w:rsidRDefault="00450A0D" w:rsidP="00450A0D">
      <w:pPr>
        <w:widowControl w:val="0"/>
        <w:jc w:val="left"/>
      </w:pPr>
    </w:p>
    <w:p w:rsidR="00450A0D" w:rsidRDefault="00450A0D" w:rsidP="00450A0D">
      <w:pPr>
        <w:widowControl w:val="0"/>
        <w:jc w:val="left"/>
      </w:pPr>
      <w:r>
        <w:t>Concurrent Resolution</w:t>
      </w:r>
    </w:p>
    <w:p w:rsidR="00450A0D" w:rsidRDefault="00450A0D" w:rsidP="00450A0D">
      <w:pPr>
        <w:widowControl w:val="0"/>
        <w:jc w:val="left"/>
      </w:pPr>
      <w:r>
        <w:t>Sponsors: Reps. Duckworth,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450A0D" w:rsidRDefault="00450A0D" w:rsidP="00450A0D">
      <w:pPr>
        <w:widowControl w:val="0"/>
        <w:jc w:val="left"/>
      </w:pPr>
      <w:r>
        <w:t>Document Path: l:\council\bills\rt\17416sa18.docx</w:t>
      </w:r>
    </w:p>
    <w:p w:rsidR="00450A0D" w:rsidRDefault="00450A0D" w:rsidP="00450A0D">
      <w:pPr>
        <w:widowControl w:val="0"/>
        <w:jc w:val="left"/>
      </w:pPr>
    </w:p>
    <w:p w:rsidR="00735CAC" w:rsidRDefault="00735CAC" w:rsidP="00450A0D">
      <w:pPr>
        <w:widowControl w:val="0"/>
        <w:jc w:val="left"/>
      </w:pPr>
      <w:r>
        <w:t>Introduced in the House on May 1, 2018</w:t>
      </w:r>
    </w:p>
    <w:p w:rsidR="00735CAC" w:rsidRDefault="00735CAC" w:rsidP="00450A0D">
      <w:pPr>
        <w:widowControl w:val="0"/>
        <w:jc w:val="left"/>
      </w:pPr>
      <w:r>
        <w:t>Introduced in the Senate on May 1, 2018</w:t>
      </w:r>
    </w:p>
    <w:p w:rsidR="00735CAC" w:rsidRDefault="00735CAC" w:rsidP="00450A0D">
      <w:pPr>
        <w:widowControl w:val="0"/>
        <w:jc w:val="left"/>
      </w:pPr>
      <w:r>
        <w:t>Adopted by the General Assembly on May 1, 2018</w:t>
      </w:r>
    </w:p>
    <w:p w:rsidR="00735CAC" w:rsidRDefault="00735CAC" w:rsidP="00450A0D">
      <w:pPr>
        <w:widowControl w:val="0"/>
        <w:jc w:val="left"/>
      </w:pPr>
    </w:p>
    <w:p w:rsidR="00450A0D" w:rsidRDefault="00450A0D" w:rsidP="00450A0D">
      <w:pPr>
        <w:widowControl w:val="0"/>
        <w:jc w:val="left"/>
      </w:pPr>
      <w:r>
        <w:t xml:space="preserve">Summary: </w:t>
      </w:r>
      <w:r w:rsidR="00D376EE">
        <w:t>Marc and Laurie Brawner</w:t>
      </w:r>
    </w:p>
    <w:p w:rsidR="00450A0D" w:rsidRDefault="00450A0D" w:rsidP="00450A0D">
      <w:pPr>
        <w:widowControl w:val="0"/>
        <w:jc w:val="left"/>
      </w:pPr>
    </w:p>
    <w:p w:rsidR="00450A0D" w:rsidRDefault="00450A0D" w:rsidP="00450A0D">
      <w:pPr>
        <w:widowControl w:val="0"/>
        <w:jc w:val="left"/>
      </w:pPr>
    </w:p>
    <w:p w:rsidR="00450A0D" w:rsidRDefault="00450A0D" w:rsidP="00450A0D">
      <w:pPr>
        <w:widowControl w:val="0"/>
        <w:tabs>
          <w:tab w:val="center" w:pos="590"/>
          <w:tab w:val="center" w:pos="1440"/>
          <w:tab w:val="left" w:pos="1872"/>
          <w:tab w:val="left" w:pos="9187"/>
        </w:tabs>
        <w:jc w:val="left"/>
      </w:pPr>
      <w:r w:rsidRPr="00450A0D">
        <w:rPr>
          <w:b/>
        </w:rPr>
        <w:t>HISTORY OF LEGISLATIVE ACTIONS</w:t>
      </w:r>
    </w:p>
    <w:p w:rsidR="00450A0D" w:rsidRDefault="00450A0D" w:rsidP="00450A0D">
      <w:pPr>
        <w:widowControl w:val="0"/>
        <w:tabs>
          <w:tab w:val="center" w:pos="590"/>
          <w:tab w:val="center" w:pos="1440"/>
          <w:tab w:val="left" w:pos="1872"/>
          <w:tab w:val="left" w:pos="9187"/>
        </w:tabs>
        <w:jc w:val="left"/>
      </w:pPr>
    </w:p>
    <w:p w:rsidR="00450A0D" w:rsidRPr="00450A0D" w:rsidRDefault="00450A0D" w:rsidP="00450A0D">
      <w:pPr>
        <w:widowControl w:val="0"/>
        <w:tabs>
          <w:tab w:val="center" w:pos="590"/>
          <w:tab w:val="center" w:pos="1440"/>
          <w:tab w:val="left" w:pos="1872"/>
          <w:tab w:val="left" w:pos="9187"/>
        </w:tabs>
        <w:jc w:val="left"/>
      </w:pPr>
      <w:r w:rsidRPr="00450A0D">
        <w:rPr>
          <w:u w:val="single"/>
        </w:rPr>
        <w:tab/>
        <w:t>Date</w:t>
      </w:r>
      <w:r w:rsidRPr="00450A0D">
        <w:rPr>
          <w:u w:val="single"/>
        </w:rPr>
        <w:tab/>
        <w:t>Body</w:t>
      </w:r>
      <w:r w:rsidRPr="00450A0D">
        <w:rPr>
          <w:u w:val="single"/>
        </w:rPr>
        <w:tab/>
        <w:t>Action Description with journal page number</w:t>
      </w:r>
      <w:r w:rsidRPr="00450A0D">
        <w:rPr>
          <w:u w:val="single"/>
        </w:rPr>
        <w:tab/>
      </w:r>
    </w:p>
    <w:p w:rsidR="00A25095" w:rsidRDefault="00A25095" w:rsidP="00A25095">
      <w:pPr>
        <w:widowControl w:val="0"/>
        <w:tabs>
          <w:tab w:val="right" w:pos="1008"/>
          <w:tab w:val="left" w:pos="1152"/>
          <w:tab w:val="left" w:pos="1872"/>
          <w:tab w:val="left" w:pos="9187"/>
        </w:tabs>
        <w:ind w:left="2088" w:hanging="2088"/>
        <w:jc w:val="left"/>
      </w:pPr>
      <w:r>
        <w:tab/>
        <w:t>5/1/2018</w:t>
      </w:r>
      <w:r>
        <w:tab/>
        <w:t>House</w:t>
      </w:r>
      <w:r>
        <w:tab/>
      </w:r>
      <w:r w:rsidRPr="004B2C13">
        <w:t>Intr</w:t>
      </w:r>
      <w:r>
        <w:t xml:space="preserve">oduced, adopted, sent to Senate </w:t>
      </w:r>
      <w:r w:rsidRPr="004B2C13">
        <w:t>(</w:t>
      </w:r>
      <w:hyperlink r:id="rId7" w:history="1">
        <w:r w:rsidRPr="004B2C13">
          <w:rPr>
            <w:rStyle w:val="Hyperlink"/>
          </w:rPr>
          <w:t>House Journal</w:t>
        </w:r>
        <w:r w:rsidRPr="004B2C13">
          <w:rPr>
            <w:rStyle w:val="Hyperlink"/>
          </w:rPr>
          <w:noBreakHyphen/>
          <w:t>page 60</w:t>
        </w:r>
      </w:hyperlink>
      <w:r w:rsidRPr="004B2C13">
        <w:t>)</w:t>
      </w:r>
    </w:p>
    <w:p w:rsidR="00A25095" w:rsidRDefault="00A25095" w:rsidP="00A25095">
      <w:pPr>
        <w:widowControl w:val="0"/>
        <w:tabs>
          <w:tab w:val="right" w:pos="1008"/>
          <w:tab w:val="left" w:pos="1152"/>
          <w:tab w:val="left" w:pos="1872"/>
          <w:tab w:val="left" w:pos="9187"/>
        </w:tabs>
        <w:ind w:left="2088" w:hanging="2088"/>
        <w:jc w:val="left"/>
      </w:pPr>
      <w:r>
        <w:tab/>
        <w:t>5/1/2018</w:t>
      </w:r>
      <w:r>
        <w:tab/>
        <w:t>Senate</w:t>
      </w:r>
      <w:r>
        <w:tab/>
      </w:r>
      <w:r w:rsidRPr="004B2C13">
        <w:t>Introduced, ado</w:t>
      </w:r>
      <w:r>
        <w:t xml:space="preserve">pted, returned with concurrence </w:t>
      </w:r>
      <w:r w:rsidRPr="004B2C13">
        <w:t>(</w:t>
      </w:r>
      <w:hyperlink r:id="rId8" w:history="1">
        <w:r w:rsidRPr="004B2C13">
          <w:rPr>
            <w:rStyle w:val="Hyperlink"/>
          </w:rPr>
          <w:t>Senate Journal</w:t>
        </w:r>
        <w:r w:rsidRPr="004B2C13">
          <w:rPr>
            <w:rStyle w:val="Hyperlink"/>
          </w:rPr>
          <w:noBreakHyphen/>
          <w:t>page 10</w:t>
        </w:r>
      </w:hyperlink>
      <w:r w:rsidRPr="004B2C13">
        <w:t>)</w:t>
      </w:r>
    </w:p>
    <w:p w:rsidR="00A25095" w:rsidRDefault="00A25095" w:rsidP="00A25095">
      <w:pPr>
        <w:widowControl w:val="0"/>
        <w:tabs>
          <w:tab w:val="right" w:pos="1008"/>
          <w:tab w:val="left" w:pos="1152"/>
          <w:tab w:val="left" w:pos="1872"/>
          <w:tab w:val="left" w:pos="9187"/>
        </w:tabs>
        <w:ind w:left="2088" w:hanging="2088"/>
        <w:jc w:val="left"/>
      </w:pPr>
    </w:p>
    <w:p w:rsidR="00450A0D" w:rsidRDefault="00450A0D" w:rsidP="00450A0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50A0D">
          <w:rPr>
            <w:rStyle w:val="Hyperlink"/>
          </w:rPr>
          <w:t>legislative information</w:t>
        </w:r>
      </w:hyperlink>
      <w:r>
        <w:t xml:space="preserve"> at the website</w:t>
      </w:r>
    </w:p>
    <w:p w:rsidR="00450A0D" w:rsidRDefault="00450A0D" w:rsidP="00450A0D">
      <w:pPr>
        <w:widowControl w:val="0"/>
        <w:tabs>
          <w:tab w:val="right" w:pos="1008"/>
          <w:tab w:val="left" w:pos="1152"/>
          <w:tab w:val="left" w:pos="1872"/>
          <w:tab w:val="left" w:pos="9187"/>
        </w:tabs>
        <w:ind w:left="2088" w:hanging="2088"/>
        <w:jc w:val="left"/>
      </w:pPr>
    </w:p>
    <w:p w:rsidR="00450A0D" w:rsidRPr="00450A0D" w:rsidRDefault="00450A0D" w:rsidP="00450A0D">
      <w:pPr>
        <w:widowControl w:val="0"/>
        <w:tabs>
          <w:tab w:val="right" w:pos="1008"/>
          <w:tab w:val="left" w:pos="1152"/>
          <w:tab w:val="left" w:pos="1872"/>
          <w:tab w:val="left" w:pos="9187"/>
        </w:tabs>
        <w:ind w:left="2088" w:hanging="2088"/>
        <w:jc w:val="left"/>
      </w:pPr>
    </w:p>
    <w:p w:rsidR="00450A0D" w:rsidRDefault="00450A0D" w:rsidP="00450A0D">
      <w:r w:rsidRPr="00450A0D">
        <w:rPr>
          <w:b/>
        </w:rPr>
        <w:t>VERSIONS OF THIS BILL</w:t>
      </w:r>
    </w:p>
    <w:p w:rsidR="00450A0D" w:rsidRDefault="00450A0D" w:rsidP="00450A0D"/>
    <w:p w:rsidR="00450A0D" w:rsidRDefault="00D071F5" w:rsidP="00450A0D">
      <w:hyperlink r:id="rId10" w:history="1">
        <w:r w:rsidR="00450A0D">
          <w:rPr>
            <w:rStyle w:val="Hyperlink"/>
          </w:rPr>
          <w:t>5/1/2018</w:t>
        </w:r>
      </w:hyperlink>
    </w:p>
    <w:p w:rsidR="00450A0D" w:rsidRDefault="00450A0D" w:rsidP="00450A0D"/>
    <w:p w:rsidR="00450A0D" w:rsidRDefault="00450A0D" w:rsidP="00450A0D">
      <w:pPr>
        <w:sectPr w:rsidR="00450A0D" w:rsidSect="00450A0D">
          <w:pgSz w:w="12240" w:h="15840" w:code="1"/>
          <w:pgMar w:top="1080" w:right="1440" w:bottom="1080" w:left="1440" w:header="720" w:footer="720" w:gutter="0"/>
          <w:cols w:space="720"/>
          <w:noEndnote/>
          <w:docGrid w:linePitch="360"/>
        </w:sectPr>
      </w:pPr>
    </w:p>
    <w:p w:rsidR="004E6CA9" w:rsidRDefault="004E6CA9" w:rsidP="00612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13" w:rsidRDefault="00612013" w:rsidP="00612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13" w:rsidRDefault="00612013" w:rsidP="00612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13" w:rsidRDefault="00612013" w:rsidP="00612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13" w:rsidRDefault="00612013" w:rsidP="00612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13" w:rsidRDefault="00612013" w:rsidP="00612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13" w:rsidRDefault="00612013" w:rsidP="00612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13" w:rsidRDefault="00612013" w:rsidP="00612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64F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MARC AND LAURIE BRAWNER, OWNERS OF LITTLE SPIDER CREATIONS, INC., OF LITTLE RIVER, SOUTH CAROLINA, ON BEING NAMED A WINNER OF THE 2018 AMERICAN SMALL BUSINESS CHAMPIONSHIP BY SCORE AND TO WISH THEM AND THEIR FAMILY</w:t>
      </w:r>
      <w:r w:rsidR="00DB2038">
        <w:noBreakHyphen/>
      </w:r>
      <w:r>
        <w:t>RUN BUSINESS MUCH CONTINUED SUCCESS.</w:t>
      </w: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4525" w:rsidRDefault="00905CCB"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locally</w:t>
      </w:r>
      <w:r w:rsidR="00DB2038">
        <w:noBreakHyphen/>
      </w:r>
      <w:r w:rsidR="00A44525">
        <w:t>owned business Little Spider Creations (LSC), owned by Marc and Laurie Brawner, has been named a winner of the 2018 American Small Business Championship by SCORE, the nation</w:t>
      </w:r>
      <w:r w:rsidR="00DB2038" w:rsidRPr="00DB2038">
        <w:t>’</w:t>
      </w:r>
      <w:r w:rsidR="00A44525">
        <w:t>s largest network of volunteer expert business mentors. This title was awarded to one hundred two entrepreneurs for their dedication to the success of their small businesses, earning them an all</w:t>
      </w:r>
      <w:r w:rsidR="00DB2038">
        <w:noBreakHyphen/>
      </w:r>
      <w:r w:rsidR="00A44525">
        <w:t>expense</w:t>
      </w:r>
      <w:r w:rsidR="00DB2038">
        <w:noBreakHyphen/>
      </w:r>
      <w:r w:rsidR="00A44525">
        <w:t>paid trip to a training and networking event, SCORE mentoring and publicity throughout the year, and a chance to win one of three fifteen thousand dollar grand prizes; and</w:t>
      </w: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Brawners earned their business </w:t>
      </w:r>
      <w:r w:rsidR="00264F62">
        <w:t>title</w:t>
      </w:r>
      <w:r>
        <w:t xml:space="preserve"> of American Small Business Champion by submitting an online application describing what makes their business one of the best small businesses in the</w:t>
      </w:r>
      <w:r w:rsidR="00264F62">
        <w:t>ir community, and how they plan</w:t>
      </w:r>
      <w:r>
        <w:t xml:space="preserve"> to use the prizes to grow their business. Nominations that garnered at least one hundred votes were then presented to a judging panel of small business experts that determined one hundred two winners; and</w:t>
      </w: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created in 1991 by Marc Brawner with the sculpting of latex masks out of clay, the company has evolved with Marc</w:t>
      </w:r>
      <w:r w:rsidR="00DB2038" w:rsidRPr="00DB2038">
        <w:t>’</w:t>
      </w:r>
      <w:r>
        <w:t>s talent. Today, the company can build anything from haunted houses to props for television commercials. The entire Brawner family helps in the day</w:t>
      </w:r>
      <w:r w:rsidR="00DB2038">
        <w:noBreakHyphen/>
      </w:r>
      <w:r>
        <w:t>to</w:t>
      </w:r>
      <w:r w:rsidR="00DB2038">
        <w:noBreakHyphen/>
      </w:r>
      <w:r>
        <w:t xml:space="preserve">day operation of the business, creating whatever their clients can imagine. Located in Little River, South Carolina, </w:t>
      </w:r>
      <w:r>
        <w:lastRenderedPageBreak/>
        <w:t xml:space="preserve">LSC delivers its services and products to many </w:t>
      </w:r>
      <w:r w:rsidR="00905CCB">
        <w:t>different</w:t>
      </w:r>
      <w:r>
        <w:t xml:space="preserve"> industries across the globe in areas such as amusement, industrial, retail, and theatrical</w:t>
      </w:r>
      <w:r w:rsidR="00905CCB">
        <w:t>, to name a few</w:t>
      </w:r>
      <w:r>
        <w:t>; and</w:t>
      </w: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25" w:rsidRDefault="00A44525" w:rsidP="0090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5CCB">
        <w:t>two years ago, LSC was nearly on the verge of closing its doors for good due to tough economic times and dealing with a unique business model that wasn</w:t>
      </w:r>
      <w:r w:rsidR="00DB2038" w:rsidRPr="00DB2038">
        <w:t>’</w:t>
      </w:r>
      <w:r w:rsidR="00905CCB">
        <w:t xml:space="preserve">t promoting the growth needed. Marc and Laurie, however, were committed to keeping their family business alive and invested all of their time </w:t>
      </w:r>
      <w:r w:rsidR="00264F62">
        <w:t>and</w:t>
      </w:r>
      <w:r w:rsidR="00905CCB">
        <w:t xml:space="preserve"> effort into revitalizing their operations. Today, the business is prospering, providing vital jobs in the local creative community and giving back to local organizations through product donations and support in any way they can; and</w:t>
      </w:r>
    </w:p>
    <w:p w:rsidR="00905CCB" w:rsidRDefault="00905CCB" w:rsidP="0090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of South Carolina are </w:t>
      </w:r>
      <w:r w:rsidR="00905CCB">
        <w:t>appreciative</w:t>
      </w:r>
      <w:r>
        <w:t xml:space="preserve"> for the </w:t>
      </w:r>
      <w:r w:rsidR="00905CCB">
        <w:t>strides</w:t>
      </w:r>
      <w:r>
        <w:t xml:space="preserve"> </w:t>
      </w:r>
      <w:r w:rsidR="00905CCB">
        <w:t>Little Spider Creations</w:t>
      </w:r>
      <w:r>
        <w:t xml:space="preserve"> has made in driving our State</w:t>
      </w:r>
      <w:r w:rsidR="00DB2038" w:rsidRPr="00DB2038">
        <w:t>’</w:t>
      </w:r>
      <w:r>
        <w:t xml:space="preserve">s economy and wish the business much </w:t>
      </w:r>
      <w:r w:rsidR="00905CCB">
        <w:t xml:space="preserve">continued </w:t>
      </w:r>
      <w:r>
        <w:t xml:space="preserve">success </w:t>
      </w:r>
      <w:r w:rsidR="00905CCB">
        <w:t>in this unique, exciting endeavor</w:t>
      </w:r>
      <w:r>
        <w:t xml:space="preserve">.  Now, therefore, </w:t>
      </w: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honor and commend Marc and Laurie Brawner, owners of Little Spider Creations, Inc., of Little River, South Carolina, on being named a winner of the 2018 American Small Business Championship by SCORE and wish them and their family</w:t>
      </w:r>
      <w:r w:rsidR="00DB2038">
        <w:noBreakHyphen/>
      </w:r>
      <w:r>
        <w:t>run business much continued success.</w:t>
      </w: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525" w:rsidRDefault="00A44525" w:rsidP="00A44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Marc and Laurie Brawner.</w:t>
      </w:r>
    </w:p>
    <w:p w:rsidR="00C96B8B" w:rsidRDefault="00DB20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0A0D" w:rsidRDefault="00450A0D" w:rsidP="00450A0D">
      <w:pPr>
        <w:suppressAutoHyphens/>
      </w:pPr>
    </w:p>
    <w:sectPr w:rsidR="00450A0D" w:rsidSect="00450A0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525" w:rsidRDefault="00A44525" w:rsidP="009F0C77">
      <w:r>
        <w:separator/>
      </w:r>
    </w:p>
  </w:endnote>
  <w:endnote w:type="continuationSeparator" w:id="0">
    <w:p w:rsidR="00A44525" w:rsidRDefault="00A445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2AB076-D082-4B52-86B4-C04275E4EED0}"/>
    <w:embedBold r:id="rId2" w:fontKey="{7B6DF398-C998-42C3-833F-81D8C149C2D4}"/>
  </w:font>
  <w:font w:name="Calibri">
    <w:panose1 w:val="020F0502020204030204"/>
    <w:charset w:val="00"/>
    <w:family w:val="swiss"/>
    <w:pitch w:val="variable"/>
    <w:sig w:usb0="E00002FF" w:usb1="4000ACFF" w:usb2="00000001" w:usb3="00000000" w:csb0="0000019F" w:csb1="00000000"/>
    <w:embedRegular r:id="rId3" w:fontKey="{0F5E596B-1655-4AA8-86B5-BB5FF51F1EA7}"/>
  </w:font>
  <w:font w:name="Segoe UI">
    <w:panose1 w:val="020B0502040204020203"/>
    <w:charset w:val="00"/>
    <w:family w:val="swiss"/>
    <w:pitch w:val="variable"/>
    <w:sig w:usb0="E10022FF" w:usb1="C000E47F" w:usb2="00000029" w:usb3="00000000" w:csb0="000001DF" w:csb1="00000000"/>
    <w:embedRegular r:id="rId4" w:fontKey="{9C391ACC-8C8B-4813-8593-19591E2C833F}"/>
  </w:font>
  <w:font w:name="Cambria">
    <w:panose1 w:val="02040503050406030204"/>
    <w:charset w:val="00"/>
    <w:family w:val="roman"/>
    <w:pitch w:val="variable"/>
    <w:sig w:usb0="E00002FF" w:usb1="400004FF" w:usb2="00000000" w:usb3="00000000" w:csb0="0000019F" w:csb1="00000000"/>
    <w:embedRegular r:id="rId5" w:fontKey="{30BBA79E-BD13-4EA9-8EF0-C5B00D0B7A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A0D" w:rsidRPr="004E6CA9" w:rsidRDefault="00450A0D" w:rsidP="004E6CA9">
    <w:pPr>
      <w:pStyle w:val="Footer"/>
      <w:tabs>
        <w:tab w:val="clear" w:pos="4680"/>
        <w:tab w:val="clear" w:pos="9360"/>
        <w:tab w:val="center" w:pos="2995"/>
      </w:tabs>
      <w:spacing w:before="120"/>
    </w:pPr>
    <w:r>
      <w:t>[5348]</w:t>
    </w:r>
    <w:r>
      <w:tab/>
    </w:r>
    <w:r>
      <w:fldChar w:fldCharType="begin"/>
    </w:r>
    <w:r>
      <w:instrText xml:space="preserve"> PAGE  \* MERGEFORMAT </w:instrText>
    </w:r>
    <w:r>
      <w:fldChar w:fldCharType="separate"/>
    </w:r>
    <w:r w:rsidR="00D376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525" w:rsidRDefault="00A44525" w:rsidP="009F0C77">
      <w:r>
        <w:separator/>
      </w:r>
    </w:p>
  </w:footnote>
  <w:footnote w:type="continuationSeparator" w:id="0">
    <w:p w:rsidR="00A44525" w:rsidRDefault="00A445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16SA18"/>
    <w:docVar w:name="CoverBillType" w:val="c"/>
    <w:docVar w:name="DocPath" w:val="L:\Council\bills\RT\17416SA18.DOCX"/>
    <w:docVar w:name="dvBillNumber" w:val="5348"/>
    <w:docVar w:name="dvBillNumberPrefix" w:val="H. "/>
    <w:docVar w:name="dvOriginalBody" w:val="House"/>
    <w:docVar w:name="dvSteno" w:val="RT"/>
    <w:docVar w:name="NameofBody" w:val="h"/>
    <w:docVar w:name="vGroup2" w:val="Council"/>
  </w:docVars>
  <w:rsids>
    <w:rsidRoot w:val="005964F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4F62"/>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0A0D"/>
    <w:rsid w:val="00461441"/>
    <w:rsid w:val="004809EE"/>
    <w:rsid w:val="004E6CA9"/>
    <w:rsid w:val="004E7D54"/>
    <w:rsid w:val="005273C6"/>
    <w:rsid w:val="00530A69"/>
    <w:rsid w:val="00545593"/>
    <w:rsid w:val="00556EBF"/>
    <w:rsid w:val="00577C6C"/>
    <w:rsid w:val="005964F1"/>
    <w:rsid w:val="005A62FE"/>
    <w:rsid w:val="005C2FE2"/>
    <w:rsid w:val="005E2BC9"/>
    <w:rsid w:val="00605102"/>
    <w:rsid w:val="00612013"/>
    <w:rsid w:val="006215AA"/>
    <w:rsid w:val="006913C9"/>
    <w:rsid w:val="0069470D"/>
    <w:rsid w:val="006D58AA"/>
    <w:rsid w:val="00734F00"/>
    <w:rsid w:val="00735CAC"/>
    <w:rsid w:val="007A70AE"/>
    <w:rsid w:val="008362E8"/>
    <w:rsid w:val="0085786E"/>
    <w:rsid w:val="00864114"/>
    <w:rsid w:val="008A1768"/>
    <w:rsid w:val="008A489F"/>
    <w:rsid w:val="008F0F33"/>
    <w:rsid w:val="008F4429"/>
    <w:rsid w:val="00905CCB"/>
    <w:rsid w:val="0094021A"/>
    <w:rsid w:val="009B44AF"/>
    <w:rsid w:val="009C6A0B"/>
    <w:rsid w:val="009F0C77"/>
    <w:rsid w:val="009F4DD1"/>
    <w:rsid w:val="00A02543"/>
    <w:rsid w:val="00A25095"/>
    <w:rsid w:val="00A41684"/>
    <w:rsid w:val="00A44525"/>
    <w:rsid w:val="00A64E80"/>
    <w:rsid w:val="00A72BCD"/>
    <w:rsid w:val="00A741D9"/>
    <w:rsid w:val="00A833AB"/>
    <w:rsid w:val="00A9741D"/>
    <w:rsid w:val="00AC34A2"/>
    <w:rsid w:val="00AD1C9A"/>
    <w:rsid w:val="00AD4B17"/>
    <w:rsid w:val="00AE5427"/>
    <w:rsid w:val="00B32074"/>
    <w:rsid w:val="00B412D4"/>
    <w:rsid w:val="00BE3C22"/>
    <w:rsid w:val="00BE77FC"/>
    <w:rsid w:val="00C0345E"/>
    <w:rsid w:val="00C31C95"/>
    <w:rsid w:val="00C3483A"/>
    <w:rsid w:val="00C74E9D"/>
    <w:rsid w:val="00C826DD"/>
    <w:rsid w:val="00C82FD3"/>
    <w:rsid w:val="00C92819"/>
    <w:rsid w:val="00C96B8B"/>
    <w:rsid w:val="00CC6B7B"/>
    <w:rsid w:val="00CD2089"/>
    <w:rsid w:val="00D376EE"/>
    <w:rsid w:val="00D73A67"/>
    <w:rsid w:val="00D970A9"/>
    <w:rsid w:val="00DB203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12BD46-DD41-493D-AF9E-2B1BFDB8C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77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7FC"/>
    <w:rPr>
      <w:rFonts w:ascii="Segoe UI" w:eastAsia="Times New Roman" w:hAnsi="Segoe UI" w:cs="Segoe UI"/>
      <w:sz w:val="18"/>
      <w:szCs w:val="18"/>
    </w:rPr>
  </w:style>
  <w:style w:type="character" w:styleId="Hyperlink">
    <w:name w:val="Hyperlink"/>
    <w:basedOn w:val="DefaultParagraphFont"/>
    <w:uiPriority w:val="99"/>
    <w:unhideWhenUsed/>
    <w:rsid w:val="00450A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5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5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348_201805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4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622F8-F50F-40B0-8552-10EC36C7D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728</Words>
  <Characters>4217</Characters>
  <Application>Microsoft Office Word</Application>
  <DocSecurity>0</DocSecurity>
  <Lines>117</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5348: Marc and Laurie Brawner - South Carolina Legislature Online</dc:title>
  <dc:creator>Rebecca Turner</dc:creator>
  <cp:lastModifiedBy>S Volk</cp:lastModifiedBy>
  <cp:revision>2</cp:revision>
  <cp:lastPrinted>2018-05-01T17:47:00Z</cp:lastPrinted>
  <dcterms:created xsi:type="dcterms:W3CDTF">2018-05-14T19:51:00Z</dcterms:created>
  <dcterms:modified xsi:type="dcterms:W3CDTF">2018-05-14T19:51:00Z</dcterms:modified>
</cp:coreProperties>
</file>