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3BF" w:rsidRDefault="00C943BF" w:rsidP="00C943BF">
      <w:pPr>
        <w:widowControl w:val="0"/>
        <w:jc w:val="center"/>
      </w:pPr>
      <w:r w:rsidRPr="00C943BF">
        <w:rPr>
          <w:b/>
        </w:rPr>
        <w:t>South Carolina General Assembly</w:t>
      </w:r>
    </w:p>
    <w:p w:rsidR="00C943BF" w:rsidRDefault="00C943BF" w:rsidP="00C943BF">
      <w:pPr>
        <w:widowControl w:val="0"/>
        <w:jc w:val="center"/>
      </w:pPr>
      <w:r>
        <w:t>122nd Session, 2017-2018</w:t>
      </w:r>
    </w:p>
    <w:p w:rsidR="00C943BF" w:rsidRDefault="00C943BF" w:rsidP="00C943BF">
      <w:pPr>
        <w:widowControl w:val="0"/>
        <w:jc w:val="left"/>
      </w:pPr>
    </w:p>
    <w:p w:rsidR="00C943BF" w:rsidRDefault="00C943BF" w:rsidP="00C943BF">
      <w:pPr>
        <w:widowControl w:val="0"/>
        <w:jc w:val="left"/>
        <w:rPr>
          <w:b/>
        </w:rPr>
      </w:pPr>
      <w:r w:rsidRPr="00C943BF">
        <w:rPr>
          <w:b/>
        </w:rPr>
        <w:t>H. 5355</w:t>
      </w:r>
    </w:p>
    <w:p w:rsidR="00C943BF" w:rsidRDefault="00C943BF" w:rsidP="00C943BF">
      <w:pPr>
        <w:widowControl w:val="0"/>
        <w:jc w:val="left"/>
        <w:rPr>
          <w:b/>
        </w:rPr>
      </w:pPr>
    </w:p>
    <w:p w:rsidR="00C943BF" w:rsidRDefault="00C943BF" w:rsidP="00C943BF">
      <w:pPr>
        <w:widowControl w:val="0"/>
        <w:jc w:val="left"/>
      </w:pPr>
      <w:r w:rsidRPr="00C943BF">
        <w:rPr>
          <w:b/>
        </w:rPr>
        <w:t>STATUS INFORMATION</w:t>
      </w:r>
    </w:p>
    <w:p w:rsidR="00C943BF" w:rsidRDefault="00C943BF" w:rsidP="00C943BF">
      <w:pPr>
        <w:widowControl w:val="0"/>
        <w:jc w:val="left"/>
      </w:pPr>
    </w:p>
    <w:p w:rsidR="00C943BF" w:rsidRDefault="00C943BF" w:rsidP="00C943BF">
      <w:pPr>
        <w:widowControl w:val="0"/>
        <w:jc w:val="left"/>
      </w:pPr>
      <w:r>
        <w:t>House Resolution</w:t>
      </w:r>
    </w:p>
    <w:p w:rsidR="00C943BF" w:rsidRDefault="00C943BF" w:rsidP="00C943BF">
      <w:pPr>
        <w:widowControl w:val="0"/>
        <w:jc w:val="left"/>
      </w:pPr>
      <w:r>
        <w:t>Sponsors: Reps. Allison, Alexander,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C943BF" w:rsidRDefault="00C943BF" w:rsidP="00C943BF">
      <w:pPr>
        <w:widowControl w:val="0"/>
        <w:jc w:val="left"/>
      </w:pPr>
      <w:r>
        <w:t>Document Path: l:\council\bills\rt\17419vr18.docx</w:t>
      </w:r>
    </w:p>
    <w:p w:rsidR="00C943BF" w:rsidRDefault="00C943BF" w:rsidP="00C943BF">
      <w:pPr>
        <w:widowControl w:val="0"/>
        <w:jc w:val="left"/>
      </w:pPr>
    </w:p>
    <w:p w:rsidR="00C943BF" w:rsidRDefault="00C943BF" w:rsidP="00C943BF">
      <w:pPr>
        <w:widowControl w:val="0"/>
        <w:jc w:val="left"/>
      </w:pPr>
      <w:r>
        <w:t>Introduced in the House on May 3, 2018</w:t>
      </w:r>
    </w:p>
    <w:p w:rsidR="00C943BF" w:rsidRDefault="00C943BF" w:rsidP="00C943BF">
      <w:pPr>
        <w:widowControl w:val="0"/>
        <w:jc w:val="left"/>
      </w:pPr>
      <w:r>
        <w:t>Adopted by the House on May 3, 2018</w:t>
      </w:r>
    </w:p>
    <w:p w:rsidR="00C943BF" w:rsidRDefault="00C943BF" w:rsidP="00C943BF">
      <w:pPr>
        <w:widowControl w:val="0"/>
        <w:jc w:val="left"/>
      </w:pPr>
    </w:p>
    <w:p w:rsidR="00C943BF" w:rsidRDefault="00C943BF" w:rsidP="00C943BF">
      <w:pPr>
        <w:widowControl w:val="0"/>
        <w:jc w:val="left"/>
      </w:pPr>
      <w:r>
        <w:t xml:space="preserve">Summary: </w:t>
      </w:r>
      <w:r w:rsidR="00BA741A">
        <w:t>Davis M. Holder</w:t>
      </w:r>
    </w:p>
    <w:p w:rsidR="00C943BF" w:rsidRDefault="00C943BF" w:rsidP="00C943BF">
      <w:pPr>
        <w:widowControl w:val="0"/>
        <w:jc w:val="left"/>
      </w:pPr>
    </w:p>
    <w:p w:rsidR="00C943BF" w:rsidRDefault="00C943BF" w:rsidP="00C943BF">
      <w:pPr>
        <w:widowControl w:val="0"/>
        <w:jc w:val="left"/>
      </w:pPr>
    </w:p>
    <w:p w:rsidR="00C943BF" w:rsidRDefault="00C943BF" w:rsidP="00C943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43BF">
        <w:rPr>
          <w:b/>
        </w:rPr>
        <w:t>HISTORY OF LEGISLATIVE ACTIONS</w:t>
      </w:r>
    </w:p>
    <w:p w:rsidR="00C943BF" w:rsidRDefault="00C943BF" w:rsidP="00C943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43BF" w:rsidRPr="00C943BF" w:rsidRDefault="00C943BF" w:rsidP="00C943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43BF">
        <w:rPr>
          <w:u w:val="single"/>
        </w:rPr>
        <w:tab/>
        <w:t>Date</w:t>
      </w:r>
      <w:r w:rsidRPr="00C943BF">
        <w:rPr>
          <w:u w:val="single"/>
        </w:rPr>
        <w:tab/>
        <w:t>Body</w:t>
      </w:r>
      <w:r w:rsidRPr="00C943BF">
        <w:rPr>
          <w:u w:val="single"/>
        </w:rPr>
        <w:tab/>
        <w:t>Action Description with journal page number</w:t>
      </w:r>
      <w:r w:rsidRPr="00C943BF">
        <w:rPr>
          <w:u w:val="single"/>
        </w:rPr>
        <w:tab/>
      </w:r>
    </w:p>
    <w:p w:rsidR="00F50516" w:rsidRDefault="00F50516" w:rsidP="00F505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5/3/2018</w:t>
      </w:r>
      <w:r>
        <w:tab/>
        <w:t>House</w:t>
      </w:r>
      <w:r>
        <w:tab/>
      </w:r>
      <w:r w:rsidRPr="00DC39D6">
        <w:t>Introduced and adopted (</w:t>
      </w:r>
      <w:hyperlink r:id="rId7" w:history="1">
        <w:r w:rsidRPr="00DC39D6">
          <w:rPr>
            <w:rStyle w:val="Hyperlink"/>
          </w:rPr>
          <w:t>House Journal</w:t>
        </w:r>
        <w:r w:rsidRPr="00DC39D6">
          <w:rPr>
            <w:rStyle w:val="Hyperlink"/>
          </w:rPr>
          <w:noBreakHyphen/>
          <w:t>page 46</w:t>
        </w:r>
      </w:hyperlink>
      <w:r w:rsidRPr="00DC39D6">
        <w:t>)</w:t>
      </w:r>
    </w:p>
    <w:p w:rsidR="00F50516" w:rsidRDefault="00F50516" w:rsidP="00F505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43BF" w:rsidRDefault="00C943BF" w:rsidP="00C943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943BF">
          <w:rPr>
            <w:rStyle w:val="Hyperlink"/>
          </w:rPr>
          <w:t>legislative information</w:t>
        </w:r>
      </w:hyperlink>
      <w:r>
        <w:t xml:space="preserve"> at the website</w:t>
      </w:r>
    </w:p>
    <w:p w:rsidR="00C943BF" w:rsidRDefault="00C943BF" w:rsidP="00C943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43BF" w:rsidRPr="00C943BF" w:rsidRDefault="00C943BF" w:rsidP="00C943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43BF" w:rsidRDefault="00C943BF" w:rsidP="00C943BF">
      <w:r w:rsidRPr="00C943BF">
        <w:rPr>
          <w:b/>
        </w:rPr>
        <w:t>VERSIONS OF THIS BILL</w:t>
      </w:r>
    </w:p>
    <w:p w:rsidR="00C943BF" w:rsidRDefault="00C943BF" w:rsidP="00C943BF"/>
    <w:p w:rsidR="00C943BF" w:rsidRDefault="00CE722E" w:rsidP="00C943BF">
      <w:hyperlink r:id="rId9" w:history="1">
        <w:r w:rsidR="00C943BF">
          <w:rPr>
            <w:rStyle w:val="Hyperlink"/>
          </w:rPr>
          <w:t>5/3/2018</w:t>
        </w:r>
      </w:hyperlink>
    </w:p>
    <w:p w:rsidR="00C943BF" w:rsidRDefault="00C943BF" w:rsidP="00C943BF"/>
    <w:p w:rsidR="00C943BF" w:rsidRDefault="00C943BF" w:rsidP="00C943BF">
      <w:pPr>
        <w:sectPr w:rsidR="00C943BF" w:rsidSect="00C943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3103" w:rsidRDefault="00F831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3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19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DAVIS M. HOLDER ON THE OCCASIO</w:t>
      </w:r>
      <w:r w:rsidR="00E85F2E">
        <w:t xml:space="preserve">N OF HIS RETIREMENT FROM </w:t>
      </w:r>
      <w:r w:rsidR="003A00FB">
        <w:t>THE PELHAM</w:t>
      </w:r>
      <w:r w:rsidR="00E2660B">
        <w:noBreakHyphen/>
      </w:r>
      <w:r>
        <w:t>BATESVILLE FIRE DEPARTMENT AFTER FIFTY YEARS OF DEDICATED SERVICE AND TO WISH HIM MUCH SUCCESS AND HAPPINESS IN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7D71" w:rsidRDefault="00E3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7D71">
        <w:t xml:space="preserve">the members of the </w:t>
      </w:r>
      <w:r w:rsidR="00835DE0">
        <w:t xml:space="preserve">South Carolina </w:t>
      </w:r>
      <w:r w:rsidR="006D7D71">
        <w:t xml:space="preserve">House of Representatives are pleased to pause in their deliberations to express gratitude to Davis </w:t>
      </w:r>
      <w:r w:rsidR="0056772B">
        <w:t>“</w:t>
      </w:r>
      <w:r w:rsidR="001D01CA">
        <w:t>Dave</w:t>
      </w:r>
      <w:r w:rsidR="0056772B">
        <w:t>”</w:t>
      </w:r>
      <w:r w:rsidR="001D01CA">
        <w:t xml:space="preserve"> </w:t>
      </w:r>
      <w:r w:rsidR="006D7D71">
        <w:t>M. Holder on the occasion of his retirement from the Pelham</w:t>
      </w:r>
      <w:r w:rsidR="00E2660B">
        <w:noBreakHyphen/>
      </w:r>
      <w:r w:rsidR="006D7D71">
        <w:t>Batesville Fire Department</w:t>
      </w:r>
      <w:r w:rsidR="001D01CA">
        <w:t xml:space="preserve"> on June 30, 2018, </w:t>
      </w:r>
      <w:r w:rsidR="006D7D71">
        <w:t>after fifty years of exemplary service; and</w:t>
      </w:r>
    </w:p>
    <w:p w:rsidR="006D7D71" w:rsidRDefault="006D7D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B2A" w:rsidRDefault="001D01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Dave</w:t>
      </w:r>
      <w:r w:rsidR="006D7D71">
        <w:t xml:space="preserve"> </w:t>
      </w:r>
      <w:r>
        <w:t>Holder h</w:t>
      </w:r>
      <w:r w:rsidR="00123B2A">
        <w:t>as served in numerous</w:t>
      </w:r>
      <w:r>
        <w:t xml:space="preserve"> capacities at the Pelham</w:t>
      </w:r>
      <w:r w:rsidR="00E2660B">
        <w:noBreakHyphen/>
      </w:r>
      <w:r>
        <w:t>Batesville Fire Department</w:t>
      </w:r>
      <w:r w:rsidR="00123B2A">
        <w:t xml:space="preserve">, including as firefighter, fundraiser, driver, </w:t>
      </w:r>
      <w:r w:rsidR="006D7D71">
        <w:t>assistant fire c</w:t>
      </w:r>
      <w:r w:rsidR="00123B2A">
        <w:t xml:space="preserve">hief, and </w:t>
      </w:r>
      <w:r w:rsidR="006D7D71">
        <w:t>commissioner. He even served as fire c</w:t>
      </w:r>
      <w:r w:rsidR="00123B2A">
        <w:t>hief for a short period of time; and</w:t>
      </w: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on the fire department for </w:t>
      </w:r>
      <w:r w:rsidR="001D01CA">
        <w:t>1</w:t>
      </w:r>
      <w:r w:rsidR="004F1506">
        <w:t>8</w:t>
      </w:r>
      <w:r>
        <w:t xml:space="preserve"> years before being appointed to the </w:t>
      </w:r>
      <w:r w:rsidR="00CF3214">
        <w:t>Board of Fire Control in 1986. He was</w:t>
      </w:r>
      <w:r>
        <w:t xml:space="preserve"> secretary/treasurer for the board from Jan</w:t>
      </w:r>
      <w:r w:rsidR="00CF3214">
        <w:t>uary 1987</w:t>
      </w:r>
      <w:r w:rsidR="001D01CA">
        <w:t>,</w:t>
      </w:r>
      <w:r w:rsidR="00CF3214">
        <w:t xml:space="preserve"> until he was elected c</w:t>
      </w:r>
      <w:r>
        <w:t>hairman on September 11, 1989</w:t>
      </w:r>
      <w:r w:rsidR="00CF3214">
        <w:t>, and has served as chairman ever since</w:t>
      </w:r>
      <w:r>
        <w:t>; and</w:t>
      </w:r>
    </w:p>
    <w:p w:rsidR="00CC1820" w:rsidRDefault="00CC18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820" w:rsidRDefault="003A00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Dave </w:t>
      </w:r>
      <w:r w:rsidR="00CC1820">
        <w:t>Holder</w:t>
      </w:r>
      <w:r w:rsidR="00E2660B" w:rsidRPr="00E2660B">
        <w:t>’</w:t>
      </w:r>
      <w:r w:rsidR="00CC1820">
        <w:t xml:space="preserve">s devotion </w:t>
      </w:r>
      <w:r w:rsidR="00CF3214">
        <w:t xml:space="preserve">to the community and the department </w:t>
      </w:r>
      <w:r w:rsidR="00CC1820">
        <w:t xml:space="preserve">has been </w:t>
      </w:r>
      <w:r w:rsidR="00CF3214">
        <w:t>truly remarkable</w:t>
      </w:r>
      <w:r w:rsidR="00CC1820">
        <w:t xml:space="preserve">. His presence </w:t>
      </w:r>
      <w:r w:rsidR="00CF3214">
        <w:t>will be greatly missed</w:t>
      </w:r>
      <w:r w:rsidR="00CC1820">
        <w:t xml:space="preserve"> as he has dedicated himself to supporting the men and women of the department and to providing honorable service to the citizens of the Pelham</w:t>
      </w:r>
      <w:r w:rsidR="00E2660B">
        <w:noBreakHyphen/>
      </w:r>
      <w:r w:rsidR="00CC1820">
        <w:t xml:space="preserve">Batesville community; and </w:t>
      </w: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B2A" w:rsidRDefault="006D7D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123B2A">
        <w:t>is a long</w:t>
      </w:r>
      <w:r w:rsidR="00E2660B">
        <w:noBreakHyphen/>
      </w:r>
      <w:r w:rsidR="00123B2A">
        <w:t xml:space="preserve">standing member of Pelham First Baptist Church, where he has served as deacon. He </w:t>
      </w:r>
      <w:r>
        <w:t xml:space="preserve">also </w:t>
      </w:r>
      <w:r w:rsidR="00123B2A">
        <w:t xml:space="preserve">has served on the </w:t>
      </w:r>
      <w:r w:rsidR="00CC1820">
        <w:t>Greenville</w:t>
      </w:r>
      <w:r w:rsidR="00123B2A">
        <w:t xml:space="preserve"> County S</w:t>
      </w:r>
      <w:r w:rsidR="00CF3214">
        <w:t xml:space="preserve">pecial </w:t>
      </w:r>
      <w:r w:rsidR="00123B2A">
        <w:t>P</w:t>
      </w:r>
      <w:r w:rsidR="00CF3214">
        <w:t xml:space="preserve">urpose </w:t>
      </w:r>
      <w:r w:rsidR="00123B2A">
        <w:t>D</w:t>
      </w:r>
      <w:r w:rsidR="00CF3214">
        <w:t xml:space="preserve">istrict </w:t>
      </w:r>
      <w:r w:rsidR="00123B2A">
        <w:t xml:space="preserve">Association and is an </w:t>
      </w:r>
      <w:r w:rsidR="00123B2A">
        <w:lastRenderedPageBreak/>
        <w:t>active member of the South Carolina Association of S</w:t>
      </w:r>
      <w:r w:rsidR="00CF3214">
        <w:t xml:space="preserve">pecial </w:t>
      </w:r>
      <w:r w:rsidR="00123B2A">
        <w:t>P</w:t>
      </w:r>
      <w:r w:rsidR="00CF3214">
        <w:t xml:space="preserve">urpose </w:t>
      </w:r>
      <w:r w:rsidR="00123B2A">
        <w:t>D</w:t>
      </w:r>
      <w:r w:rsidR="00CF3214">
        <w:t>istricts</w:t>
      </w:r>
      <w:r w:rsidR="00123B2A">
        <w:t>; and</w:t>
      </w: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furthermore, </w:t>
      </w:r>
      <w:r w:rsidR="003A00FB">
        <w:t>Dave</w:t>
      </w:r>
      <w:r w:rsidR="006D7D71">
        <w:t xml:space="preserve"> Holder is a Korean War v</w:t>
      </w:r>
      <w:r>
        <w:t>eteran, serving with the United States Army from 1953 to 1955; and</w:t>
      </w: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been married to the love of his life</w:t>
      </w:r>
      <w:r w:rsidR="006D7D71">
        <w:t>,</w:t>
      </w:r>
      <w:r>
        <w:t xml:space="preserve"> Frances</w:t>
      </w:r>
      <w:r w:rsidR="006D7D71">
        <w:t>,</w:t>
      </w:r>
      <w:r>
        <w:t xml:space="preserve"> for sixty</w:t>
      </w:r>
      <w:r w:rsidR="00E2660B">
        <w:noBreakHyphen/>
      </w:r>
      <w:r>
        <w:t>three blissful years. Together, they have one son and two daughters</w:t>
      </w:r>
      <w:r w:rsidR="006D7D71">
        <w:t>, and the</w:t>
      </w:r>
      <w:r>
        <w:t>y have been blessed with six grandchildren and five great</w:t>
      </w:r>
      <w:r w:rsidR="004F1506">
        <w:t>-</w:t>
      </w:r>
      <w:r>
        <w:t>grandchildren; and</w:t>
      </w: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9C3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of the Palmetto State thank </w:t>
      </w:r>
      <w:r w:rsidR="003A00FB">
        <w:t>Dave</w:t>
      </w:r>
      <w:r>
        <w:t xml:space="preserve"> Holder for his lifetime of service to his country, his State, and the Pelham</w:t>
      </w:r>
      <w:r w:rsidR="00E2660B">
        <w:noBreakHyphen/>
      </w:r>
      <w:r>
        <w:t>Batesville community and wish him all the joy that life can provide</w:t>
      </w:r>
      <w:r w:rsidR="00E319C3">
        <w:t>.  Now, therefore,</w:t>
      </w:r>
    </w:p>
    <w:p w:rsidR="00E319C3" w:rsidRDefault="00E3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9C3" w:rsidRDefault="00E3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19C3" w:rsidRDefault="00E3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9C3" w:rsidRDefault="00E3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23B2A">
        <w:t xml:space="preserve"> the members of the South Carolina House of Representatives, by this resolution, honor Davis M. Holder on the occasion of his retirement from </w:t>
      </w:r>
      <w:r w:rsidR="003A00FB">
        <w:t xml:space="preserve">the </w:t>
      </w:r>
      <w:r w:rsidR="00123B2A">
        <w:t>Pelham</w:t>
      </w:r>
      <w:r w:rsidR="00E2660B">
        <w:noBreakHyphen/>
      </w:r>
      <w:r w:rsidR="00123B2A">
        <w:t>Batesville Fire Department after fifty years of dedicated service and wish him much continued success and happiness in his future endeavors.</w:t>
      </w:r>
    </w:p>
    <w:p w:rsidR="00E319C3" w:rsidRDefault="00E3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9C3" w:rsidRDefault="00E3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D7D71">
        <w:t xml:space="preserve"> </w:t>
      </w:r>
      <w:r w:rsidR="00123B2A">
        <w:t>Davis M. Holder.</w:t>
      </w:r>
    </w:p>
    <w:p w:rsidR="00302A93" w:rsidRDefault="00E266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43BF" w:rsidRDefault="00C943BF" w:rsidP="00C943BF">
      <w:pPr>
        <w:suppressAutoHyphens/>
      </w:pPr>
    </w:p>
    <w:sectPr w:rsidR="00C943BF" w:rsidSect="00C943B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214" w:rsidRDefault="00CF3214" w:rsidP="009F0C77">
      <w:r>
        <w:separator/>
      </w:r>
    </w:p>
  </w:endnote>
  <w:endnote w:type="continuationSeparator" w:id="0">
    <w:p w:rsidR="00CF3214" w:rsidRDefault="00CF32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EBE9CA-69AF-4D4F-8908-DCFA92DF823B}"/>
    <w:embedBold r:id="rId2" w:fontKey="{C1FA0F63-3C8B-487C-BE29-11CC781429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B7866A-8519-4CE8-9B5B-7493905998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BF009C-0AAD-4E4B-80AC-376F2EC04B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91D74E-D6CD-4B4A-94E4-BF953765D2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3BF" w:rsidRPr="00F83103" w:rsidRDefault="00C943BF" w:rsidP="00F831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74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214" w:rsidRDefault="00CF3214" w:rsidP="009F0C77">
      <w:r>
        <w:separator/>
      </w:r>
    </w:p>
  </w:footnote>
  <w:footnote w:type="continuationSeparator" w:id="0">
    <w:p w:rsidR="00CF3214" w:rsidRDefault="00CF32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19VR18"/>
    <w:docVar w:name="CoverBillType" w:val="r"/>
    <w:docVar w:name="DocPath" w:val="L:\Council\bills\RT\17419VR18.DOCX"/>
    <w:docVar w:name="dvBillNumber" w:val="535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319C3"/>
    <w:rsid w:val="00011869"/>
    <w:rsid w:val="00015CD6"/>
    <w:rsid w:val="000E0100"/>
    <w:rsid w:val="000E1785"/>
    <w:rsid w:val="000F40FA"/>
    <w:rsid w:val="001035F1"/>
    <w:rsid w:val="0010776B"/>
    <w:rsid w:val="00123B2A"/>
    <w:rsid w:val="00133E66"/>
    <w:rsid w:val="001435A3"/>
    <w:rsid w:val="00146ED3"/>
    <w:rsid w:val="00151044"/>
    <w:rsid w:val="001D01C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2A93"/>
    <w:rsid w:val="00325348"/>
    <w:rsid w:val="0032732C"/>
    <w:rsid w:val="00336AD0"/>
    <w:rsid w:val="0037079A"/>
    <w:rsid w:val="003A00F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EFF"/>
    <w:rsid w:val="004E7D54"/>
    <w:rsid w:val="004F1506"/>
    <w:rsid w:val="005273C6"/>
    <w:rsid w:val="00530A69"/>
    <w:rsid w:val="00545593"/>
    <w:rsid w:val="00556EBF"/>
    <w:rsid w:val="0056772B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D71"/>
    <w:rsid w:val="00734F00"/>
    <w:rsid w:val="007A70AE"/>
    <w:rsid w:val="00835DE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0F07"/>
    <w:rsid w:val="00A41684"/>
    <w:rsid w:val="00A64E80"/>
    <w:rsid w:val="00A72BCD"/>
    <w:rsid w:val="00A7359C"/>
    <w:rsid w:val="00A741D9"/>
    <w:rsid w:val="00A833AB"/>
    <w:rsid w:val="00A9741D"/>
    <w:rsid w:val="00AC34A2"/>
    <w:rsid w:val="00AD1C9A"/>
    <w:rsid w:val="00AD4B17"/>
    <w:rsid w:val="00B412D4"/>
    <w:rsid w:val="00BA741A"/>
    <w:rsid w:val="00BE3C22"/>
    <w:rsid w:val="00C0345E"/>
    <w:rsid w:val="00C31C95"/>
    <w:rsid w:val="00C3483A"/>
    <w:rsid w:val="00C74E9D"/>
    <w:rsid w:val="00C826DD"/>
    <w:rsid w:val="00C82FD3"/>
    <w:rsid w:val="00C92819"/>
    <w:rsid w:val="00C943BF"/>
    <w:rsid w:val="00CC1820"/>
    <w:rsid w:val="00CC6B7B"/>
    <w:rsid w:val="00CD2089"/>
    <w:rsid w:val="00CF3214"/>
    <w:rsid w:val="00D13C4C"/>
    <w:rsid w:val="00D73A67"/>
    <w:rsid w:val="00D970A9"/>
    <w:rsid w:val="00DF3845"/>
    <w:rsid w:val="00E2660B"/>
    <w:rsid w:val="00E319C3"/>
    <w:rsid w:val="00E41911"/>
    <w:rsid w:val="00E44B57"/>
    <w:rsid w:val="00E85F2E"/>
    <w:rsid w:val="00E92EEF"/>
    <w:rsid w:val="00EF2368"/>
    <w:rsid w:val="00F24442"/>
    <w:rsid w:val="00F50516"/>
    <w:rsid w:val="00F50AE3"/>
    <w:rsid w:val="00F655B7"/>
    <w:rsid w:val="00F656BA"/>
    <w:rsid w:val="00F67CF1"/>
    <w:rsid w:val="00F728AA"/>
    <w:rsid w:val="00F8310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E99ADC-8717-4595-8469-11C375C6B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01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1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43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55_2018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40B97-EB0A-4B4B-BCCC-8A506AF20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631</Words>
  <Characters>3628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5355: Davis M. Holder - South Carolina Legislature Online</dc:title>
  <dc:creator>Rebecca Turner</dc:creator>
  <cp:lastModifiedBy>S Volk</cp:lastModifiedBy>
  <cp:revision>2</cp:revision>
  <cp:lastPrinted>2018-05-02T14:58:00Z</cp:lastPrinted>
  <dcterms:created xsi:type="dcterms:W3CDTF">2018-05-14T19:53:00Z</dcterms:created>
  <dcterms:modified xsi:type="dcterms:W3CDTF">2018-05-14T19:53:00Z</dcterms:modified>
</cp:coreProperties>
</file>