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9A7" w:rsidRDefault="001969A7" w:rsidP="001969A7">
      <w:pPr>
        <w:widowControl w:val="0"/>
        <w:jc w:val="center"/>
      </w:pPr>
      <w:r w:rsidRPr="001969A7">
        <w:rPr>
          <w:b/>
        </w:rPr>
        <w:t>South Carolina General Assembly</w:t>
      </w:r>
    </w:p>
    <w:p w:rsidR="001969A7" w:rsidRDefault="001969A7" w:rsidP="001969A7">
      <w:pPr>
        <w:widowControl w:val="0"/>
        <w:jc w:val="center"/>
      </w:pPr>
      <w:r>
        <w:t>122nd Session, 2017-2018</w:t>
      </w:r>
    </w:p>
    <w:p w:rsidR="001969A7" w:rsidRDefault="001969A7" w:rsidP="001969A7">
      <w:pPr>
        <w:widowControl w:val="0"/>
        <w:jc w:val="left"/>
      </w:pPr>
    </w:p>
    <w:p w:rsidR="001969A7" w:rsidRDefault="001969A7" w:rsidP="001969A7">
      <w:pPr>
        <w:widowControl w:val="0"/>
        <w:jc w:val="left"/>
        <w:rPr>
          <w:b/>
        </w:rPr>
      </w:pPr>
      <w:r w:rsidRPr="001969A7">
        <w:rPr>
          <w:b/>
        </w:rPr>
        <w:t>S.</w:t>
      </w:r>
      <w:r>
        <w:rPr>
          <w:b/>
        </w:rPr>
        <w:t xml:space="preserve"> </w:t>
      </w:r>
      <w:r w:rsidRPr="001969A7">
        <w:rPr>
          <w:b/>
        </w:rPr>
        <w:t>552</w:t>
      </w:r>
    </w:p>
    <w:p w:rsidR="001969A7" w:rsidRDefault="001969A7" w:rsidP="001969A7">
      <w:pPr>
        <w:widowControl w:val="0"/>
        <w:jc w:val="left"/>
        <w:rPr>
          <w:b/>
        </w:rPr>
      </w:pPr>
    </w:p>
    <w:p w:rsidR="001969A7" w:rsidRDefault="001969A7" w:rsidP="001969A7">
      <w:pPr>
        <w:widowControl w:val="0"/>
        <w:jc w:val="left"/>
      </w:pPr>
      <w:r w:rsidRPr="001969A7">
        <w:rPr>
          <w:b/>
        </w:rPr>
        <w:t>STATUS INFORMATION</w:t>
      </w:r>
    </w:p>
    <w:p w:rsidR="001969A7" w:rsidRDefault="001969A7" w:rsidP="001969A7">
      <w:pPr>
        <w:widowControl w:val="0"/>
        <w:jc w:val="left"/>
      </w:pPr>
    </w:p>
    <w:p w:rsidR="001969A7" w:rsidRDefault="001969A7" w:rsidP="001969A7">
      <w:pPr>
        <w:widowControl w:val="0"/>
        <w:jc w:val="left"/>
      </w:pPr>
      <w:r>
        <w:t>Senate Resolution</w:t>
      </w:r>
    </w:p>
    <w:p w:rsidR="001969A7" w:rsidRDefault="001969A7" w:rsidP="001969A7">
      <w:pPr>
        <w:widowControl w:val="0"/>
        <w:jc w:val="left"/>
      </w:pPr>
      <w:r>
        <w:t>Sponsors: Senator Jackson</w:t>
      </w:r>
    </w:p>
    <w:p w:rsidR="001969A7" w:rsidRDefault="001969A7" w:rsidP="001969A7">
      <w:pPr>
        <w:widowControl w:val="0"/>
        <w:jc w:val="left"/>
      </w:pPr>
      <w:r>
        <w:t>Document Path: l:\council\bills\rt\17103rt17.docx</w:t>
      </w:r>
    </w:p>
    <w:p w:rsidR="001969A7" w:rsidRDefault="001969A7" w:rsidP="001969A7">
      <w:pPr>
        <w:widowControl w:val="0"/>
        <w:jc w:val="left"/>
      </w:pPr>
    </w:p>
    <w:p w:rsidR="001969A7" w:rsidRDefault="001969A7" w:rsidP="001969A7">
      <w:pPr>
        <w:widowControl w:val="0"/>
        <w:jc w:val="left"/>
      </w:pPr>
      <w:r>
        <w:t>Introduced in the Senate on March 14, 2017</w:t>
      </w:r>
    </w:p>
    <w:p w:rsidR="001969A7" w:rsidRDefault="001969A7" w:rsidP="001969A7">
      <w:pPr>
        <w:widowControl w:val="0"/>
        <w:jc w:val="left"/>
      </w:pPr>
      <w:r>
        <w:t>Adopted by the Senate on March 14, 2017</w:t>
      </w:r>
    </w:p>
    <w:p w:rsidR="001969A7" w:rsidRDefault="001969A7" w:rsidP="001969A7">
      <w:pPr>
        <w:widowControl w:val="0"/>
        <w:jc w:val="left"/>
      </w:pPr>
    </w:p>
    <w:p w:rsidR="001969A7" w:rsidRDefault="001969A7" w:rsidP="001969A7">
      <w:pPr>
        <w:widowControl w:val="0"/>
        <w:jc w:val="left"/>
      </w:pPr>
      <w:r>
        <w:t xml:space="preserve">Summary: </w:t>
      </w:r>
      <w:r w:rsidR="00DD7066">
        <w:t>Preston Jack Davis, Jr.</w:t>
      </w:r>
    </w:p>
    <w:p w:rsidR="001969A7" w:rsidRDefault="001969A7" w:rsidP="001969A7">
      <w:pPr>
        <w:widowControl w:val="0"/>
        <w:jc w:val="left"/>
      </w:pPr>
    </w:p>
    <w:p w:rsidR="001969A7" w:rsidRDefault="001969A7" w:rsidP="001969A7">
      <w:pPr>
        <w:widowControl w:val="0"/>
        <w:jc w:val="left"/>
      </w:pPr>
    </w:p>
    <w:p w:rsidR="001969A7" w:rsidRDefault="001969A7" w:rsidP="001969A7">
      <w:pPr>
        <w:widowControl w:val="0"/>
        <w:tabs>
          <w:tab w:val="center" w:pos="590"/>
          <w:tab w:val="center" w:pos="1440"/>
          <w:tab w:val="left" w:pos="1872"/>
          <w:tab w:val="left" w:pos="9187"/>
        </w:tabs>
        <w:jc w:val="left"/>
      </w:pPr>
      <w:r w:rsidRPr="001969A7">
        <w:rPr>
          <w:b/>
        </w:rPr>
        <w:t>HISTORY OF LEGISLATIVE ACTIONS</w:t>
      </w:r>
    </w:p>
    <w:p w:rsidR="001969A7" w:rsidRDefault="001969A7" w:rsidP="001969A7">
      <w:pPr>
        <w:widowControl w:val="0"/>
        <w:tabs>
          <w:tab w:val="center" w:pos="590"/>
          <w:tab w:val="center" w:pos="1440"/>
          <w:tab w:val="left" w:pos="1872"/>
          <w:tab w:val="left" w:pos="9187"/>
        </w:tabs>
        <w:jc w:val="left"/>
      </w:pPr>
    </w:p>
    <w:p w:rsidR="001969A7" w:rsidRPr="001969A7" w:rsidRDefault="001969A7" w:rsidP="001969A7">
      <w:pPr>
        <w:widowControl w:val="0"/>
        <w:tabs>
          <w:tab w:val="center" w:pos="590"/>
          <w:tab w:val="center" w:pos="1440"/>
          <w:tab w:val="left" w:pos="1872"/>
          <w:tab w:val="left" w:pos="9187"/>
        </w:tabs>
        <w:jc w:val="left"/>
      </w:pPr>
      <w:r w:rsidRPr="001969A7">
        <w:rPr>
          <w:u w:val="single"/>
        </w:rPr>
        <w:tab/>
        <w:t>Date</w:t>
      </w:r>
      <w:r w:rsidRPr="001969A7">
        <w:rPr>
          <w:u w:val="single"/>
        </w:rPr>
        <w:tab/>
        <w:t>Body</w:t>
      </w:r>
      <w:r w:rsidRPr="001969A7">
        <w:rPr>
          <w:u w:val="single"/>
        </w:rPr>
        <w:tab/>
        <w:t>Action Description with journal page number</w:t>
      </w:r>
      <w:r w:rsidRPr="001969A7">
        <w:rPr>
          <w:u w:val="single"/>
        </w:rPr>
        <w:tab/>
      </w:r>
    </w:p>
    <w:p w:rsidR="00BA0FDA" w:rsidRDefault="00BA0FDA" w:rsidP="00BA0FDA">
      <w:pPr>
        <w:widowControl w:val="0"/>
        <w:tabs>
          <w:tab w:val="right" w:pos="1008"/>
          <w:tab w:val="left" w:pos="1152"/>
          <w:tab w:val="left" w:pos="1872"/>
          <w:tab w:val="left" w:pos="9187"/>
        </w:tabs>
        <w:ind w:left="2088" w:hanging="2088"/>
        <w:jc w:val="left"/>
      </w:pPr>
      <w:r>
        <w:tab/>
        <w:t>3/14/2017</w:t>
      </w:r>
      <w:r>
        <w:tab/>
        <w:t>Senate</w:t>
      </w:r>
      <w:r>
        <w:tab/>
      </w:r>
      <w:r w:rsidRPr="0047515B">
        <w:t>Introduced and adopted (</w:t>
      </w:r>
      <w:hyperlink r:id="rId7" w:history="1">
        <w:r w:rsidRPr="0047515B">
          <w:rPr>
            <w:rStyle w:val="Hyperlink"/>
          </w:rPr>
          <w:t>Senate Journal</w:t>
        </w:r>
        <w:r w:rsidRPr="0047515B">
          <w:rPr>
            <w:rStyle w:val="Hyperlink"/>
          </w:rPr>
          <w:noBreakHyphen/>
          <w:t>page 11</w:t>
        </w:r>
      </w:hyperlink>
      <w:r w:rsidRPr="0047515B">
        <w:t>)</w:t>
      </w:r>
    </w:p>
    <w:p w:rsidR="00BA0FDA" w:rsidRDefault="00BA0FDA" w:rsidP="00BA0FDA">
      <w:pPr>
        <w:widowControl w:val="0"/>
        <w:tabs>
          <w:tab w:val="right" w:pos="1008"/>
          <w:tab w:val="left" w:pos="1152"/>
          <w:tab w:val="left" w:pos="1872"/>
          <w:tab w:val="left" w:pos="9187"/>
        </w:tabs>
        <w:ind w:left="2088" w:hanging="2088"/>
        <w:jc w:val="left"/>
      </w:pPr>
    </w:p>
    <w:p w:rsidR="001969A7" w:rsidRDefault="001969A7" w:rsidP="001969A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969A7">
          <w:rPr>
            <w:rStyle w:val="Hyperlink"/>
          </w:rPr>
          <w:t>legislative information</w:t>
        </w:r>
      </w:hyperlink>
      <w:r>
        <w:t xml:space="preserve"> at the website</w:t>
      </w:r>
    </w:p>
    <w:p w:rsidR="001969A7" w:rsidRDefault="001969A7" w:rsidP="001969A7">
      <w:pPr>
        <w:widowControl w:val="0"/>
        <w:tabs>
          <w:tab w:val="right" w:pos="1008"/>
          <w:tab w:val="left" w:pos="1152"/>
          <w:tab w:val="left" w:pos="1872"/>
          <w:tab w:val="left" w:pos="9187"/>
        </w:tabs>
        <w:ind w:left="2088" w:hanging="2088"/>
        <w:jc w:val="left"/>
      </w:pPr>
    </w:p>
    <w:p w:rsidR="001969A7" w:rsidRPr="001969A7" w:rsidRDefault="001969A7" w:rsidP="001969A7">
      <w:pPr>
        <w:widowControl w:val="0"/>
        <w:tabs>
          <w:tab w:val="right" w:pos="1008"/>
          <w:tab w:val="left" w:pos="1152"/>
          <w:tab w:val="left" w:pos="1872"/>
          <w:tab w:val="left" w:pos="9187"/>
        </w:tabs>
        <w:ind w:left="2088" w:hanging="2088"/>
        <w:jc w:val="left"/>
      </w:pPr>
    </w:p>
    <w:p w:rsidR="001969A7" w:rsidRDefault="001969A7" w:rsidP="001969A7">
      <w:r w:rsidRPr="001969A7">
        <w:rPr>
          <w:b/>
        </w:rPr>
        <w:t>VERSIONS OF THIS BILL</w:t>
      </w:r>
    </w:p>
    <w:p w:rsidR="001969A7" w:rsidRDefault="001969A7" w:rsidP="001969A7"/>
    <w:p w:rsidR="001969A7" w:rsidRDefault="00F71489" w:rsidP="001969A7">
      <w:hyperlink r:id="rId9" w:history="1">
        <w:r w:rsidR="001969A7">
          <w:rPr>
            <w:rStyle w:val="Hyperlink"/>
          </w:rPr>
          <w:t>3/14/2017</w:t>
        </w:r>
      </w:hyperlink>
    </w:p>
    <w:p w:rsidR="001969A7" w:rsidRDefault="001969A7" w:rsidP="001969A7"/>
    <w:p w:rsidR="001969A7" w:rsidRDefault="001969A7" w:rsidP="001969A7">
      <w:pPr>
        <w:sectPr w:rsidR="001969A7" w:rsidSect="001969A7">
          <w:pgSz w:w="12240" w:h="15840" w:code="1"/>
          <w:pgMar w:top="1080" w:right="1440" w:bottom="1080" w:left="1440" w:header="720" w:footer="720" w:gutter="0"/>
          <w:cols w:space="720"/>
          <w:noEndnote/>
          <w:docGrid w:linePitch="360"/>
        </w:sectPr>
      </w:pPr>
    </w:p>
    <w:p w:rsidR="00377471" w:rsidRDefault="00377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57A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42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REMEMBER AND CELEBRATE THE LIFE OF PRESTON JACK DAVIS, JR., OF RICHLAND COUNTY</w:t>
      </w:r>
      <w:r>
        <w:rPr>
          <w:color w:val="000000" w:themeColor="text1"/>
          <w:u w:color="000000" w:themeColor="text1"/>
        </w:rPr>
        <w:t xml:space="preserve"> </w:t>
      </w:r>
      <w:r w:rsidR="008A2F00">
        <w:t xml:space="preserve">AND TO EXTEND </w:t>
      </w:r>
      <w:r>
        <w:t>DEEPEST SYMPATHY TO HIS LARGE AND LOVING FAMILY AND HIS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428E" w:rsidRDefault="00F4428E"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Senate were saddened to learn of the death of Preston Jack Davis, Jr., affectionately known as “Lil Jack,” at the age of ninety</w:t>
      </w:r>
      <w:r w:rsidR="00DB3175">
        <w:noBreakHyphen/>
      </w:r>
      <w:r>
        <w:t>four on Tuesday, February 14, 2017; and</w:t>
      </w:r>
    </w:p>
    <w:p w:rsidR="00F4428E" w:rsidRDefault="00F4428E"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428E" w:rsidRDefault="00F4428E"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9C33E3">
        <w:t>, born in Columbia on January 7</w:t>
      </w:r>
      <w:r>
        <w:t>, 1923, to parents Preston Jack Davis, Sr., and Geneva Gray Davis, Preston was educated in the public schools of Richland County, and was a 1940 graduate of Booker T. Washington High School; and</w:t>
      </w:r>
    </w:p>
    <w:p w:rsidR="00F4428E" w:rsidRDefault="00F4428E"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428E" w:rsidRDefault="00F4428E"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graduation, Preston enrolled in Benedict College, majoring in theology. He was drafted into the United States Army and served in World War II. During his service, he protected the principles of freedom at the Battle of the Bulge and served in the 590</w:t>
      </w:r>
      <w:r w:rsidRPr="00F4428E">
        <w:rPr>
          <w:vertAlign w:val="superscript"/>
        </w:rPr>
        <w:t>th</w:t>
      </w:r>
      <w:r>
        <w:t xml:space="preserve"> Ambulance Company, and on October 31, 1945, he received his Honorable Discharge. While in the armed services, he traveled to France, Germany, Belgium, Luxembourg, and Austria; and</w:t>
      </w:r>
    </w:p>
    <w:p w:rsidR="00F4428E" w:rsidRDefault="00F4428E"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428E" w:rsidRDefault="00F4428E"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upon returning to South Carolina, Preston helped his parents with their store in the Taylors community; and</w:t>
      </w:r>
    </w:p>
    <w:p w:rsidR="00F4428E" w:rsidRDefault="00F4428E"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428E" w:rsidRDefault="00F4428E"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Preston was an umpire for the Sandlot Baseball Team. Additionally, he was employed with the William Jennings Bryan Dorn VA Medic</w:t>
      </w:r>
      <w:r w:rsidR="00BD2F20">
        <w:t>al Center and Columbia Uniform R</w:t>
      </w:r>
      <w:r>
        <w:t>ental, from which he retired after many years of service; and</w:t>
      </w:r>
    </w:p>
    <w:p w:rsidR="00F4428E" w:rsidRDefault="00F4428E"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428E" w:rsidRDefault="00F4428E"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left to cherish his memory are his loving wife of seventy</w:t>
      </w:r>
      <w:r w:rsidR="00DB3175">
        <w:noBreakHyphen/>
      </w:r>
      <w:r>
        <w:t>four years Elissiteeve Reeves</w:t>
      </w:r>
      <w:r w:rsidR="00DB3175">
        <w:t xml:space="preserve"> Davis; two sons, Preston Jack Davis, III, and Jerry B. Davis, both of Columbia; three daughters, Cynthia Davis, Elvetie Brown, and Theresa English, also of Columbia; three grandchildren he reared, Carvin Davis, Reverend Tia Davis Brannon, and Robyn Brown; and a host of grandchildren, great</w:t>
      </w:r>
      <w:r w:rsidR="00DB3175">
        <w:noBreakHyphen/>
        <w:t>grandchildren, great</w:t>
      </w:r>
      <w:r w:rsidR="00DB3175">
        <w:noBreakHyphen/>
        <w:t>great</w:t>
      </w:r>
      <w:r w:rsidR="00DB3175">
        <w:noBreakHyphen/>
        <w:t>grandchildren, nieces, nephews, and many other loving relatives and friends; and</w:t>
      </w:r>
    </w:p>
    <w:p w:rsidR="00F4428E" w:rsidRDefault="00F4428E"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428E" w:rsidRDefault="00F4428E"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w:t>
      </w:r>
      <w:r w:rsidR="00DB3175">
        <w:t xml:space="preserve">Senate </w:t>
      </w:r>
      <w:r>
        <w:t xml:space="preserve">are grateful for the life and legacy of </w:t>
      </w:r>
      <w:r w:rsidR="00DB3175">
        <w:t>Mr. Preston Jack Davis, Jr.,</w:t>
      </w:r>
      <w:r>
        <w:t xml:space="preserve"> and for the example</w:t>
      </w:r>
      <w:r w:rsidR="00DB3175">
        <w:t xml:space="preserve"> of sacrifice and kindness he set for all who knew him.  Now, therefore, </w:t>
      </w:r>
    </w:p>
    <w:p w:rsidR="00F4428E" w:rsidRDefault="00F4428E"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3175" w:rsidRDefault="00DB3175"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Senate:</w:t>
      </w:r>
    </w:p>
    <w:p w:rsidR="00DB3175" w:rsidRDefault="00DB3175"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428E" w:rsidRDefault="00DB3175" w:rsidP="0037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F4428E" w:rsidRPr="00C90AA3">
        <w:t xml:space="preserve">the members of the South </w:t>
      </w:r>
      <w:r>
        <w:t>Carolina Senate</w:t>
      </w:r>
      <w:r w:rsidR="00F4428E" w:rsidRPr="00C90AA3">
        <w:t xml:space="preserve">, by this resolution, </w:t>
      </w:r>
      <w:r w:rsidR="00F4428E">
        <w:t xml:space="preserve">remember and celebrate the life of </w:t>
      </w:r>
      <w:r>
        <w:t>Preston Jack Davis, Jr.,</w:t>
      </w:r>
      <w:r w:rsidR="00F4428E">
        <w:t xml:space="preserve"> of </w:t>
      </w:r>
      <w:r>
        <w:t>Richland</w:t>
      </w:r>
      <w:r w:rsidR="00F4428E">
        <w:t xml:space="preserve"> County</w:t>
      </w:r>
      <w:r w:rsidR="00F4428E">
        <w:rPr>
          <w:color w:val="000000" w:themeColor="text1"/>
          <w:u w:color="000000" w:themeColor="text1"/>
        </w:rPr>
        <w:t xml:space="preserve"> </w:t>
      </w:r>
      <w:r>
        <w:t xml:space="preserve">and </w:t>
      </w:r>
      <w:r w:rsidR="00F4428E">
        <w:t xml:space="preserve">extend </w:t>
      </w:r>
      <w:r>
        <w:t>their deepest sympathy to his</w:t>
      </w:r>
      <w:r w:rsidR="00F4428E">
        <w:t xml:space="preserve"> large and loving family and</w:t>
      </w:r>
      <w:r>
        <w:t xml:space="preserve"> his</w:t>
      </w:r>
      <w:r w:rsidR="00F4428E">
        <w:t xml:space="preserve"> many friends.</w:t>
      </w:r>
    </w:p>
    <w:p w:rsidR="00E157A1" w:rsidRDefault="00E157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7A1" w:rsidRDefault="00E157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w:t>
      </w:r>
      <w:r w:rsidR="00DB3175">
        <w:t>this resolution be presented to the family of Preston Jack Davis, Jr</w:t>
      </w:r>
      <w:r>
        <w:t>.</w:t>
      </w:r>
    </w:p>
    <w:p w:rsidR="00D41AD3" w:rsidRDefault="00DB317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69A7" w:rsidRDefault="001969A7" w:rsidP="001969A7">
      <w:pPr>
        <w:suppressAutoHyphens/>
      </w:pPr>
    </w:p>
    <w:sectPr w:rsidR="001969A7" w:rsidSect="001969A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428E" w:rsidRDefault="00F4428E" w:rsidP="009F0C77">
      <w:r>
        <w:separator/>
      </w:r>
    </w:p>
  </w:endnote>
  <w:endnote w:type="continuationSeparator" w:id="0">
    <w:p w:rsidR="00F4428E" w:rsidRDefault="00F442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5F75EA-E575-4AA7-ACD0-8E4DC4EE27EE}"/>
    <w:embedBold r:id="rId2" w:fontKey="{EB08F5D8-212A-4BE7-8B9C-393E62D7714D}"/>
  </w:font>
  <w:font w:name="Calibri">
    <w:panose1 w:val="020F0502020204030204"/>
    <w:charset w:val="00"/>
    <w:family w:val="swiss"/>
    <w:pitch w:val="variable"/>
    <w:sig w:usb0="E00002FF" w:usb1="4000ACFF" w:usb2="00000001" w:usb3="00000000" w:csb0="0000019F" w:csb1="00000000"/>
    <w:embedRegular r:id="rId3" w:fontKey="{908E65F3-9E1C-4E0D-B096-872F8302D9A5}"/>
  </w:font>
  <w:font w:name="Segoe UI">
    <w:panose1 w:val="020B0502040204020203"/>
    <w:charset w:val="00"/>
    <w:family w:val="swiss"/>
    <w:pitch w:val="variable"/>
    <w:sig w:usb0="E10022FF" w:usb1="C000E47F" w:usb2="00000029" w:usb3="00000000" w:csb0="000001DF" w:csb1="00000000"/>
    <w:embedRegular r:id="rId4" w:fontKey="{9E843359-7C44-4E4D-8928-F1CFF1BECB28}"/>
  </w:font>
  <w:font w:name="Cambria">
    <w:panose1 w:val="02040503050406030204"/>
    <w:charset w:val="00"/>
    <w:family w:val="roman"/>
    <w:pitch w:val="variable"/>
    <w:sig w:usb0="E00002FF" w:usb1="400004FF" w:usb2="00000000" w:usb3="00000000" w:csb0="0000019F" w:csb1="00000000"/>
    <w:embedRegular r:id="rId5" w:fontKey="{29D60909-20B7-4875-B937-B0D448EF37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9A7" w:rsidRPr="00377471" w:rsidRDefault="001969A7" w:rsidP="00377471">
    <w:pPr>
      <w:pStyle w:val="Footer"/>
      <w:tabs>
        <w:tab w:val="clear" w:pos="4680"/>
        <w:tab w:val="clear" w:pos="9360"/>
        <w:tab w:val="center" w:pos="2995"/>
      </w:tabs>
      <w:spacing w:before="120"/>
    </w:pPr>
    <w:r>
      <w:t>[552]</w:t>
    </w:r>
    <w:r>
      <w:tab/>
    </w:r>
    <w:r>
      <w:fldChar w:fldCharType="begin"/>
    </w:r>
    <w:r>
      <w:instrText xml:space="preserve"> PAGE  \* MERGEFORMAT </w:instrText>
    </w:r>
    <w:r>
      <w:fldChar w:fldCharType="separate"/>
    </w:r>
    <w:r w:rsidR="00DD70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428E" w:rsidRDefault="00F4428E" w:rsidP="009F0C77">
      <w:r>
        <w:separator/>
      </w:r>
    </w:p>
  </w:footnote>
  <w:footnote w:type="continuationSeparator" w:id="0">
    <w:p w:rsidR="00F4428E" w:rsidRDefault="00F442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03RT17"/>
    <w:docVar w:name="CoverBillType" w:val="r"/>
    <w:docVar w:name="DocPath" w:val="L:\Council\bills\RT\17103RT17.DOCX"/>
    <w:docVar w:name="dvBillNumber" w:val="552"/>
    <w:docVar w:name="dvBillNumberPrefix" w:val="S. "/>
    <w:docVar w:name="dvOriginalBody" w:val="Senate"/>
    <w:docVar w:name="dvSteno" w:val="RT"/>
    <w:docVar w:name="NameofBody" w:val="s"/>
    <w:docVar w:name="vGroup2" w:val="Council"/>
  </w:docVars>
  <w:rsids>
    <w:rsidRoot w:val="00E157A1"/>
    <w:rsid w:val="000263D9"/>
    <w:rsid w:val="00026C9A"/>
    <w:rsid w:val="000965A1"/>
    <w:rsid w:val="000C487D"/>
    <w:rsid w:val="000E1785"/>
    <w:rsid w:val="000F39F2"/>
    <w:rsid w:val="001023A4"/>
    <w:rsid w:val="0010776B"/>
    <w:rsid w:val="00127D13"/>
    <w:rsid w:val="00133E66"/>
    <w:rsid w:val="00134ACF"/>
    <w:rsid w:val="00144E15"/>
    <w:rsid w:val="001969A7"/>
    <w:rsid w:val="001A4A62"/>
    <w:rsid w:val="001A681E"/>
    <w:rsid w:val="001D08F2"/>
    <w:rsid w:val="002037CA"/>
    <w:rsid w:val="002047A2"/>
    <w:rsid w:val="002321B6"/>
    <w:rsid w:val="00233519"/>
    <w:rsid w:val="0023696B"/>
    <w:rsid w:val="00250967"/>
    <w:rsid w:val="002759C5"/>
    <w:rsid w:val="00277DEE"/>
    <w:rsid w:val="00280D88"/>
    <w:rsid w:val="00294ABE"/>
    <w:rsid w:val="002A3EB4"/>
    <w:rsid w:val="00325348"/>
    <w:rsid w:val="00377471"/>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2F00"/>
    <w:rsid w:val="008F4429"/>
    <w:rsid w:val="00932670"/>
    <w:rsid w:val="009352BB"/>
    <w:rsid w:val="00990668"/>
    <w:rsid w:val="009B397B"/>
    <w:rsid w:val="009C33E3"/>
    <w:rsid w:val="009F0C77"/>
    <w:rsid w:val="009F4DD1"/>
    <w:rsid w:val="00A64E80"/>
    <w:rsid w:val="00A741D9"/>
    <w:rsid w:val="00A85589"/>
    <w:rsid w:val="00A9741D"/>
    <w:rsid w:val="00AB0576"/>
    <w:rsid w:val="00AD4B17"/>
    <w:rsid w:val="00B26FA6"/>
    <w:rsid w:val="00B741CB"/>
    <w:rsid w:val="00B87AF8"/>
    <w:rsid w:val="00B934F3"/>
    <w:rsid w:val="00BA0FDA"/>
    <w:rsid w:val="00BB6347"/>
    <w:rsid w:val="00BD2134"/>
    <w:rsid w:val="00BD2F20"/>
    <w:rsid w:val="00C038D8"/>
    <w:rsid w:val="00C045DD"/>
    <w:rsid w:val="00C3136F"/>
    <w:rsid w:val="00C3483A"/>
    <w:rsid w:val="00C74E9D"/>
    <w:rsid w:val="00C82FD3"/>
    <w:rsid w:val="00CC6B7B"/>
    <w:rsid w:val="00CD3619"/>
    <w:rsid w:val="00CF4447"/>
    <w:rsid w:val="00D239F9"/>
    <w:rsid w:val="00D24C61"/>
    <w:rsid w:val="00D405E7"/>
    <w:rsid w:val="00D40DD2"/>
    <w:rsid w:val="00D41AD3"/>
    <w:rsid w:val="00D41D56"/>
    <w:rsid w:val="00D6260D"/>
    <w:rsid w:val="00D6662B"/>
    <w:rsid w:val="00D95E2F"/>
    <w:rsid w:val="00D970A9"/>
    <w:rsid w:val="00DB3175"/>
    <w:rsid w:val="00DB3AC0"/>
    <w:rsid w:val="00DC6813"/>
    <w:rsid w:val="00DD7066"/>
    <w:rsid w:val="00DE68F0"/>
    <w:rsid w:val="00DF3845"/>
    <w:rsid w:val="00DF7E17"/>
    <w:rsid w:val="00E157A1"/>
    <w:rsid w:val="00EB00A2"/>
    <w:rsid w:val="00EB1BF3"/>
    <w:rsid w:val="00EF3EEE"/>
    <w:rsid w:val="00F149A7"/>
    <w:rsid w:val="00F4428E"/>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290866-F57A-418A-8FB1-D610322C2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D2F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F20"/>
    <w:rPr>
      <w:rFonts w:ascii="Segoe UI" w:eastAsia="Times New Roman" w:hAnsi="Segoe UI" w:cs="Segoe UI"/>
      <w:sz w:val="18"/>
      <w:szCs w:val="18"/>
    </w:rPr>
  </w:style>
  <w:style w:type="character" w:styleId="Hyperlink">
    <w:name w:val="Hyperlink"/>
    <w:basedOn w:val="DefaultParagraphFont"/>
    <w:uiPriority w:val="99"/>
    <w:unhideWhenUsed/>
    <w:rsid w:val="001969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2&amp;session=122&amp;summary=B" TargetMode="External"/><Relationship Id="rId3" Type="http://schemas.openxmlformats.org/officeDocument/2006/relationships/settings" Target="settings.xml"/><Relationship Id="rId7" Type="http://schemas.openxmlformats.org/officeDocument/2006/relationships/hyperlink" Target="file:///h:\sj\201703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52_201703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7008C-63E5-47AA-BCD4-E754BCDE5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E1BC7BA1.dotm</Template>
  <TotalTime>0</TotalTime>
  <Pages>3</Pages>
  <Words>484</Words>
  <Characters>2561</Characters>
  <Application>Microsoft Office Word</Application>
  <DocSecurity>0</DocSecurity>
  <Lines>95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552: Preston Jack Davis, Jr. - South Carolina Legislature Online</dc:title>
  <dc:subject/>
  <dc:creator>Rebecca Turner</dc:creator>
  <cp:keywords/>
  <dc:description/>
  <cp:lastModifiedBy>S Volk</cp:lastModifiedBy>
  <cp:revision>2</cp:revision>
  <cp:lastPrinted>2017-03-13T14:31:00Z</cp:lastPrinted>
  <dcterms:created xsi:type="dcterms:W3CDTF">2017-03-17T16:12:00Z</dcterms:created>
  <dcterms:modified xsi:type="dcterms:W3CDTF">2017-03-17T16:12:00Z</dcterms:modified>
</cp:coreProperties>
</file>