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28D" w:rsidRDefault="009A728D" w:rsidP="009A728D">
      <w:pPr>
        <w:widowControl w:val="0"/>
        <w:jc w:val="center"/>
      </w:pPr>
      <w:r w:rsidRPr="009A728D">
        <w:rPr>
          <w:b/>
        </w:rPr>
        <w:t>South Carolina General Assembly</w:t>
      </w:r>
    </w:p>
    <w:p w:rsidR="009A728D" w:rsidRDefault="009A728D" w:rsidP="009A728D">
      <w:pPr>
        <w:widowControl w:val="0"/>
        <w:jc w:val="center"/>
      </w:pPr>
      <w:r>
        <w:t>122nd Session, 2017-2018</w:t>
      </w:r>
    </w:p>
    <w:p w:rsidR="009A728D" w:rsidRDefault="009A728D" w:rsidP="009A728D">
      <w:pPr>
        <w:widowControl w:val="0"/>
        <w:jc w:val="left"/>
      </w:pPr>
    </w:p>
    <w:p w:rsidR="009A728D" w:rsidRDefault="009A728D" w:rsidP="009A728D">
      <w:pPr>
        <w:widowControl w:val="0"/>
        <w:jc w:val="left"/>
        <w:rPr>
          <w:b/>
        </w:rPr>
      </w:pPr>
      <w:r w:rsidRPr="009A728D">
        <w:rPr>
          <w:b/>
        </w:rPr>
        <w:t>S.</w:t>
      </w:r>
      <w:r>
        <w:rPr>
          <w:b/>
        </w:rPr>
        <w:t xml:space="preserve"> </w:t>
      </w:r>
      <w:r w:rsidRPr="009A728D">
        <w:rPr>
          <w:b/>
        </w:rPr>
        <w:t>905</w:t>
      </w:r>
    </w:p>
    <w:p w:rsidR="009A728D" w:rsidRDefault="009A728D" w:rsidP="009A728D">
      <w:pPr>
        <w:widowControl w:val="0"/>
        <w:jc w:val="left"/>
        <w:rPr>
          <w:b/>
        </w:rPr>
      </w:pPr>
    </w:p>
    <w:p w:rsidR="009A728D" w:rsidRDefault="009A728D" w:rsidP="009A728D">
      <w:pPr>
        <w:widowControl w:val="0"/>
        <w:jc w:val="left"/>
      </w:pPr>
      <w:r w:rsidRPr="009A728D">
        <w:rPr>
          <w:b/>
        </w:rPr>
        <w:t>STATUS INFORMATION</w:t>
      </w:r>
    </w:p>
    <w:p w:rsidR="009A728D" w:rsidRDefault="009A728D" w:rsidP="009A728D">
      <w:pPr>
        <w:widowControl w:val="0"/>
        <w:jc w:val="left"/>
      </w:pPr>
    </w:p>
    <w:p w:rsidR="009A728D" w:rsidRDefault="009A728D" w:rsidP="009A728D">
      <w:pPr>
        <w:widowControl w:val="0"/>
        <w:jc w:val="left"/>
      </w:pPr>
      <w:r>
        <w:t>Concurrent Resolution</w:t>
      </w:r>
    </w:p>
    <w:p w:rsidR="009A728D" w:rsidRDefault="009A728D" w:rsidP="009A728D">
      <w:pPr>
        <w:widowControl w:val="0"/>
        <w:jc w:val="left"/>
      </w:pPr>
      <w:r>
        <w:t>Sponsors: Senator J. Matthews</w:t>
      </w:r>
    </w:p>
    <w:p w:rsidR="009A728D" w:rsidRDefault="009A728D" w:rsidP="009A728D">
      <w:pPr>
        <w:widowControl w:val="0"/>
        <w:jc w:val="left"/>
      </w:pPr>
      <w:r>
        <w:t>Document Path: l:\council\bills\gm\25080vr18.docx</w:t>
      </w:r>
    </w:p>
    <w:p w:rsidR="009A728D" w:rsidRDefault="009A728D" w:rsidP="009A728D">
      <w:pPr>
        <w:widowControl w:val="0"/>
        <w:jc w:val="left"/>
      </w:pPr>
    </w:p>
    <w:p w:rsidR="00A41AF9" w:rsidRDefault="00A41AF9" w:rsidP="009A728D">
      <w:pPr>
        <w:widowControl w:val="0"/>
        <w:jc w:val="left"/>
      </w:pPr>
      <w:r>
        <w:t>Introduced in the Senate on January 23, 2018</w:t>
      </w:r>
    </w:p>
    <w:p w:rsidR="00A41AF9" w:rsidRDefault="00A41AF9" w:rsidP="009A728D">
      <w:pPr>
        <w:widowControl w:val="0"/>
        <w:jc w:val="left"/>
      </w:pPr>
      <w:r>
        <w:t>Introduced in the House on January 24, 2018</w:t>
      </w:r>
    </w:p>
    <w:p w:rsidR="00A41AF9" w:rsidRDefault="00A41AF9" w:rsidP="009A728D">
      <w:pPr>
        <w:widowControl w:val="0"/>
        <w:jc w:val="left"/>
      </w:pPr>
      <w:r>
        <w:t>Adopted by the General Assembly on January 24, 2018</w:t>
      </w:r>
    </w:p>
    <w:p w:rsidR="00A41AF9" w:rsidRDefault="00A41AF9" w:rsidP="009A728D">
      <w:pPr>
        <w:widowControl w:val="0"/>
        <w:jc w:val="left"/>
      </w:pPr>
    </w:p>
    <w:p w:rsidR="009A728D" w:rsidRDefault="009A728D" w:rsidP="009A728D">
      <w:pPr>
        <w:widowControl w:val="0"/>
        <w:jc w:val="left"/>
      </w:pPr>
      <w:r>
        <w:t xml:space="preserve">Summary: </w:t>
      </w:r>
      <w:r w:rsidR="00966865">
        <w:t>Dr. Benjamin Franklin Payton</w:t>
      </w:r>
    </w:p>
    <w:p w:rsidR="009A728D" w:rsidRDefault="009A728D" w:rsidP="009A728D">
      <w:pPr>
        <w:widowControl w:val="0"/>
        <w:jc w:val="left"/>
      </w:pPr>
    </w:p>
    <w:p w:rsidR="009A728D" w:rsidRDefault="009A728D" w:rsidP="009A728D">
      <w:pPr>
        <w:widowControl w:val="0"/>
        <w:jc w:val="left"/>
      </w:pPr>
    </w:p>
    <w:p w:rsidR="009A728D" w:rsidRDefault="009A728D" w:rsidP="009A728D">
      <w:pPr>
        <w:widowControl w:val="0"/>
        <w:tabs>
          <w:tab w:val="center" w:pos="590"/>
          <w:tab w:val="center" w:pos="1440"/>
          <w:tab w:val="left" w:pos="1872"/>
          <w:tab w:val="left" w:pos="9187"/>
        </w:tabs>
        <w:jc w:val="left"/>
      </w:pPr>
      <w:r w:rsidRPr="009A728D">
        <w:rPr>
          <w:b/>
        </w:rPr>
        <w:t>HISTORY OF LEGISLATIVE ACTIONS</w:t>
      </w:r>
    </w:p>
    <w:p w:rsidR="009A728D" w:rsidRDefault="009A728D" w:rsidP="009A728D">
      <w:pPr>
        <w:widowControl w:val="0"/>
        <w:tabs>
          <w:tab w:val="center" w:pos="590"/>
          <w:tab w:val="center" w:pos="1440"/>
          <w:tab w:val="left" w:pos="1872"/>
          <w:tab w:val="left" w:pos="9187"/>
        </w:tabs>
        <w:jc w:val="left"/>
      </w:pPr>
    </w:p>
    <w:p w:rsidR="009A728D" w:rsidRPr="009A728D" w:rsidRDefault="009A728D" w:rsidP="009A728D">
      <w:pPr>
        <w:widowControl w:val="0"/>
        <w:tabs>
          <w:tab w:val="center" w:pos="590"/>
          <w:tab w:val="center" w:pos="1440"/>
          <w:tab w:val="left" w:pos="1872"/>
          <w:tab w:val="left" w:pos="9187"/>
        </w:tabs>
        <w:jc w:val="left"/>
      </w:pPr>
      <w:r w:rsidRPr="009A728D">
        <w:rPr>
          <w:u w:val="single"/>
        </w:rPr>
        <w:tab/>
        <w:t>Date</w:t>
      </w:r>
      <w:r w:rsidRPr="009A728D">
        <w:rPr>
          <w:u w:val="single"/>
        </w:rPr>
        <w:tab/>
        <w:t>Body</w:t>
      </w:r>
      <w:r w:rsidRPr="009A728D">
        <w:rPr>
          <w:u w:val="single"/>
        </w:rPr>
        <w:tab/>
        <w:t>Action Description with journal page number</w:t>
      </w:r>
      <w:r w:rsidRPr="009A728D">
        <w:rPr>
          <w:u w:val="single"/>
        </w:rPr>
        <w:tab/>
      </w:r>
    </w:p>
    <w:p w:rsidR="003935F5" w:rsidRDefault="003935F5" w:rsidP="003935F5">
      <w:pPr>
        <w:widowControl w:val="0"/>
        <w:tabs>
          <w:tab w:val="right" w:pos="1008"/>
          <w:tab w:val="left" w:pos="1152"/>
          <w:tab w:val="left" w:pos="1872"/>
          <w:tab w:val="left" w:pos="9187"/>
        </w:tabs>
        <w:ind w:left="2088" w:hanging="2088"/>
        <w:jc w:val="left"/>
      </w:pPr>
      <w:r>
        <w:tab/>
        <w:t>1/23/2018</w:t>
      </w:r>
      <w:r>
        <w:tab/>
        <w:t>Senate</w:t>
      </w:r>
      <w:r>
        <w:tab/>
      </w:r>
      <w:r w:rsidRPr="00F43C2F">
        <w:t>Int</w:t>
      </w:r>
      <w:r>
        <w:t xml:space="preserve">roduced, adopted, sent to House </w:t>
      </w:r>
      <w:r w:rsidRPr="00F43C2F">
        <w:t>(</w:t>
      </w:r>
      <w:hyperlink r:id="rId7" w:history="1">
        <w:r w:rsidRPr="00F43C2F">
          <w:rPr>
            <w:rStyle w:val="Hyperlink"/>
          </w:rPr>
          <w:t>Senate Journal</w:t>
        </w:r>
        <w:r w:rsidRPr="00F43C2F">
          <w:rPr>
            <w:rStyle w:val="Hyperlink"/>
          </w:rPr>
          <w:noBreakHyphen/>
          <w:t>page 7</w:t>
        </w:r>
      </w:hyperlink>
      <w:r w:rsidRPr="00F43C2F">
        <w:t>)</w:t>
      </w:r>
    </w:p>
    <w:p w:rsidR="003935F5" w:rsidRDefault="003935F5" w:rsidP="003935F5">
      <w:pPr>
        <w:widowControl w:val="0"/>
        <w:tabs>
          <w:tab w:val="right" w:pos="1008"/>
          <w:tab w:val="left" w:pos="1152"/>
          <w:tab w:val="left" w:pos="1872"/>
          <w:tab w:val="left" w:pos="9187"/>
        </w:tabs>
        <w:ind w:left="2088" w:hanging="2088"/>
        <w:jc w:val="left"/>
      </w:pPr>
      <w:r>
        <w:tab/>
        <w:t>1/24/2018</w:t>
      </w:r>
      <w:r>
        <w:tab/>
        <w:t>House</w:t>
      </w:r>
      <w:r>
        <w:tab/>
      </w:r>
      <w:r w:rsidRPr="00F43C2F">
        <w:t>Introduced, ado</w:t>
      </w:r>
      <w:r>
        <w:t xml:space="preserve">pted, returned with concurrence </w:t>
      </w:r>
      <w:r w:rsidRPr="00F43C2F">
        <w:t>(</w:t>
      </w:r>
      <w:hyperlink r:id="rId8" w:history="1">
        <w:r w:rsidRPr="00F43C2F">
          <w:rPr>
            <w:rStyle w:val="Hyperlink"/>
          </w:rPr>
          <w:t>House Journal</w:t>
        </w:r>
        <w:r w:rsidRPr="00F43C2F">
          <w:rPr>
            <w:rStyle w:val="Hyperlink"/>
          </w:rPr>
          <w:noBreakHyphen/>
          <w:t>page 24</w:t>
        </w:r>
      </w:hyperlink>
      <w:r w:rsidRPr="00F43C2F">
        <w:t>)</w:t>
      </w:r>
    </w:p>
    <w:p w:rsidR="003935F5" w:rsidRDefault="003935F5" w:rsidP="003935F5">
      <w:pPr>
        <w:widowControl w:val="0"/>
        <w:tabs>
          <w:tab w:val="right" w:pos="1008"/>
          <w:tab w:val="left" w:pos="1152"/>
          <w:tab w:val="left" w:pos="1872"/>
          <w:tab w:val="left" w:pos="9187"/>
        </w:tabs>
        <w:ind w:left="2088" w:hanging="2088"/>
        <w:jc w:val="left"/>
      </w:pPr>
    </w:p>
    <w:p w:rsidR="009A728D" w:rsidRDefault="009A728D" w:rsidP="009A72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A728D">
          <w:rPr>
            <w:rStyle w:val="Hyperlink"/>
          </w:rPr>
          <w:t>legislative information</w:t>
        </w:r>
      </w:hyperlink>
      <w:r>
        <w:t xml:space="preserve"> at the website</w:t>
      </w:r>
    </w:p>
    <w:p w:rsidR="009A728D" w:rsidRDefault="009A728D" w:rsidP="009A728D">
      <w:pPr>
        <w:widowControl w:val="0"/>
        <w:tabs>
          <w:tab w:val="right" w:pos="1008"/>
          <w:tab w:val="left" w:pos="1152"/>
          <w:tab w:val="left" w:pos="1872"/>
          <w:tab w:val="left" w:pos="9187"/>
        </w:tabs>
        <w:ind w:left="2088" w:hanging="2088"/>
        <w:jc w:val="left"/>
      </w:pPr>
    </w:p>
    <w:p w:rsidR="009A728D" w:rsidRPr="009A728D" w:rsidRDefault="009A728D" w:rsidP="009A728D">
      <w:pPr>
        <w:widowControl w:val="0"/>
        <w:tabs>
          <w:tab w:val="right" w:pos="1008"/>
          <w:tab w:val="left" w:pos="1152"/>
          <w:tab w:val="left" w:pos="1872"/>
          <w:tab w:val="left" w:pos="9187"/>
        </w:tabs>
        <w:ind w:left="2088" w:hanging="2088"/>
        <w:jc w:val="left"/>
      </w:pPr>
    </w:p>
    <w:p w:rsidR="009A728D" w:rsidRDefault="009A728D" w:rsidP="009A728D">
      <w:r w:rsidRPr="009A728D">
        <w:rPr>
          <w:b/>
        </w:rPr>
        <w:t>VERSIONS OF THIS BILL</w:t>
      </w:r>
    </w:p>
    <w:p w:rsidR="009A728D" w:rsidRDefault="009A728D" w:rsidP="009A728D"/>
    <w:p w:rsidR="009A728D" w:rsidRDefault="000653C2" w:rsidP="009A728D">
      <w:hyperlink r:id="rId10" w:history="1">
        <w:r w:rsidR="009A728D">
          <w:rPr>
            <w:rStyle w:val="Hyperlink"/>
          </w:rPr>
          <w:t>1/23/2018</w:t>
        </w:r>
      </w:hyperlink>
    </w:p>
    <w:p w:rsidR="009A728D" w:rsidRDefault="009A728D" w:rsidP="009A728D"/>
    <w:p w:rsidR="009A728D" w:rsidRDefault="009A728D" w:rsidP="009A728D">
      <w:pPr>
        <w:sectPr w:rsidR="009A728D" w:rsidSect="009A728D">
          <w:pgSz w:w="12240" w:h="15840" w:code="1"/>
          <w:pgMar w:top="1080" w:right="1440" w:bottom="1080" w:left="1440" w:header="720" w:footer="720" w:gutter="0"/>
          <w:cols w:space="720"/>
          <w:noEndnote/>
          <w:docGrid w:linePitch="360"/>
        </w:sectPr>
      </w:pPr>
    </w:p>
    <w:p w:rsidR="004E38E8" w:rsidRDefault="004E38E8"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42A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2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AND CELEBRATE THE LIFE OF DR. BENJAMIN FRANKLIN PAYTON AND TO HONOR HIS SIGN</w:t>
      </w:r>
      <w:r w:rsidR="00037285">
        <w:t>IFICANT CONTRIBUTIONS</w:t>
      </w:r>
      <w:r w:rsidR="00112B2E">
        <w:t xml:space="preserve"> TO ACADEMIA</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72E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72EF">
        <w:t>the members of the South Carolina General Assembly are pleased to learn that the life and legacy of Dr. Benjamin Franklin Payton will be commemorated at South Carolina State University on February 10, 2018; and</w:t>
      </w:r>
    </w:p>
    <w:p w:rsidR="005372EF" w:rsidRDefault="00537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2EF" w:rsidRDefault="00537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E0B6E">
        <w:t xml:space="preserve">, </w:t>
      </w:r>
      <w:r w:rsidR="002F2481">
        <w:t xml:space="preserve">Benjamin Payton was </w:t>
      </w:r>
      <w:r w:rsidR="002E0B6E">
        <w:t>born in Orangeburg in 1932</w:t>
      </w:r>
      <w:r w:rsidR="002F2481">
        <w:t xml:space="preserve">. He graduated with honors from South Carolina State University in 1955 with a </w:t>
      </w:r>
      <w:r>
        <w:t>bachelor</w:t>
      </w:r>
      <w:r w:rsidR="002E0B6E" w:rsidRPr="002E0B6E">
        <w:t>’</w:t>
      </w:r>
      <w:r>
        <w:t>s degree in sociology</w:t>
      </w:r>
      <w:r w:rsidR="004C24A7">
        <w:t>. He</w:t>
      </w:r>
      <w:r>
        <w:t xml:space="preserve"> earned a bachelor of divinity degree </w:t>
      </w:r>
      <w:r w:rsidR="0033712C">
        <w:t xml:space="preserve">in philosophical theology </w:t>
      </w:r>
      <w:r>
        <w:t>from Harvard University</w:t>
      </w:r>
      <w:r w:rsidR="004C24A7">
        <w:t xml:space="preserve"> in 1958</w:t>
      </w:r>
      <w:r>
        <w:t>, a master</w:t>
      </w:r>
      <w:r w:rsidR="002E0B6E" w:rsidRPr="002E0B6E">
        <w:t>’</w:t>
      </w:r>
      <w:r>
        <w:t>s degree in philosophy of religion from Columbia University in 1960, and a doctorate in social ethics from Yale University in 1963; and</w:t>
      </w:r>
    </w:p>
    <w:p w:rsidR="005372EF" w:rsidRDefault="00537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51" w:rsidRDefault="00537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Payton </w:t>
      </w:r>
      <w:r w:rsidR="00C97811">
        <w:t xml:space="preserve">began his distinguished career when he </w:t>
      </w:r>
      <w:r w:rsidR="002F2481">
        <w:t xml:space="preserve">joined </w:t>
      </w:r>
      <w:r w:rsidR="00C97811">
        <w:t xml:space="preserve">the faculty of </w:t>
      </w:r>
      <w:r>
        <w:t>H</w:t>
      </w:r>
      <w:r w:rsidR="002F2481">
        <w:t>oward</w:t>
      </w:r>
      <w:r>
        <w:t xml:space="preserve"> University</w:t>
      </w:r>
      <w:r w:rsidR="002F2481">
        <w:t xml:space="preserve"> </w:t>
      </w:r>
      <w:r>
        <w:t>in 1963</w:t>
      </w:r>
      <w:r w:rsidR="0033712C">
        <w:t>,</w:t>
      </w:r>
      <w:r>
        <w:t xml:space="preserve"> a</w:t>
      </w:r>
      <w:r w:rsidR="00C97811">
        <w:t>s</w:t>
      </w:r>
      <w:r>
        <w:t xml:space="preserve"> </w:t>
      </w:r>
      <w:r w:rsidR="002F2481">
        <w:t xml:space="preserve">an assistant professor of sociology, religion, and social ethics, and </w:t>
      </w:r>
      <w:r w:rsidR="0066614A">
        <w:t xml:space="preserve">also </w:t>
      </w:r>
      <w:r w:rsidR="002F2481">
        <w:t>served as</w:t>
      </w:r>
      <w:r>
        <w:t xml:space="preserve"> director of </w:t>
      </w:r>
      <w:r w:rsidR="00C97811">
        <w:t>the institution’s C</w:t>
      </w:r>
      <w:r>
        <w:t>ommunity Serv</w:t>
      </w:r>
      <w:r w:rsidR="002B6851">
        <w:t>i</w:t>
      </w:r>
      <w:r>
        <w:t>ce Project in Washing</w:t>
      </w:r>
      <w:r w:rsidR="002E0B6E">
        <w:t>ton</w:t>
      </w:r>
      <w:r>
        <w:t>, D.C.</w:t>
      </w:r>
      <w:r w:rsidR="002B6851">
        <w:t xml:space="preserve"> </w:t>
      </w:r>
      <w:r w:rsidR="00C97811">
        <w:t xml:space="preserve">He </w:t>
      </w:r>
      <w:r w:rsidR="0033712C">
        <w:t xml:space="preserve">then </w:t>
      </w:r>
      <w:r w:rsidR="00C97811">
        <w:t>worked as</w:t>
      </w:r>
      <w:r w:rsidR="002F2481">
        <w:t xml:space="preserve"> the</w:t>
      </w:r>
      <w:r w:rsidR="002B6851">
        <w:t xml:space="preserve"> director </w:t>
      </w:r>
      <w:r w:rsidR="002F2481">
        <w:t>of</w:t>
      </w:r>
      <w:r w:rsidR="002B6851">
        <w:t xml:space="preserve"> Office of Church and Race for the Protestant Council of the City of New York</w:t>
      </w:r>
      <w:r w:rsidR="00C97811">
        <w:t xml:space="preserve"> from 1965-1966,</w:t>
      </w:r>
      <w:r w:rsidR="002B6851">
        <w:t xml:space="preserve"> </w:t>
      </w:r>
      <w:r w:rsidR="00C97811">
        <w:t>the</w:t>
      </w:r>
      <w:r w:rsidR="002B6851">
        <w:t xml:space="preserve"> executive director for the Commission on Religion and Race in the Department of Social Justice of the National Council of Churches in the U.S.A.</w:t>
      </w:r>
      <w:r w:rsidR="00C97811">
        <w:t xml:space="preserve"> from 1966-1967, the </w:t>
      </w:r>
      <w:r w:rsidR="002B6851">
        <w:t>president of Benedict College</w:t>
      </w:r>
      <w:r w:rsidR="0066614A">
        <w:t xml:space="preserve"> from 1967</w:t>
      </w:r>
      <w:r w:rsidR="00C97811">
        <w:t>-</w:t>
      </w:r>
      <w:r w:rsidR="0066614A">
        <w:t>1972</w:t>
      </w:r>
      <w:r w:rsidR="002B6851">
        <w:t xml:space="preserve">, </w:t>
      </w:r>
      <w:r w:rsidR="0066614A">
        <w:t xml:space="preserve">and </w:t>
      </w:r>
      <w:r w:rsidR="00C97811">
        <w:t>finally the</w:t>
      </w:r>
      <w:r w:rsidR="0066614A">
        <w:t xml:space="preserve"> </w:t>
      </w:r>
      <w:r w:rsidR="002B6851">
        <w:t xml:space="preserve">program officer </w:t>
      </w:r>
      <w:r w:rsidR="00C97811">
        <w:t>for</w:t>
      </w:r>
      <w:r w:rsidR="002B6851">
        <w:t xml:space="preserve"> Higher Education and Research </w:t>
      </w:r>
      <w:r w:rsidR="00C97811">
        <w:t>with</w:t>
      </w:r>
      <w:r w:rsidR="002B6851">
        <w:t xml:space="preserve"> the Ford Foundation in New York City</w:t>
      </w:r>
      <w:r w:rsidR="0066614A">
        <w:t xml:space="preserve"> from 1972</w:t>
      </w:r>
      <w:r w:rsidR="00C97811">
        <w:t>-</w:t>
      </w:r>
      <w:r w:rsidR="0066614A">
        <w:t>1981</w:t>
      </w:r>
      <w:r w:rsidR="002B6851">
        <w:t>; and</w:t>
      </w:r>
    </w:p>
    <w:p w:rsidR="002B6851" w:rsidRDefault="002B6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2D4" w:rsidRDefault="002B6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24A7">
        <w:t>Dr. Payton</w:t>
      </w:r>
      <w:r w:rsidR="00286594">
        <w:t xml:space="preserve"> became the fifth president of the Tuskagee Institute </w:t>
      </w:r>
      <w:r>
        <w:t xml:space="preserve">in 1981, one hundred years after its founding. In his second </w:t>
      </w:r>
      <w:r>
        <w:lastRenderedPageBreak/>
        <w:t xml:space="preserve">year at Tuskegee, he served as educational advisor </w:t>
      </w:r>
      <w:r w:rsidR="00B05B8D">
        <w:t xml:space="preserve">to Africa </w:t>
      </w:r>
      <w:r>
        <w:t>on a seven</w:t>
      </w:r>
      <w:r w:rsidR="002E0B6E">
        <w:noBreakHyphen/>
      </w:r>
      <w:r>
        <w:t xml:space="preserve">nation tour with Vice President George </w:t>
      </w:r>
      <w:r w:rsidR="0000748C">
        <w:t>H. W.</w:t>
      </w:r>
      <w:r>
        <w:t>Bush</w:t>
      </w:r>
      <w:r w:rsidR="00A542D4">
        <w:t>. On his return, he encourage</w:t>
      </w:r>
      <w:r w:rsidR="004C24A7">
        <w:t>d</w:t>
      </w:r>
      <w:r w:rsidR="0033712C">
        <w:t xml:space="preserve"> the board of t</w:t>
      </w:r>
      <w:r w:rsidR="00A542D4">
        <w:t xml:space="preserve">rustees to </w:t>
      </w:r>
      <w:r w:rsidR="004C24A7">
        <w:t>rename the institute T</w:t>
      </w:r>
      <w:r w:rsidR="00A542D4">
        <w:t>us</w:t>
      </w:r>
      <w:r w:rsidR="004C24A7">
        <w:t>ka</w:t>
      </w:r>
      <w:r w:rsidR="00A542D4">
        <w:t xml:space="preserve">gee University to clarify its </w:t>
      </w:r>
      <w:r w:rsidR="004C24A7">
        <w:t xml:space="preserve">mission and </w:t>
      </w:r>
      <w:r w:rsidR="00A542D4">
        <w:t>purpose</w:t>
      </w:r>
      <w:r w:rsidR="004C24A7">
        <w:t>, which the board approved in 1985</w:t>
      </w:r>
      <w:r w:rsidR="00A542D4">
        <w:t xml:space="preserve">; and </w:t>
      </w:r>
    </w:p>
    <w:p w:rsidR="00A542D4" w:rsidRDefault="00A54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4D" w:rsidRDefault="004C2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286594">
        <w:t>n 1983, President Ronald Reagan appointed him to serve on the board for International Food and Agriculture Development, and he served as a team leader for the Presidential Task Force on Agriculture and Economic D</w:t>
      </w:r>
      <w:r w:rsidR="00A542D4">
        <w:t>evelopment to Zaire in 1984</w:t>
      </w:r>
      <w:r>
        <w:t>. I</w:t>
      </w:r>
      <w:r w:rsidR="00E6714D">
        <w:t xml:space="preserve">n 2002, </w:t>
      </w:r>
      <w:r w:rsidR="00A542D4">
        <w:t xml:space="preserve">President George W. Bush appointed </w:t>
      </w:r>
      <w:r>
        <w:t>him</w:t>
      </w:r>
      <w:r w:rsidR="00A542D4">
        <w:t xml:space="preserve"> as the ina</w:t>
      </w:r>
      <w:r w:rsidR="00E6714D">
        <w:t>u</w:t>
      </w:r>
      <w:r w:rsidR="00A542D4">
        <w:t>gural chair on the B</w:t>
      </w:r>
      <w:r w:rsidR="00E6714D">
        <w:t xml:space="preserve">oard of </w:t>
      </w:r>
      <w:r w:rsidR="00A542D4">
        <w:t xml:space="preserve">Advisors on </w:t>
      </w:r>
      <w:r w:rsidR="00E6714D">
        <w:t>Historically Black Colleges and Universities; and</w:t>
      </w:r>
    </w:p>
    <w:p w:rsidR="00E6714D" w:rsidRDefault="00E67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4D" w:rsidRDefault="00E67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Payton formed the Tuskegee Syphilis Study Legacy Committee </w:t>
      </w:r>
      <w:r w:rsidR="00A542D4">
        <w:t xml:space="preserve">in 1996 </w:t>
      </w:r>
      <w:r>
        <w:t>to seek a formal apology for the unethical use of African Americans as test subjects for the forty</w:t>
      </w:r>
      <w:r w:rsidR="002E0B6E">
        <w:noBreakHyphen/>
      </w:r>
      <w:r>
        <w:t>year study on the disease</w:t>
      </w:r>
      <w:r w:rsidR="002E0B6E" w:rsidRPr="002E0B6E">
        <w:t>’</w:t>
      </w:r>
      <w:r>
        <w:t>s degenerative effects</w:t>
      </w:r>
      <w:r w:rsidR="00C4384A">
        <w:t>.</w:t>
      </w:r>
      <w:r>
        <w:t xml:space="preserve"> </w:t>
      </w:r>
      <w:r w:rsidR="0033712C">
        <w:t xml:space="preserve">In response, </w:t>
      </w:r>
      <w:r>
        <w:t>President</w:t>
      </w:r>
      <w:r w:rsidR="0033712C">
        <w:t xml:space="preserve"> Bill</w:t>
      </w:r>
      <w:r>
        <w:t xml:space="preserve"> Clinton</w:t>
      </w:r>
      <w:r w:rsidR="00C4384A">
        <w:t xml:space="preserve"> </w:t>
      </w:r>
      <w:r>
        <w:t>public</w:t>
      </w:r>
      <w:r w:rsidR="00C4384A">
        <w:t xml:space="preserve">ly apologized </w:t>
      </w:r>
      <w:r>
        <w:t>to participants of the study and their families, a</w:t>
      </w:r>
      <w:r w:rsidR="00C4384A">
        <w:t xml:space="preserve">nd announced the award of </w:t>
      </w:r>
      <w:r>
        <w:t>a two hundred thousand</w:t>
      </w:r>
      <w:r w:rsidR="002E0B6E">
        <w:noBreakHyphen/>
      </w:r>
      <w:r>
        <w:t xml:space="preserve">dollar grant </w:t>
      </w:r>
      <w:r w:rsidR="00C4384A">
        <w:t>to</w:t>
      </w:r>
      <w:r>
        <w:t xml:space="preserve"> Tuskegee </w:t>
      </w:r>
      <w:r w:rsidR="0033712C">
        <w:t xml:space="preserve">for </w:t>
      </w:r>
      <w:r>
        <w:t>a National Center for Bioethics in Research and Healthcare; and</w:t>
      </w:r>
    </w:p>
    <w:p w:rsidR="00E6714D" w:rsidRDefault="00E67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BAC" w:rsidRDefault="00B96B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he addressed the United States Congress, seeking status as a national historic site for Moton Field, the training grounds for the Tuskegee airmen</w:t>
      </w:r>
      <w:r w:rsidR="0033712C">
        <w:t xml:space="preserve">, and </w:t>
      </w:r>
      <w:r>
        <w:t>Congress approved the field as a national historic site later that year; a</w:t>
      </w:r>
      <w:r w:rsidR="002E0B6E">
        <w:t>n</w:t>
      </w:r>
      <w:r>
        <w:t>d</w:t>
      </w:r>
    </w:p>
    <w:p w:rsidR="00B96BAC" w:rsidRDefault="00B96B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4D" w:rsidRDefault="00E67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Payton</w:t>
      </w:r>
      <w:r w:rsidR="00B96BAC">
        <w:t xml:space="preserve"> retired in August 2010</w:t>
      </w:r>
      <w:r w:rsidR="00A542D4">
        <w:t>,</w:t>
      </w:r>
      <w:r w:rsidR="00B96BAC">
        <w:t xml:space="preserve"> </w:t>
      </w:r>
      <w:r w:rsidR="00396C76">
        <w:t>after</w:t>
      </w:r>
      <w:r w:rsidR="00B96BAC">
        <w:t xml:space="preserve"> al</w:t>
      </w:r>
      <w:r w:rsidR="00537CD8">
        <w:t>most three decades at Tuskegee,</w:t>
      </w:r>
      <w:r w:rsidR="00B96BAC">
        <w:t xml:space="preserve"> </w:t>
      </w:r>
      <w:r w:rsidR="00537CD8">
        <w:t xml:space="preserve">during which he led </w:t>
      </w:r>
      <w:r w:rsidR="00535913">
        <w:t xml:space="preserve">campus </w:t>
      </w:r>
      <w:r w:rsidR="00B96BAC">
        <w:t>renovation</w:t>
      </w:r>
      <w:r w:rsidR="00535913">
        <w:t xml:space="preserve"> </w:t>
      </w:r>
      <w:r w:rsidR="00537CD8">
        <w:t>and academic p</w:t>
      </w:r>
      <w:r w:rsidR="00B96BAC">
        <w:t>rogram</w:t>
      </w:r>
      <w:r w:rsidR="00537CD8">
        <w:t xml:space="preserve"> restructuring projects, including </w:t>
      </w:r>
      <w:r w:rsidR="00B96BAC">
        <w:t>develop</w:t>
      </w:r>
      <w:r w:rsidR="00537CD8">
        <w:t xml:space="preserve">ment of </w:t>
      </w:r>
      <w:r w:rsidR="00B96BAC">
        <w:t>its first doctoral programs</w:t>
      </w:r>
      <w:r w:rsidR="00537CD8">
        <w:t>,</w:t>
      </w:r>
      <w:r w:rsidR="00B96BAC">
        <w:t xml:space="preserve"> and </w:t>
      </w:r>
      <w:r w:rsidR="00537CD8">
        <w:t xml:space="preserve">helped raise more </w:t>
      </w:r>
      <w:r w:rsidR="00B96BAC">
        <w:t>than one hundred sixty million dollars for the campus endowment; and</w:t>
      </w:r>
    </w:p>
    <w:p w:rsidR="00B96BAC" w:rsidRDefault="00B96B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2AF" w:rsidRDefault="00B96B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6594">
        <w:t xml:space="preserve">he was married to the former </w:t>
      </w:r>
      <w:r>
        <w:t>Thelma Plane</w:t>
      </w:r>
      <w:r w:rsidR="00286594">
        <w:t>,</w:t>
      </w:r>
      <w:r>
        <w:t xml:space="preserve"> </w:t>
      </w:r>
      <w:r w:rsidR="00286594">
        <w:t>who preceded him in death</w:t>
      </w:r>
      <w:r>
        <w:t xml:space="preserve">, </w:t>
      </w:r>
      <w:r w:rsidR="00286594">
        <w:t xml:space="preserve">and they were the parents of </w:t>
      </w:r>
      <w:r>
        <w:t>t</w:t>
      </w:r>
      <w:r w:rsidR="002E0B6E">
        <w:t>wo</w:t>
      </w:r>
      <w:r>
        <w:t xml:space="preserve"> </w:t>
      </w:r>
      <w:r w:rsidR="00286594">
        <w:t xml:space="preserve">remarkable </w:t>
      </w:r>
      <w:r>
        <w:t xml:space="preserve">children, Mark </w:t>
      </w:r>
      <w:r w:rsidR="00286594">
        <w:t xml:space="preserve">Steven </w:t>
      </w:r>
      <w:r>
        <w:t>and Deborah</w:t>
      </w:r>
      <w:r w:rsidR="00286594">
        <w:t xml:space="preserve"> Elizabeth</w:t>
      </w:r>
      <w:r>
        <w:t xml:space="preserve">, </w:t>
      </w:r>
      <w:r w:rsidR="00286594">
        <w:t xml:space="preserve">and the grandparents of </w:t>
      </w:r>
      <w:r>
        <w:t>four adoring grandchildren</w:t>
      </w:r>
      <w:r w:rsidR="00C4384A">
        <w:t>. Dr. Payton died on September 28, 2016, at the age of eighty-three</w:t>
      </w:r>
      <w:r w:rsidR="00396C76">
        <w:t xml:space="preserve">, leaving a legacy </w:t>
      </w:r>
      <w:r w:rsidR="0033712C">
        <w:t>of improving the quality of higher education</w:t>
      </w:r>
      <w:r w:rsidR="00396C76">
        <w:t xml:space="preserve"> that </w:t>
      </w:r>
      <w:r w:rsidR="0033712C">
        <w:t xml:space="preserve">continues to benefit </w:t>
      </w:r>
      <w:r w:rsidR="00396C76">
        <w:t xml:space="preserve">our State. Now, therefore, </w:t>
      </w:r>
    </w:p>
    <w:p w:rsidR="00B642A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2A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642A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2A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72EF">
        <w:t xml:space="preserve"> the members of the South Carolina General Assembly, by this resolution, remember and celebrate the life of Dr. Benjamin Franklin Payton and honor his significant contributions to academi</w:t>
      </w:r>
      <w:r w:rsidR="00037285">
        <w:t>a.</w:t>
      </w:r>
    </w:p>
    <w:p w:rsidR="00B642A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2A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72EF">
        <w:t xml:space="preserve"> the family of Dr. Benjamin Franklin</w:t>
      </w:r>
      <w:r w:rsidR="004C6D37">
        <w:t xml:space="preserve"> Payton</w:t>
      </w:r>
      <w:r w:rsidR="005372EF">
        <w:t>.</w:t>
      </w:r>
    </w:p>
    <w:p w:rsidR="005C38B5" w:rsidRDefault="002E0B6E" w:rsidP="00C14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28D" w:rsidRDefault="009A728D" w:rsidP="009A728D">
      <w:pPr>
        <w:suppressAutoHyphens/>
      </w:pPr>
    </w:p>
    <w:sectPr w:rsidR="009A728D" w:rsidSect="009A72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CD8" w:rsidRDefault="00537CD8" w:rsidP="009F0C77">
      <w:r>
        <w:separator/>
      </w:r>
    </w:p>
  </w:endnote>
  <w:endnote w:type="continuationSeparator" w:id="0">
    <w:p w:rsidR="00537CD8" w:rsidRDefault="00537C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C6DB4F-352F-4363-A6FD-B761E2846341}"/>
    <w:embedBold r:id="rId2" w:fontKey="{7BFBFCA0-9813-4F90-A3A1-40D3C25A2BAE}"/>
  </w:font>
  <w:font w:name="Calibri">
    <w:panose1 w:val="020F0502020204030204"/>
    <w:charset w:val="00"/>
    <w:family w:val="swiss"/>
    <w:pitch w:val="variable"/>
    <w:sig w:usb0="E00002FF" w:usb1="4000ACFF" w:usb2="00000001" w:usb3="00000000" w:csb0="0000019F" w:csb1="00000000"/>
    <w:embedRegular r:id="rId3" w:fontKey="{95034A81-A82B-4523-AA4B-5EF21D9CC8CD}"/>
  </w:font>
  <w:font w:name="Segoe UI">
    <w:panose1 w:val="020B0502040204020203"/>
    <w:charset w:val="00"/>
    <w:family w:val="swiss"/>
    <w:pitch w:val="variable"/>
    <w:sig w:usb0="E10022FF" w:usb1="C000E47F" w:usb2="00000029" w:usb3="00000000" w:csb0="000001DF" w:csb1="00000000"/>
    <w:embedRegular r:id="rId4" w:fontKey="{80F5BE09-57C0-4E90-B4BC-49A3A2BDE58D}"/>
  </w:font>
  <w:font w:name="Cambria">
    <w:panose1 w:val="02040503050406030204"/>
    <w:charset w:val="00"/>
    <w:family w:val="roman"/>
    <w:pitch w:val="variable"/>
    <w:sig w:usb0="E00002FF" w:usb1="400004FF" w:usb2="00000000" w:usb3="00000000" w:csb0="0000019F" w:csb1="00000000"/>
    <w:embedRegular r:id="rId5" w:fontKey="{D5FC2CDA-AFD2-4190-A1AB-0F3ADF6DA9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28D" w:rsidRPr="004E38E8" w:rsidRDefault="009A728D" w:rsidP="004E38E8">
    <w:pPr>
      <w:pStyle w:val="Footer"/>
      <w:tabs>
        <w:tab w:val="clear" w:pos="4680"/>
        <w:tab w:val="clear" w:pos="9360"/>
        <w:tab w:val="center" w:pos="2995"/>
      </w:tabs>
      <w:spacing w:before="120"/>
    </w:pPr>
    <w:r>
      <w:t>[905]</w:t>
    </w:r>
    <w:r>
      <w:tab/>
    </w:r>
    <w:r>
      <w:fldChar w:fldCharType="begin"/>
    </w:r>
    <w:r>
      <w:instrText xml:space="preserve"> PAGE  \* MERGEFORMAT </w:instrText>
    </w:r>
    <w:r>
      <w:fldChar w:fldCharType="separate"/>
    </w:r>
    <w:r w:rsidR="009668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CD8" w:rsidRDefault="00537CD8" w:rsidP="009F0C77">
      <w:r>
        <w:separator/>
      </w:r>
    </w:p>
  </w:footnote>
  <w:footnote w:type="continuationSeparator" w:id="0">
    <w:p w:rsidR="00537CD8" w:rsidRDefault="00537C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080VR18"/>
    <w:docVar w:name="CoverBillType" w:val="c"/>
    <w:docVar w:name="DocPath" w:val="L:\Council\bills\GM\25080VR18.DOCX"/>
    <w:docVar w:name="dvBillNumber" w:val="905"/>
    <w:docVar w:name="dvBillNumberPrefix" w:val="S. "/>
    <w:docVar w:name="dvOriginalBody" w:val="Senate"/>
    <w:docVar w:name="dvSteno" w:val="GM"/>
    <w:docVar w:name="NameofBody" w:val="s"/>
    <w:docVar w:name="vGroup2" w:val="Council"/>
  </w:docVars>
  <w:rsids>
    <w:rsidRoot w:val="00B642AF"/>
    <w:rsid w:val="0000748C"/>
    <w:rsid w:val="0001248E"/>
    <w:rsid w:val="000263D9"/>
    <w:rsid w:val="00026C9A"/>
    <w:rsid w:val="00037285"/>
    <w:rsid w:val="000965A1"/>
    <w:rsid w:val="000C487D"/>
    <w:rsid w:val="000E1785"/>
    <w:rsid w:val="000F39F2"/>
    <w:rsid w:val="001023A4"/>
    <w:rsid w:val="0010776B"/>
    <w:rsid w:val="00112B2E"/>
    <w:rsid w:val="00133E66"/>
    <w:rsid w:val="00134ACF"/>
    <w:rsid w:val="00144E15"/>
    <w:rsid w:val="001A4A62"/>
    <w:rsid w:val="001A681E"/>
    <w:rsid w:val="001D08F2"/>
    <w:rsid w:val="001E1EBC"/>
    <w:rsid w:val="002037CA"/>
    <w:rsid w:val="002047A2"/>
    <w:rsid w:val="002321B6"/>
    <w:rsid w:val="0023696B"/>
    <w:rsid w:val="00250967"/>
    <w:rsid w:val="002759C5"/>
    <w:rsid w:val="00277DEE"/>
    <w:rsid w:val="00280D88"/>
    <w:rsid w:val="00286594"/>
    <w:rsid w:val="00294ABE"/>
    <w:rsid w:val="002A3EB4"/>
    <w:rsid w:val="002A634E"/>
    <w:rsid w:val="002B6851"/>
    <w:rsid w:val="002E0B6E"/>
    <w:rsid w:val="002F2481"/>
    <w:rsid w:val="00325348"/>
    <w:rsid w:val="0033712C"/>
    <w:rsid w:val="003935F5"/>
    <w:rsid w:val="00393688"/>
    <w:rsid w:val="00396C76"/>
    <w:rsid w:val="003D411E"/>
    <w:rsid w:val="003E3C1E"/>
    <w:rsid w:val="003E6148"/>
    <w:rsid w:val="003E7D04"/>
    <w:rsid w:val="00400EAA"/>
    <w:rsid w:val="0041760A"/>
    <w:rsid w:val="004203D7"/>
    <w:rsid w:val="004613D0"/>
    <w:rsid w:val="004809EE"/>
    <w:rsid w:val="004B2A8B"/>
    <w:rsid w:val="004C24A7"/>
    <w:rsid w:val="004C6D37"/>
    <w:rsid w:val="004E38E8"/>
    <w:rsid w:val="00511EE9"/>
    <w:rsid w:val="00521E00"/>
    <w:rsid w:val="00535913"/>
    <w:rsid w:val="005372EF"/>
    <w:rsid w:val="00537CD8"/>
    <w:rsid w:val="00577C6C"/>
    <w:rsid w:val="0058501B"/>
    <w:rsid w:val="005C38B5"/>
    <w:rsid w:val="005C5AC4"/>
    <w:rsid w:val="0061228A"/>
    <w:rsid w:val="006215AA"/>
    <w:rsid w:val="006340D9"/>
    <w:rsid w:val="00643B8E"/>
    <w:rsid w:val="00653ECC"/>
    <w:rsid w:val="00665EBC"/>
    <w:rsid w:val="0066614A"/>
    <w:rsid w:val="00680479"/>
    <w:rsid w:val="0069470D"/>
    <w:rsid w:val="006A476C"/>
    <w:rsid w:val="006C6A93"/>
    <w:rsid w:val="006E02F9"/>
    <w:rsid w:val="006F3F76"/>
    <w:rsid w:val="00705E10"/>
    <w:rsid w:val="00753C04"/>
    <w:rsid w:val="00756946"/>
    <w:rsid w:val="00757F80"/>
    <w:rsid w:val="00771EEC"/>
    <w:rsid w:val="00786819"/>
    <w:rsid w:val="007A325A"/>
    <w:rsid w:val="007B720E"/>
    <w:rsid w:val="007C3099"/>
    <w:rsid w:val="007E72BE"/>
    <w:rsid w:val="007F1523"/>
    <w:rsid w:val="007F509E"/>
    <w:rsid w:val="007F5799"/>
    <w:rsid w:val="007F6947"/>
    <w:rsid w:val="00806F2A"/>
    <w:rsid w:val="0081026C"/>
    <w:rsid w:val="00834A12"/>
    <w:rsid w:val="00872729"/>
    <w:rsid w:val="008F4429"/>
    <w:rsid w:val="00932670"/>
    <w:rsid w:val="009352BB"/>
    <w:rsid w:val="00966865"/>
    <w:rsid w:val="00990668"/>
    <w:rsid w:val="009A728D"/>
    <w:rsid w:val="009B397B"/>
    <w:rsid w:val="009F0C77"/>
    <w:rsid w:val="009F4205"/>
    <w:rsid w:val="009F4DD1"/>
    <w:rsid w:val="00A41AF9"/>
    <w:rsid w:val="00A542D4"/>
    <w:rsid w:val="00A64E80"/>
    <w:rsid w:val="00A741D9"/>
    <w:rsid w:val="00A85589"/>
    <w:rsid w:val="00A9741D"/>
    <w:rsid w:val="00AB0576"/>
    <w:rsid w:val="00AC5673"/>
    <w:rsid w:val="00AD4B17"/>
    <w:rsid w:val="00B05B8D"/>
    <w:rsid w:val="00B26FA6"/>
    <w:rsid w:val="00B642AF"/>
    <w:rsid w:val="00B741CB"/>
    <w:rsid w:val="00B87AF8"/>
    <w:rsid w:val="00B934F3"/>
    <w:rsid w:val="00B96BAC"/>
    <w:rsid w:val="00BB6347"/>
    <w:rsid w:val="00BD2134"/>
    <w:rsid w:val="00C038D8"/>
    <w:rsid w:val="00C045DD"/>
    <w:rsid w:val="00C14F2B"/>
    <w:rsid w:val="00C3136F"/>
    <w:rsid w:val="00C3483A"/>
    <w:rsid w:val="00C4384A"/>
    <w:rsid w:val="00C74E9D"/>
    <w:rsid w:val="00C82FD3"/>
    <w:rsid w:val="00C97811"/>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714D"/>
    <w:rsid w:val="00EB00A2"/>
    <w:rsid w:val="00EB1BF3"/>
    <w:rsid w:val="00EF3EEE"/>
    <w:rsid w:val="00F149A7"/>
    <w:rsid w:val="00F50BAF"/>
    <w:rsid w:val="00F52C10"/>
    <w:rsid w:val="00F81FFD"/>
    <w:rsid w:val="00F85228"/>
    <w:rsid w:val="00F907F7"/>
    <w:rsid w:val="00FB6773"/>
    <w:rsid w:val="00FC1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8FE995-C519-4824-88E4-D7ED38C9B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0B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B6E"/>
    <w:rPr>
      <w:rFonts w:ascii="Segoe UI" w:eastAsia="Times New Roman" w:hAnsi="Segoe UI" w:cs="Segoe UI"/>
      <w:sz w:val="18"/>
      <w:szCs w:val="18"/>
    </w:rPr>
  </w:style>
  <w:style w:type="character" w:styleId="Hyperlink">
    <w:name w:val="Hyperlink"/>
    <w:basedOn w:val="DefaultParagraphFont"/>
    <w:uiPriority w:val="99"/>
    <w:unhideWhenUsed/>
    <w:rsid w:val="009A72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05_2018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1F96E-041A-4DE3-BC90-A6D301C11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759</Words>
  <Characters>4112</Characters>
  <Application>Microsoft Office Word</Application>
  <DocSecurity>0</DocSecurity>
  <Lines>125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905: Dr. Benjamin Franklin Payton - South Carolina Legislature Online</dc:title>
  <dc:subject/>
  <dc:creator>Gail Pinckney Moore</dc:creator>
  <cp:keywords/>
  <dc:description/>
  <cp:lastModifiedBy>S Volk</cp:lastModifiedBy>
  <cp:revision>2</cp:revision>
  <cp:lastPrinted>2018-01-22T16:20:00Z</cp:lastPrinted>
  <dcterms:created xsi:type="dcterms:W3CDTF">2018-01-26T19:28:00Z</dcterms:created>
  <dcterms:modified xsi:type="dcterms:W3CDTF">2018-01-26T19:28:00Z</dcterms:modified>
</cp:coreProperties>
</file>