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F71" w:rsidRDefault="00634A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634AD4" w:rsidRDefault="00634A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3, 2018</w:t>
      </w:r>
    </w:p>
    <w:p w:rsidR="00634AD4" w:rsidRDefault="00634A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4AD4" w:rsidRPr="00634AD4" w:rsidRDefault="00634AD4" w:rsidP="00634AD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1044</w:t>
      </w:r>
    </w:p>
    <w:p w:rsidR="00634AD4" w:rsidRDefault="00634A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4AD4" w:rsidRDefault="00634AD4" w:rsidP="00634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423EF">
        <w:t>Senator Shealy</w:t>
      </w:r>
    </w:p>
    <w:p w:rsidR="00634AD4" w:rsidRDefault="00634A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4AD4" w:rsidRDefault="00634A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5/3/18--H.</w:t>
      </w:r>
    </w:p>
    <w:p w:rsidR="00634AD4" w:rsidRDefault="00634A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3, 2018.</w:t>
      </w:r>
    </w:p>
    <w:p w:rsidR="00634AD4" w:rsidRPr="00634AD4" w:rsidRDefault="00634AD4" w:rsidP="00634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34AD4" w:rsidRDefault="00634A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4AD4" w:rsidRDefault="00634AD4" w:rsidP="00634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AGRICULTURE, NATURAL</w:t>
      </w:r>
    </w:p>
    <w:p w:rsidR="00634AD4" w:rsidRPr="00634AD4" w:rsidRDefault="00634AD4" w:rsidP="00634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RESOURCES AND ENVIRONMENTAL AFFAIRS</w:t>
      </w:r>
    </w:p>
    <w:p w:rsidR="00634AD4" w:rsidRDefault="00634A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1044) to amend Section 50-13-260 of the 1976 Code, relating to the protection of freshwater game fish, to establish a year-round “catch and release”, etc., respectfully</w:t>
      </w:r>
    </w:p>
    <w:p w:rsidR="00634AD4" w:rsidRPr="00634AD4" w:rsidRDefault="00634AD4" w:rsidP="00634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34AD4" w:rsidRDefault="00634A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634AD4" w:rsidRDefault="00634A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4AD4" w:rsidRDefault="00A560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DAVID R. HIOTT</w:t>
      </w:r>
      <w:r w:rsidR="00634AD4">
        <w:rPr>
          <w:rFonts w:eastAsia="Times New Roman"/>
        </w:rPr>
        <w:t>. for Committee.</w:t>
      </w:r>
    </w:p>
    <w:p w:rsidR="00634AD4" w:rsidRPr="00634AD4" w:rsidRDefault="00634AD4" w:rsidP="00634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34AD4" w:rsidRDefault="00634A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34AD4" w:rsidSect="001D6F7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B320B" w:rsidRPr="00522CE0" w:rsidRDefault="00EB32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B3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4672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47F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50-13-260 OF THE 1976 CODE, RELATING TO THE PROTECTION OF FRESHWATER</w:t>
      </w:r>
      <w:r w:rsidR="00E870AB">
        <w:rPr>
          <w:rFonts w:eastAsia="Times New Roman"/>
        </w:rPr>
        <w:t xml:space="preserve"> GAME FISH, TO ESTABLISH A YEAR-</w:t>
      </w:r>
      <w:r>
        <w:rPr>
          <w:rFonts w:eastAsia="Times New Roman"/>
        </w:rPr>
        <w:t>ROUND “CATCH AND RELEASE” ZONE ON THE LOWER REACH OF THE SALUDA RIVER.</w:t>
      </w:r>
      <w:bookmarkEnd w:id="1"/>
    </w:p>
    <w:p w:rsidR="0018358E" w:rsidRDefault="00183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46726" w:rsidRDefault="00C46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46726" w:rsidRDefault="00C46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358E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60CE5">
        <w:rPr>
          <w:rFonts w:eastAsia="Times New Roman"/>
          <w:snapToGrid w:val="0"/>
          <w:szCs w:val="20"/>
        </w:rPr>
        <w:t>SECTION</w:t>
      </w:r>
      <w:r w:rsidRPr="00060CE5">
        <w:rPr>
          <w:rFonts w:eastAsia="Times New Roman"/>
          <w:snapToGrid w:val="0"/>
          <w:szCs w:val="20"/>
        </w:rPr>
        <w:tab/>
        <w:t>1.</w:t>
      </w:r>
      <w:r w:rsidRPr="00060CE5">
        <w:rPr>
          <w:rFonts w:eastAsia="Times New Roman"/>
          <w:snapToGrid w:val="0"/>
          <w:szCs w:val="20"/>
        </w:rPr>
        <w:tab/>
        <w:t>Section 50-13-260 of the 1976 Code is amended by adding an appropriately lettered new subsection to read:</w:t>
      </w:r>
    </w:p>
    <w:p w:rsidR="0018358E" w:rsidRPr="00060CE5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18358E" w:rsidRPr="00060CE5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60CE5">
        <w:rPr>
          <w:rFonts w:eastAsia="Times New Roman"/>
          <w:snapToGrid w:val="0"/>
          <w:szCs w:val="20"/>
        </w:rPr>
        <w:tab/>
        <w:t>“(</w:t>
      </w:r>
      <w:r w:rsidRPr="00060CE5">
        <w:rPr>
          <w:rFonts w:eastAsia="Times New Roman"/>
          <w:snapToGrid w:val="0"/>
          <w:szCs w:val="20"/>
        </w:rPr>
        <w:tab/>
        <w:t>)</w:t>
      </w:r>
      <w:r w:rsidRPr="00060CE5">
        <w:rPr>
          <w:rFonts w:eastAsia="Times New Roman"/>
          <w:snapToGrid w:val="0"/>
          <w:szCs w:val="20"/>
        </w:rPr>
        <w:tab/>
        <w:t>In order to establish a year-round ‘catch and release’ zone on the lower reach of the Saluda River, it is unlawful to take and retain trout from the eastbound I-20 bridge downstream to Stacey’s Ledge.”</w:t>
      </w:r>
    </w:p>
    <w:p w:rsidR="0018358E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18358E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60CE5">
        <w:rPr>
          <w:rFonts w:eastAsia="Times New Roman"/>
          <w:snapToGrid w:val="0"/>
          <w:szCs w:val="20"/>
        </w:rPr>
        <w:t>SECTION</w:t>
      </w:r>
      <w:r w:rsidRPr="00060CE5">
        <w:rPr>
          <w:rFonts w:eastAsia="Times New Roman"/>
          <w:snapToGrid w:val="0"/>
          <w:szCs w:val="20"/>
        </w:rPr>
        <w:tab/>
        <w:t>2.</w:t>
      </w:r>
      <w:r w:rsidRPr="00060CE5">
        <w:rPr>
          <w:rFonts w:eastAsia="Times New Roman"/>
          <w:snapToGrid w:val="0"/>
          <w:szCs w:val="20"/>
        </w:rPr>
        <w:tab/>
        <w:t>The Department of Natural Resources shall make a study of the lower Saluda River trout fishery and make recommendations on any needed modifications to the fishery by November 1, 2023.</w:t>
      </w:r>
    </w:p>
    <w:p w:rsidR="0018358E" w:rsidRPr="00060CE5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18358E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60CE5">
        <w:rPr>
          <w:rFonts w:eastAsia="Times New Roman"/>
          <w:snapToGrid w:val="0"/>
          <w:szCs w:val="20"/>
        </w:rPr>
        <w:t>SECTION</w:t>
      </w:r>
      <w:r w:rsidRPr="00060CE5">
        <w:rPr>
          <w:rFonts w:eastAsia="Times New Roman"/>
          <w:snapToGrid w:val="0"/>
          <w:szCs w:val="20"/>
        </w:rPr>
        <w:tab/>
        <w:t>3.</w:t>
      </w:r>
      <w:r w:rsidRPr="00060CE5">
        <w:rPr>
          <w:rFonts w:eastAsia="Times New Roman"/>
          <w:snapToGrid w:val="0"/>
          <w:szCs w:val="20"/>
        </w:rPr>
        <w:tab/>
        <w:t>The provisions of this act are repealed on June 30, 2025.</w:t>
      </w:r>
    </w:p>
    <w:p w:rsidR="0018358E" w:rsidRPr="00060CE5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C46726" w:rsidRPr="00522CE0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60CE5">
        <w:rPr>
          <w:rFonts w:eastAsia="Times New Roman"/>
          <w:snapToGrid w:val="0"/>
          <w:szCs w:val="20"/>
        </w:rPr>
        <w:t>SECTION</w:t>
      </w:r>
      <w:r w:rsidRPr="00060CE5">
        <w:rPr>
          <w:rFonts w:eastAsia="Times New Roman"/>
          <w:snapToGrid w:val="0"/>
          <w:szCs w:val="20"/>
        </w:rPr>
        <w:tab/>
        <w:t>4.</w:t>
      </w:r>
      <w:r w:rsidRPr="00060CE5">
        <w:rPr>
          <w:rFonts w:eastAsia="Times New Roman"/>
          <w:snapToGrid w:val="0"/>
          <w:szCs w:val="20"/>
        </w:rPr>
        <w:tab/>
        <w:t>This act takes effect on July 1, 2018.</w:t>
      </w:r>
    </w:p>
    <w:p w:rsidR="00CC42B8" w:rsidRDefault="00751B0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74C6A" w:rsidRDefault="00B74C6A" w:rsidP="00B74C6A">
      <w:pPr>
        <w:suppressAutoHyphens/>
        <w:jc w:val="both"/>
        <w:rPr>
          <w:rFonts w:eastAsia="Times New Roman"/>
        </w:rPr>
      </w:pPr>
    </w:p>
    <w:sectPr w:rsidR="00B74C6A" w:rsidSect="001D6F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726" w:rsidRDefault="00C46726" w:rsidP="00522CE0">
      <w:r>
        <w:separator/>
      </w:r>
    </w:p>
  </w:endnote>
  <w:endnote w:type="continuationSeparator" w:id="0">
    <w:p w:rsidR="00C46726" w:rsidRDefault="00C467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3108F0-D91B-40B2-A012-D7A5ECC28998}"/>
    <w:embedBold r:id="rId2" w:fontKey="{44511FD2-E8E5-4C2A-874A-09FA32E0B4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3A644E-88CA-4866-B3E7-8FFB462DAA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9E228D-DD59-49F5-AF79-37F5E816DF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D932AE-A96A-4DC4-986A-2E9CD68591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2B8" w:rsidRPr="00EB320B" w:rsidRDefault="00EB320B" w:rsidP="00EB32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[1044</w:t>
    </w:r>
    <w:r w:rsidR="001D6F71">
      <w:t>-</w:t>
    </w:r>
    <w:r w:rsidR="001D6F71">
      <w:fldChar w:fldCharType="begin"/>
    </w:r>
    <w:r w:rsidR="001D6F71">
      <w:instrText xml:space="preserve"> PAGE  \* MERGEFORMAT </w:instrText>
    </w:r>
    <w:r w:rsidR="001D6F71">
      <w:fldChar w:fldCharType="separate"/>
    </w:r>
    <w:r w:rsidR="00935A5C">
      <w:rPr>
        <w:noProof/>
      </w:rPr>
      <w:t>1</w:t>
    </w:r>
    <w:r w:rsidR="001D6F71">
      <w:fldChar w:fldCharType="end"/>
    </w:r>
    <w:r w:rsidR="001D6F7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F71" w:rsidRPr="00EB320B" w:rsidRDefault="001D6F71" w:rsidP="00EB32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4C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726" w:rsidRDefault="00C46726" w:rsidP="00522CE0">
      <w:r>
        <w:separator/>
      </w:r>
    </w:p>
  </w:footnote>
  <w:footnote w:type="continuationSeparator" w:id="0">
    <w:p w:rsidR="00C46726" w:rsidRDefault="00C467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9TROU.DMR.KS"/>
    <w:docVar w:name="CoverAttorneyInitials" w:val="DMR"/>
    <w:docVar w:name="CoverAttorneyLastName" w:val="Daina Riley"/>
    <w:docVar w:name="CoverBillType" w:val="b"/>
    <w:docVar w:name="CoverSenator" w:val="KS"/>
    <w:docVar w:name="dvBillNumber" w:val="1044"/>
    <w:docVar w:name="dvBillNumberPrefix" w:val="S. "/>
    <w:docVar w:name="dvOriginalBody" w:val="Senate"/>
    <w:docVar w:name="fulldraftpath" w:val="L:\S-RES\KS\059TROU.DMR.KS.DOCX"/>
    <w:docVar w:name="NameofBody" w:val="S"/>
    <w:docVar w:name="vgroup2" w:val="S-RES"/>
  </w:docVars>
  <w:rsids>
    <w:rsidRoot w:val="00C46726"/>
    <w:rsid w:val="00042AC1"/>
    <w:rsid w:val="00046516"/>
    <w:rsid w:val="00072458"/>
    <w:rsid w:val="0007601D"/>
    <w:rsid w:val="000B0720"/>
    <w:rsid w:val="000B5EAF"/>
    <w:rsid w:val="001315B2"/>
    <w:rsid w:val="00156B3E"/>
    <w:rsid w:val="00170561"/>
    <w:rsid w:val="0018358E"/>
    <w:rsid w:val="00186AC9"/>
    <w:rsid w:val="00197DF1"/>
    <w:rsid w:val="001B3DD9"/>
    <w:rsid w:val="001B7E5D"/>
    <w:rsid w:val="001D3BAC"/>
    <w:rsid w:val="001D6F71"/>
    <w:rsid w:val="00216025"/>
    <w:rsid w:val="00245C4E"/>
    <w:rsid w:val="002C1321"/>
    <w:rsid w:val="002C2031"/>
    <w:rsid w:val="002C5896"/>
    <w:rsid w:val="002D3BED"/>
    <w:rsid w:val="0030088B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34AD4"/>
    <w:rsid w:val="006A1802"/>
    <w:rsid w:val="006C0CBB"/>
    <w:rsid w:val="006C74EA"/>
    <w:rsid w:val="00720D40"/>
    <w:rsid w:val="007318D4"/>
    <w:rsid w:val="00751B09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5A5C"/>
    <w:rsid w:val="00983951"/>
    <w:rsid w:val="00984124"/>
    <w:rsid w:val="00984640"/>
    <w:rsid w:val="00995C37"/>
    <w:rsid w:val="009C118A"/>
    <w:rsid w:val="00A02011"/>
    <w:rsid w:val="00A4011E"/>
    <w:rsid w:val="00A56040"/>
    <w:rsid w:val="00A86015"/>
    <w:rsid w:val="00A9594E"/>
    <w:rsid w:val="00AE59C8"/>
    <w:rsid w:val="00B10098"/>
    <w:rsid w:val="00B5790D"/>
    <w:rsid w:val="00B74C6A"/>
    <w:rsid w:val="00B945C5"/>
    <w:rsid w:val="00BA20EA"/>
    <w:rsid w:val="00BB5AFC"/>
    <w:rsid w:val="00BC0A56"/>
    <w:rsid w:val="00C0741E"/>
    <w:rsid w:val="00C45366"/>
    <w:rsid w:val="00C46726"/>
    <w:rsid w:val="00C57023"/>
    <w:rsid w:val="00C74052"/>
    <w:rsid w:val="00CB187A"/>
    <w:rsid w:val="00CC0EC7"/>
    <w:rsid w:val="00CC251A"/>
    <w:rsid w:val="00CC42B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429D"/>
    <w:rsid w:val="00E76AD9"/>
    <w:rsid w:val="00E870AB"/>
    <w:rsid w:val="00E91E2F"/>
    <w:rsid w:val="00EA3546"/>
    <w:rsid w:val="00EA3E19"/>
    <w:rsid w:val="00EB320B"/>
    <w:rsid w:val="00EB47AE"/>
    <w:rsid w:val="00EC34E1"/>
    <w:rsid w:val="00F0234A"/>
    <w:rsid w:val="00F05CF2"/>
    <w:rsid w:val="00F36C0E"/>
    <w:rsid w:val="00F47F7A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5A1E9C31-EF19-425A-8936-78275B65B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60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0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BA575EB2.dotm</Template>
  <TotalTime>0</TotalTime>
  <Pages>2</Pages>
  <Words>246</Words>
  <Characters>1198</Characters>
  <Application>Microsoft Office Word</Application>
  <DocSecurity>0</DocSecurity>
  <Lines>60</Lines>
  <Paragraphs>21</Paragraphs>
  <ScaleCrop>false</ScaleCrop>
  <Company> 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1044 Text of Previous Version (May 3, 2018) - South Carolina Legislature Online</dc:title>
  <dc:subject/>
  <dc:creator>%USERNAME%</dc:creator>
  <cp:keywords/>
  <dc:description/>
  <cp:lastModifiedBy>Miriam Cook</cp:lastModifiedBy>
  <cp:revision>2</cp:revision>
  <cp:lastPrinted>2018-05-03T21:28:00Z</cp:lastPrinted>
  <dcterms:created xsi:type="dcterms:W3CDTF">2018-05-04T00:47:00Z</dcterms:created>
  <dcterms:modified xsi:type="dcterms:W3CDTF">2018-05-04T00:47:00Z</dcterms:modified>
</cp:coreProperties>
</file>