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B0376" w:rsidRP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19, 2017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Pr="00EB0376" w:rsidRDefault="00EB0376" w:rsidP="00EB037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3537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Default="00EB0376" w:rsidP="00EB0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D7E64">
        <w:t>Reps. Murphy and Mack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1/19/17--H.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19, 2017.</w:t>
      </w:r>
    </w:p>
    <w:p w:rsidR="00EB0376" w:rsidRPr="00EB0376" w:rsidRDefault="00EB0376" w:rsidP="00EB0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376" w:rsidRDefault="00EB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B0376" w:rsidSect="00EB037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608C" w:rsidRDefault="003560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31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6F9" w:rsidRDefault="008F56F9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</w:t>
      </w:r>
      <w:r w:rsidR="00960641">
        <w:noBreakHyphen/>
      </w:r>
      <w:r>
        <w:t>1</w:t>
      </w:r>
      <w:r w:rsidR="00960641">
        <w:noBreakHyphen/>
      </w:r>
      <w:r w:rsidR="00DC21B6">
        <w:t>35</w:t>
      </w:r>
      <w:r>
        <w:t>, CODE OF LAWS OF SOUTH CAROLINA, 1976, RELATING TO THE ELECTION DISTRICTS FROM WHICH MEMBERS OF THE HOUSE OF REPRESENTATIVES ARE ELECTED, SO AS TO REVISE DI</w:t>
      </w:r>
      <w:r w:rsidR="00DC21B6">
        <w:t xml:space="preserve">STRICT 98 AND DISTRICT 109, </w:t>
      </w:r>
      <w:r>
        <w:t>TO FURTHER PROVIDE FOR THE MA</w:t>
      </w:r>
      <w:r w:rsidR="001A62CB">
        <w:t>NNER IN WHICH THE LINCOLN PRECI</w:t>
      </w:r>
      <w:r w:rsidR="00DC21B6">
        <w:t>N</w:t>
      </w:r>
      <w:r w:rsidR="001A62CB">
        <w:t>C</w:t>
      </w:r>
      <w:r w:rsidR="00DC21B6">
        <w:t>T</w:t>
      </w:r>
      <w:r>
        <w:t xml:space="preserve"> IN DORCHESTER COUNTY IS REFLECTED IN BOTH DISTRICTS.</w:t>
      </w:r>
      <w:bookmarkEnd w:id="1"/>
    </w:p>
    <w:p w:rsidR="008F56F9" w:rsidRDefault="008F56F9" w:rsidP="008F5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56F9">
        <w:t>Election District 98</w:t>
      </w:r>
      <w:r w:rsidR="001A62CB">
        <w:t>,</w:t>
      </w:r>
      <w:r w:rsidR="008F56F9">
        <w:t xml:space="preserve"> as contained in Section 2</w:t>
      </w:r>
      <w:r w:rsidR="00960641">
        <w:noBreakHyphen/>
      </w:r>
      <w:r w:rsidR="008F56F9">
        <w:t>1</w:t>
      </w:r>
      <w:r w:rsidR="00960641">
        <w:noBreakHyphen/>
      </w:r>
      <w:r w:rsidR="008F56F9">
        <w:t>35 of the 1976 Code</w:t>
      </w:r>
      <w:r w:rsidR="001A62CB">
        <w:t>,</w:t>
      </w:r>
      <w:r w:rsidR="008F56F9">
        <w:t xml:space="preserve"> is amended to read:</w:t>
      </w:r>
    </w:p>
    <w:p w:rsidR="00D14BA0" w:rsidRDefault="00D14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DC21B6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98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1,609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Ashborough East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1,000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Ashley River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2,186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</w:t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="0084554C">
        <w:tab/>
      </w:r>
      <w:r w:rsidRPr="00701CA4">
        <w:t>895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Brandymill 2</w:t>
      </w:r>
      <w:r w:rsidRPr="00701CA4">
        <w:tab/>
      </w:r>
      <w:r w:rsidR="0084554C">
        <w:tab/>
      </w:r>
      <w:r w:rsidR="0084554C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2,022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3666BB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1002, 1003, 1004, 1005, 1007, 1009,</w:t>
      </w:r>
    </w:p>
    <w:p w:rsidR="00701CA4" w:rsidRPr="00701CA4" w:rsidRDefault="003666BB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1030, 1031, 1032, 1033, 1034, 2028, 2029</w:t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C5478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</w:r>
      <w:r w:rsidR="00701CA4" w:rsidRPr="00701CA4">
        <w:t>Briarwood Subtotal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1,239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Briarwood 3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1,054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1014, 1015, 1016, 1024, 1025, 1052</w:t>
      </w:r>
      <w:r w:rsidRPr="00701CA4">
        <w:tab/>
      </w:r>
      <w:r w:rsidR="00AA66C0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622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1010, 1011, 1017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Coastal Center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389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2,284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Coosaw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701CA4">
        <w:t>4,919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3006, 3008, 3009, 3010, 3011, 3012,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3013, 3014, 3015, 3016, 3017, 3018, 4000,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4001, 4002, 4005, 4006, 4015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851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108.08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2004, 2006, 2007, 2008, 2025, 2026,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3005, 3019, </w:t>
      </w:r>
      <w:r w:rsidR="00701CA4" w:rsidRPr="00701CA4">
        <w:t>4003, 4004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Irongate 3 Subtotal</w:t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="00C728D8">
        <w:tab/>
      </w:r>
      <w:r w:rsidRPr="00701CA4">
        <w:t>641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2,193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108.19</w:t>
      </w:r>
    </w:p>
    <w:p w:rsidR="00C728D8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1002, 1003, 1004, 1005,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1006, 1007, </w:t>
      </w:r>
      <w:r w:rsidR="00701CA4" w:rsidRPr="00701CA4">
        <w:t>1008, 1021, 1026, 1032, 2018,</w:t>
      </w:r>
    </w:p>
    <w:p w:rsidR="00C728D8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2019, 2020, 2021, 2022, 2023, 2024, 2025,</w:t>
      </w:r>
    </w:p>
    <w:p w:rsidR="00701CA4" w:rsidRPr="00701CA4" w:rsidRDefault="00C728D8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2026, 2027, 2028, 2029, 2030, 2031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1,433</w:t>
      </w:r>
    </w:p>
    <w:p w:rsid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Kings Grant 2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1,433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</w:t>
      </w:r>
    </w:p>
    <w:p w:rsid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="00C728D8">
        <w:rPr>
          <w:u w:val="single"/>
        </w:rPr>
        <w:t>Tract 108.18</w:t>
      </w:r>
    </w:p>
    <w:p w:rsidR="00A7463D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1A62CB">
        <w:rPr>
          <w:u w:val="single"/>
        </w:rPr>
        <w:t>Blocks: 4</w:t>
      </w:r>
      <w:r w:rsidR="00C728D8">
        <w:rPr>
          <w:u w:val="single"/>
        </w:rPr>
        <w:t>001, 4002, 4003, 4004, 4005, 4007,</w:t>
      </w:r>
    </w:p>
    <w:p w:rsidR="00C728D8" w:rsidRDefault="00A7463D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7463D">
        <w:tab/>
      </w:r>
      <w:r w:rsidRPr="00A7463D">
        <w:tab/>
      </w:r>
      <w:r w:rsidRPr="00A7463D">
        <w:tab/>
      </w:r>
      <w:r w:rsidRPr="00A7463D">
        <w:tab/>
      </w:r>
      <w:r w:rsidR="00C728D8">
        <w:rPr>
          <w:u w:val="single"/>
        </w:rPr>
        <w:t xml:space="preserve"> 4008, 4009, </w:t>
      </w:r>
      <w:r>
        <w:rPr>
          <w:u w:val="single"/>
        </w:rPr>
        <w:t>4011,</w:t>
      </w:r>
      <w:r w:rsidR="00C728D8">
        <w:rPr>
          <w:u w:val="single"/>
        </w:rPr>
        <w:t xml:space="preserve"> 4033</w:t>
      </w:r>
    </w:p>
    <w:p w:rsidR="00C728D8" w:rsidRPr="00C728D8" w:rsidRDefault="00631637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C728D8">
        <w:rPr>
          <w:u w:val="single"/>
        </w:rPr>
        <w:t>Lincoln Subtotal</w:t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C728D8">
        <w:rPr>
          <w:u w:val="single"/>
        </w:rPr>
        <w:t>1,181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Oakbrook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5,454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1,201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Tranquil 2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3,876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Trolley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2,437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108.17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1007, 1008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21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108.18</w:t>
      </w:r>
    </w:p>
    <w:p w:rsidR="00AA66C0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2000, 3000, 3001, 3002, 3003, 3004,</w:t>
      </w:r>
    </w:p>
    <w:p w:rsidR="00701CA4" w:rsidRPr="00701CA4" w:rsidRDefault="00AA66C0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4000</w:t>
      </w:r>
      <w:r w:rsidR="00701CA4"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701CA4" w:rsidRPr="00701CA4">
        <w:t>243</w:t>
      </w:r>
    </w:p>
    <w:p w:rsidR="00701CA4" w:rsidRPr="00701CA4" w:rsidRDefault="00701CA4" w:rsidP="00701CA4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701CA4">
        <w:t>264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Pr="009C7CBE">
        <w:rPr>
          <w:strike/>
        </w:rPr>
        <w:t>36,569</w:t>
      </w:r>
      <w:r w:rsidR="009C7CBE">
        <w:tab/>
      </w:r>
      <w:r w:rsidR="009C7CBE">
        <w:tab/>
      </w:r>
      <w:r w:rsidR="009C7CBE">
        <w:rPr>
          <w:u w:val="single"/>
        </w:rPr>
        <w:t>37,750</w:t>
      </w:r>
    </w:p>
    <w:p w:rsidR="00D14BA0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AA66C0">
        <w:tab/>
      </w:r>
      <w:r w:rsidR="00960641">
        <w:rPr>
          <w:strike/>
        </w:rPr>
        <w:noBreakHyphen/>
      </w:r>
      <w:r w:rsidRPr="009C7CBE">
        <w:rPr>
          <w:strike/>
        </w:rPr>
        <w:t>1.962</w:t>
      </w:r>
      <w:r w:rsidR="009C7CBE">
        <w:tab/>
      </w:r>
      <w:r w:rsidR="009C7CBE">
        <w:tab/>
      </w:r>
      <w:r w:rsidR="009C7CBE">
        <w:rPr>
          <w:u w:val="single"/>
        </w:rPr>
        <w:t>1.204</w:t>
      </w:r>
      <w:r w:rsidR="002D613A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Election District 109</w:t>
      </w:r>
      <w:r w:rsidR="001A62CB">
        <w:t>,</w:t>
      </w:r>
      <w:r w:rsidR="006D6588">
        <w:t xml:space="preserve"> as contained in Section 2</w:t>
      </w:r>
      <w:r w:rsidR="00960641">
        <w:noBreakHyphen/>
      </w:r>
      <w:r w:rsidR="006D6588">
        <w:t>1</w:t>
      </w:r>
      <w:r w:rsidR="00960641">
        <w:noBreakHyphen/>
      </w:r>
      <w:r w:rsidR="006D6588">
        <w:t>35 of the 1976 Code</w:t>
      </w:r>
      <w:r w:rsidR="001A62CB">
        <w:t>,</w:t>
      </w:r>
      <w:r w:rsidR="006D6588">
        <w:t xml:space="preserve"> is amended to read: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CA4" w:rsidRPr="00701CA4" w:rsidRDefault="002D613A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</w:t>
      </w:r>
      <w:r w:rsidR="00701CA4" w:rsidRPr="00701CA4">
        <w:t>DISTRICT 109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Area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Population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</w:r>
      <w:r w:rsidRPr="00701CA4">
        <w:tab/>
      </w:r>
      <w:r w:rsidRPr="00701CA4">
        <w:tab/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Charleston County</w:t>
      </w:r>
      <w:r w:rsidRPr="00701CA4">
        <w:tab/>
        <w:t> 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9</w:t>
      </w:r>
    </w:p>
    <w:p w:rsidR="00701CA4" w:rsidRPr="00701CA4" w:rsidRDefault="001A62CB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 </w:t>
      </w:r>
      <w:r>
        <w:tab/>
        <w:t> </w:t>
      </w:r>
      <w:r>
        <w:tab/>
        <w:t> </w:t>
      </w:r>
      <w:r>
        <w:tab/>
        <w:t>Blocks: 1002, 1003</w:t>
      </w:r>
      <w:r>
        <w:tab/>
      </w:r>
      <w:r>
        <w:tab/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FA0A75">
        <w:tab/>
      </w:r>
      <w:r w:rsidR="00FA0A75">
        <w:tab/>
      </w:r>
      <w:r w:rsidR="00FA0A75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1060</w:t>
      </w:r>
      <w:r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C5478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1001, 2000, 2001, 2002, 2003, 2004,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2005, 2006, 2007, 2008, 2009, 2010, 2011,</w:t>
      </w:r>
    </w:p>
    <w:p w:rsidR="00C5478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2012, 2013, 2014, 2016, 2017, 2020, 2021, </w:t>
      </w:r>
    </w:p>
    <w:p w:rsidR="00701CA4" w:rsidRPr="00701CA4" w:rsidRDefault="00C5478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</w:t>
      </w:r>
      <w:r w:rsidR="00701CA4" w:rsidRPr="00701CA4">
        <w:t>2025, 2026, 2027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55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1053, 1054, 1055, 1056, 1057, 1058,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1059, 1060, 1061, 1062, 1063, 1064, 1065,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1066, 1067, 1068, 1069, 1070, 1114, 1115,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1116, 1119, 1122, 1123, 1124, 1130, 1131,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1132, 1133, 1134, 1135, 1136, 1138, 1141,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1142, 1143, 1144, 1145, 1146, 1147, 1148,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1149, 1150, 1151, </w:t>
      </w:r>
      <w:r>
        <w:tab/>
      </w:r>
      <w:r w:rsidR="00701CA4" w:rsidRPr="00701CA4">
        <w:t>1152, 1153, 1154, 1155,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1156, 1157, 1158, 1159, 1160, </w:t>
      </w:r>
      <w:r>
        <w:tab/>
      </w:r>
      <w:r w:rsidR="00701CA4" w:rsidRPr="00701CA4">
        <w:t>1161, 1162,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1163, 1164, 1167, 1168, 1169, 1170</w:t>
      </w:r>
      <w:r w:rsidR="00701CA4" w:rsidRPr="00701CA4">
        <w:tab/>
      </w:r>
      <w:r>
        <w:tab/>
      </w:r>
      <w:r>
        <w:tab/>
      </w:r>
      <w:r>
        <w:tab/>
      </w:r>
      <w:r w:rsidR="00701CA4"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Charleston 15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46.06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1003, 1004, 1005, 1009, 1018, 1019,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1020, 1021, 1022, 1023, 1024, 1025, 1027,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1042, 1047, 1052, 1053, 1059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Mt. Pleasant 3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1,255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43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3008, 3012, 3013, 3015, 3016, 3017,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3018, 3019, 3020, 3021, 3022, 4022, 4023,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4024, 4025, 4026, 4027, 4028, 4029, 4030,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4031, 4032, 4033, 4034, 4035, 4036, 4037,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4038, 4039, 4040, 4041, 4042, 4043, 4044,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4045, 4046, 4047, 4048, 4049, 4050, 4051,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4052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587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44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2042, 2057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54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1002, 1003, 1004, 1005, 1006,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1007, 1008, 1009, 1010, 1011, 1012, 1013,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1014, 1015, 1016, 1017, 1018, 1019, 1020,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701CA4" w:rsidRPr="00701CA4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1042, 1043, 1044, </w:t>
      </w:r>
      <w:r>
        <w:tab/>
      </w:r>
      <w:r w:rsidR="00701CA4" w:rsidRPr="00701CA4">
        <w:t>1045, 1046, 1048</w:t>
      </w:r>
      <w:r w:rsidR="00701CA4" w:rsidRPr="00701CA4">
        <w:tab/>
      </w:r>
      <w:r w:rsidR="00D91EED">
        <w:tab/>
      </w:r>
      <w:r w:rsidR="00D91EED">
        <w:tab/>
      </w:r>
      <w:r w:rsidR="00D91EED">
        <w:tab/>
      </w:r>
      <w:r w:rsidR="00701CA4" w:rsidRPr="00701CA4">
        <w:t>685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 Subtotal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1,272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3020, 4007, 4023</w:t>
      </w:r>
      <w:r w:rsidRPr="00701CA4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="00FA0A75">
        <w:tab/>
      </w:r>
      <w:r w:rsidRPr="00701CA4">
        <w:t>219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FA0A75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1015, 1016, 1017, 1018, 1019, 1020,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1021, 1022, 1023, 1024, 1025, 1026, 1027,</w:t>
      </w:r>
    </w:p>
    <w:p w:rsidR="00FA0A75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1028, 1029, 1030, 1031, 1032, 1033, 1034,</w:t>
      </w:r>
    </w:p>
    <w:p w:rsidR="0020394C" w:rsidRDefault="00FA0A75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1035, 1036, 1037, 1038, 1039, 1040, 1041,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1045, 1050, 1053, 1054, 1055, 1056, 1057,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1058, 1063, 1064, 1065, 1066, 1067, 1068,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1069, 1070, 1071, </w:t>
      </w:r>
      <w:r w:rsidR="00C54784">
        <w:tab/>
      </w:r>
      <w:r w:rsidR="00701CA4" w:rsidRPr="00701CA4">
        <w:t>1072, 1073, 1074, 1075,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1076, 1077, 1078, 1079, 1080, 1082, 1083,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1084, 1085, 1086, 1087, 1088, 1089, 1093,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1094, 2000, 2001, 2002, 2003, 2005, 2006,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2007, 2008, 2009, 2011, 2012, 2014, 2016,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2017, 2018, 2029, 2030, 3001, 3015, 4000,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4001, 4002, 4003, 4004, 4005, 4006, 4007,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4008, 4009, 4010, 4011, 4012, 4013, 4014,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4015</w:t>
      </w:r>
      <w:r w:rsidR="00701CA4" w:rsidRPr="00701CA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3,085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1027, 1104, 1105, 1106, 1107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18 Subtotal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3,304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31.11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1081, 2004, 2010, 2013, 2015, 2019,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</w:r>
      <w:r>
        <w:tab/>
      </w:r>
      <w:r w:rsidR="00701CA4" w:rsidRPr="00701CA4">
        <w:t xml:space="preserve"> 2020, 2021, 2022, 2023, 2024, 2025, 2026,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2027, 2028, 2031, 3000, 3002, 3003, 3004,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3005, 3006, 3007, 3008, 3009, 3010, 3011,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3012, 3013, 3014, 3016, 3017, 3018, 3019</w:t>
      </w:r>
      <w:r>
        <w:tab/>
      </w:r>
      <w:r w:rsidR="00701CA4" w:rsidRPr="00701CA4">
        <w:tab/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19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2,690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31.10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3043, 3044, 4008, 4009, 4010, 4011,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4012, 4013, 4014, 4015, 4016, 4017, 4018,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4019, 4020, 4021, 4022, 4025, 4026, 4027,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4028, 4041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20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1,073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21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2,552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22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2,276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23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3,389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1017, 1018, 1025, 1026, 1027, 1028,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1029, 1030, 1034, 1035, 1036, 1037, 1038,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1039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1CA4"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31.09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 </w:t>
      </w:r>
      <w:r w:rsidRPr="00701CA4">
        <w:tab/>
        <w:t>Blocks: 1000, 1001, 1021, 2000, 2001, 2002,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2003, 2004, 2018</w:t>
      </w:r>
      <w:r w:rsidR="00701CA4" w:rsidRPr="00701CA4">
        <w:tab/>
      </w:r>
      <w:r>
        <w:tab/>
      </w:r>
      <w:r>
        <w:tab/>
      </w:r>
      <w:r>
        <w:tab/>
      </w:r>
      <w:r>
        <w:tab/>
      </w:r>
      <w:r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C54784">
        <w:tab/>
      </w:r>
      <w:r w:rsidR="00701CA4" w:rsidRPr="00701CA4">
        <w:t>0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24 Subtotal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1,349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4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1,745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North Charleston </w:t>
      </w:r>
      <w:r w:rsidR="0020394C">
        <w:t>5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2,983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North Charleston 6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2,127</w:t>
      </w:r>
    </w:p>
    <w:p w:rsidR="00701CA4" w:rsidRPr="00701CA4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Dorchester County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Archdale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1,915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 xml:space="preserve">Archdale </w:t>
      </w:r>
      <w:r w:rsidR="00D12AD8">
        <w:t>2</w:t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ab/>
        <w:t>2,076</w:t>
      </w:r>
    </w:p>
    <w:p w:rsidR="00955609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701CA4">
        <w:t> </w:t>
      </w:r>
      <w:r w:rsidR="00631637" w:rsidRPr="00631637">
        <w:tab/>
      </w:r>
      <w:r w:rsidRPr="00955609">
        <w:rPr>
          <w:strike/>
        </w:rPr>
        <w:t>Lincoln</w:t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="00631637" w:rsidRPr="00631637">
        <w:tab/>
      </w:r>
      <w:r w:rsidRPr="00955609">
        <w:rPr>
          <w:strike/>
        </w:rPr>
        <w:t>3,202</w:t>
      </w:r>
    </w:p>
    <w:p w:rsidR="00955609" w:rsidRDefault="00955609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Lincoln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31637">
        <w:tab/>
      </w:r>
      <w:r w:rsidRPr="00631637">
        <w:tab/>
      </w:r>
      <w:r w:rsidR="00955609">
        <w:rPr>
          <w:u w:val="single"/>
        </w:rPr>
        <w:t>Tract 108.18</w:t>
      </w:r>
    </w:p>
    <w:p w:rsidR="001A62CB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 xml:space="preserve">Blocks: 1028, 1029, 1030, 1031, 1037, </w:t>
      </w:r>
      <w:r w:rsidR="001A62CB">
        <w:rPr>
          <w:u w:val="single"/>
        </w:rPr>
        <w:t>1038,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1A62CB">
        <w:rPr>
          <w:u w:val="single"/>
        </w:rPr>
        <w:t xml:space="preserve"> </w:t>
      </w:r>
      <w:r w:rsidR="00955609">
        <w:rPr>
          <w:u w:val="single"/>
        </w:rPr>
        <w:t>4012, 4013, 4014, 4015, 4016, 4017, 4018,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4019, 4020, 4022, 4023, 4024, 4025, 4026,</w:t>
      </w:r>
    </w:p>
    <w:p w:rsidR="001A62CB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4027, 4028, 4029, 4034, 4035, 4036, 4037</w:t>
      </w:r>
      <w:r w:rsidR="001A62CB">
        <w:rPr>
          <w:u w:val="single"/>
        </w:rPr>
        <w:t>,</w:t>
      </w:r>
    </w:p>
    <w:p w:rsidR="00955609" w:rsidRDefault="00960641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60641">
        <w:tab/>
      </w:r>
      <w:r w:rsidRPr="00960641">
        <w:tab/>
      </w:r>
      <w:r w:rsidRPr="00960641">
        <w:tab/>
      </w:r>
      <w:r w:rsidRPr="00960641">
        <w:tab/>
      </w:r>
      <w:r w:rsidR="00955609">
        <w:rPr>
          <w:u w:val="single"/>
        </w:rPr>
        <w:t xml:space="preserve"> 4038, 4039, 4040, 4041, 4042</w:t>
      </w:r>
    </w:p>
    <w:p w:rsidR="00955609" w:rsidRPr="00955609" w:rsidRDefault="00631637" w:rsidP="00955609">
      <w:pPr>
        <w:tabs>
          <w:tab w:val="left" w:pos="220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631637">
        <w:tab/>
      </w:r>
      <w:r w:rsidR="00955609">
        <w:rPr>
          <w:u w:val="single"/>
        </w:rPr>
        <w:t>L</w:t>
      </w:r>
      <w:r w:rsidR="00C728D8">
        <w:rPr>
          <w:u w:val="single"/>
        </w:rPr>
        <w:t>incoln Subtotal</w:t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Pr="00631637">
        <w:tab/>
      </w:r>
      <w:r w:rsidR="00955609">
        <w:rPr>
          <w:u w:val="single"/>
        </w:rPr>
        <w:t>2,021</w:t>
      </w:r>
    </w:p>
    <w:p w:rsidR="00955609" w:rsidRPr="00955609" w:rsidRDefault="00955609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Patriot</w:t>
      </w:r>
      <w:r w:rsidRPr="00701CA4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="0020394C">
        <w:tab/>
      </w:r>
      <w:r w:rsidRPr="00701CA4">
        <w:t>2,876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 </w:t>
      </w:r>
      <w:r w:rsidRPr="00701CA4">
        <w:tab/>
        <w:t>Tract 108.18</w:t>
      </w:r>
    </w:p>
    <w:p w:rsidR="0020394C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lastRenderedPageBreak/>
        <w:t> </w:t>
      </w:r>
      <w:r w:rsidRPr="00701CA4">
        <w:tab/>
        <w:t> </w:t>
      </w:r>
      <w:r w:rsidRPr="00701CA4">
        <w:tab/>
        <w:t> </w:t>
      </w:r>
      <w:r w:rsidRPr="00701CA4">
        <w:tab/>
        <w:t>Blocks: 2001, 2002, 2003, 2004, 2005, 2012,</w:t>
      </w:r>
    </w:p>
    <w:p w:rsidR="0020394C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  <w:t xml:space="preserve"> 2013, 2014, </w:t>
      </w:r>
      <w:r w:rsidR="00701CA4" w:rsidRPr="00701CA4">
        <w:t>2015, 2016, 2017, 2025, 3005,</w:t>
      </w:r>
    </w:p>
    <w:p w:rsidR="00701CA4" w:rsidRPr="00701CA4" w:rsidRDefault="0020394C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701CA4" w:rsidRPr="00701CA4">
        <w:t xml:space="preserve"> 3006, 3007, 3008, 3009, 3010, 4006</w:t>
      </w:r>
      <w:r>
        <w:tab/>
      </w:r>
      <w:r>
        <w:tab/>
      </w:r>
      <w:r>
        <w:tab/>
      </w:r>
      <w:r w:rsidR="00701CA4" w:rsidRPr="00701CA4">
        <w:tab/>
        <w:t>1,695</w:t>
      </w:r>
    </w:p>
    <w:p w:rsidR="00701CA4" w:rsidRPr="00701CA4" w:rsidRDefault="00701CA4" w:rsidP="00701CA4">
      <w:pPr>
        <w:tabs>
          <w:tab w:val="left" w:pos="201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 </w:t>
      </w:r>
      <w:r w:rsidRPr="00701CA4">
        <w:tab/>
        <w:t>Windsor Subtotal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Pr="009C7CBE">
        <w:t>1,695</w:t>
      </w:r>
    </w:p>
    <w:p w:rsidR="00701CA4" w:rsidRPr="009C7CBE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01CA4">
        <w:t>DISTRICT TOTAL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Pr="009C7CBE">
        <w:rPr>
          <w:strike/>
        </w:rPr>
        <w:t>37,806</w:t>
      </w:r>
      <w:r w:rsidR="009C7CBE">
        <w:tab/>
      </w:r>
      <w:r w:rsidR="009C7CBE">
        <w:tab/>
      </w:r>
      <w:r w:rsidR="009C7CBE">
        <w:rPr>
          <w:u w:val="single"/>
        </w:rPr>
        <w:t>36,625</w:t>
      </w:r>
    </w:p>
    <w:p w:rsidR="00701CA4" w:rsidRPr="00B50EB7" w:rsidRDefault="00701CA4" w:rsidP="00701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1CA4">
        <w:t>PERCENT VARIATION</w:t>
      </w:r>
      <w:r w:rsidRPr="00701CA4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9C7CBE">
        <w:tab/>
      </w:r>
      <w:r w:rsidR="0020394C">
        <w:tab/>
      </w:r>
      <w:r w:rsidR="0020394C">
        <w:tab/>
      </w:r>
      <w:r w:rsidRPr="009C7CBE">
        <w:rPr>
          <w:strike/>
        </w:rPr>
        <w:t>1.354</w:t>
      </w:r>
      <w:r w:rsidR="00B50EB7">
        <w:tab/>
      </w:r>
      <w:r w:rsidR="009C7CBE">
        <w:tab/>
      </w:r>
      <w:r w:rsidR="00960641">
        <w:rPr>
          <w:u w:val="single"/>
        </w:rPr>
        <w:noBreakHyphen/>
      </w:r>
      <w:r w:rsidR="009C7CBE" w:rsidRPr="009C7CBE">
        <w:rPr>
          <w:u w:val="single"/>
        </w:rPr>
        <w:t>1.812</w:t>
      </w:r>
      <w:r w:rsidR="00B50EB7">
        <w:t>”</w:t>
      </w:r>
    </w:p>
    <w:p w:rsidR="008F56F9" w:rsidRDefault="008F56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1F9" w:rsidRDefault="00AC3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394C">
        <w:t>3</w:t>
      </w:r>
      <w:r>
        <w:t>.</w:t>
      </w:r>
      <w:r>
        <w:tab/>
        <w:t>This act takes effect upon approval by the Governor.</w:t>
      </w:r>
    </w:p>
    <w:p w:rsidR="00F07E40" w:rsidRDefault="009606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4652" w:rsidRDefault="00A84652" w:rsidP="00A84652">
      <w:pPr>
        <w:suppressAutoHyphens/>
      </w:pPr>
    </w:p>
    <w:sectPr w:rsidR="00A84652" w:rsidSect="00EB037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641" w:rsidRDefault="00960641" w:rsidP="009F0C77">
      <w:r>
        <w:separator/>
      </w:r>
    </w:p>
  </w:endnote>
  <w:endnote w:type="continuationSeparator" w:id="0">
    <w:p w:rsidR="00960641" w:rsidRDefault="009606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02FF1E-5757-4223-A745-538945782646}"/>
    <w:embedBold r:id="rId2" w:fontKey="{27BC6995-6D4A-44F8-AB1B-2713918420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D46CC8-B977-472C-B030-28D7222DAC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F2839F-22BC-4AEB-8E45-9014AA814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ABE33B-02A6-4DDD-8604-B37B4E79C3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E40" w:rsidRPr="0035608C" w:rsidRDefault="0035608C" w:rsidP="00356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</w:t>
    </w:r>
    <w:r w:rsidR="00EB0376">
      <w:t>-</w:t>
    </w:r>
    <w:r w:rsidR="00EB0376">
      <w:fldChar w:fldCharType="begin"/>
    </w:r>
    <w:r w:rsidR="00EB0376">
      <w:instrText xml:space="preserve"> PAGE  \* MERGEFORMAT </w:instrText>
    </w:r>
    <w:r w:rsidR="00EB0376">
      <w:fldChar w:fldCharType="separate"/>
    </w:r>
    <w:r w:rsidR="00A84652">
      <w:rPr>
        <w:noProof/>
      </w:rPr>
      <w:t>1</w:t>
    </w:r>
    <w:r w:rsidR="00EB0376">
      <w:fldChar w:fldCharType="end"/>
    </w:r>
    <w:r w:rsidR="00EB037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76" w:rsidRPr="0035608C" w:rsidRDefault="00EB0376" w:rsidP="003560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46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641" w:rsidRDefault="00960641" w:rsidP="009F0C77">
      <w:r>
        <w:separator/>
      </w:r>
    </w:p>
  </w:footnote>
  <w:footnote w:type="continuationSeparator" w:id="0">
    <w:p w:rsidR="00960641" w:rsidRDefault="009606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6SD17"/>
    <w:docVar w:name="CoverBillType" w:val="b"/>
    <w:docVar w:name="DocPath" w:val="L:\Council\bills\NL\13656SD17.DOCX"/>
    <w:docVar w:name="dvBillNumber" w:val="353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C31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CB"/>
    <w:rsid w:val="001B320D"/>
    <w:rsid w:val="001D08F2"/>
    <w:rsid w:val="001D3A58"/>
    <w:rsid w:val="001D3BFE"/>
    <w:rsid w:val="001D525B"/>
    <w:rsid w:val="001D7F4F"/>
    <w:rsid w:val="0020394C"/>
    <w:rsid w:val="00205238"/>
    <w:rsid w:val="002321B6"/>
    <w:rsid w:val="00250967"/>
    <w:rsid w:val="002543C8"/>
    <w:rsid w:val="0025541D"/>
    <w:rsid w:val="00284AAE"/>
    <w:rsid w:val="002D613A"/>
    <w:rsid w:val="002E5912"/>
    <w:rsid w:val="00301B21"/>
    <w:rsid w:val="00303B97"/>
    <w:rsid w:val="00325348"/>
    <w:rsid w:val="0032732C"/>
    <w:rsid w:val="00336AD0"/>
    <w:rsid w:val="0035608C"/>
    <w:rsid w:val="003666BB"/>
    <w:rsid w:val="0037079A"/>
    <w:rsid w:val="00396B7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637"/>
    <w:rsid w:val="006913C9"/>
    <w:rsid w:val="0069470D"/>
    <w:rsid w:val="006D58AA"/>
    <w:rsid w:val="006D6588"/>
    <w:rsid w:val="00701CA4"/>
    <w:rsid w:val="00734F00"/>
    <w:rsid w:val="00773F10"/>
    <w:rsid w:val="007A70AE"/>
    <w:rsid w:val="008362E8"/>
    <w:rsid w:val="0084554C"/>
    <w:rsid w:val="0085786E"/>
    <w:rsid w:val="0088793A"/>
    <w:rsid w:val="008A1768"/>
    <w:rsid w:val="008A489F"/>
    <w:rsid w:val="008F0F33"/>
    <w:rsid w:val="008F4429"/>
    <w:rsid w:val="008F56F9"/>
    <w:rsid w:val="0094021A"/>
    <w:rsid w:val="00955609"/>
    <w:rsid w:val="00960641"/>
    <w:rsid w:val="009B44AF"/>
    <w:rsid w:val="009C6A0B"/>
    <w:rsid w:val="009C7CBE"/>
    <w:rsid w:val="009F0C77"/>
    <w:rsid w:val="009F4DD1"/>
    <w:rsid w:val="00A02543"/>
    <w:rsid w:val="00A41684"/>
    <w:rsid w:val="00A64E80"/>
    <w:rsid w:val="00A72BCD"/>
    <w:rsid w:val="00A741D9"/>
    <w:rsid w:val="00A7463D"/>
    <w:rsid w:val="00A833AB"/>
    <w:rsid w:val="00A84652"/>
    <w:rsid w:val="00A9741D"/>
    <w:rsid w:val="00AA66C0"/>
    <w:rsid w:val="00AC31F9"/>
    <w:rsid w:val="00AC34A2"/>
    <w:rsid w:val="00AD1C9A"/>
    <w:rsid w:val="00AD4B17"/>
    <w:rsid w:val="00B412D4"/>
    <w:rsid w:val="00B50EB7"/>
    <w:rsid w:val="00BE3C22"/>
    <w:rsid w:val="00C0345E"/>
    <w:rsid w:val="00C31C95"/>
    <w:rsid w:val="00C3483A"/>
    <w:rsid w:val="00C54784"/>
    <w:rsid w:val="00C728D8"/>
    <w:rsid w:val="00C74E9D"/>
    <w:rsid w:val="00C826DD"/>
    <w:rsid w:val="00C82FD3"/>
    <w:rsid w:val="00C92819"/>
    <w:rsid w:val="00CC6B7B"/>
    <w:rsid w:val="00CD2089"/>
    <w:rsid w:val="00D12AD8"/>
    <w:rsid w:val="00D14BA0"/>
    <w:rsid w:val="00D73A67"/>
    <w:rsid w:val="00D91EED"/>
    <w:rsid w:val="00D970A9"/>
    <w:rsid w:val="00D97196"/>
    <w:rsid w:val="00DC21B6"/>
    <w:rsid w:val="00DF3845"/>
    <w:rsid w:val="00E17FF4"/>
    <w:rsid w:val="00E41911"/>
    <w:rsid w:val="00E44B57"/>
    <w:rsid w:val="00E92EEF"/>
    <w:rsid w:val="00EB0376"/>
    <w:rsid w:val="00EF2368"/>
    <w:rsid w:val="00F07E40"/>
    <w:rsid w:val="00F24442"/>
    <w:rsid w:val="00F50AE3"/>
    <w:rsid w:val="00F655B7"/>
    <w:rsid w:val="00F656BA"/>
    <w:rsid w:val="00F67CF1"/>
    <w:rsid w:val="00F728AA"/>
    <w:rsid w:val="00F840F0"/>
    <w:rsid w:val="00FA0A7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65FDAB-1E7D-49D7-956F-1C6203B5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6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9AAE6-B0C6-45EF-9BF2-584C709EE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8458C329.dotm</Template>
  <TotalTime>0</TotalTime>
  <Pages>7</Pages>
  <Words>993</Words>
  <Characters>5076</Characters>
  <Application>Microsoft Office Word</Application>
  <DocSecurity>0</DocSecurity>
  <Lines>238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3537 Text of Previous Version (Jan. 19, 2017) - South Carolina Legislature Online</dc:title>
  <dc:creator>nancylee</dc:creator>
  <cp:lastModifiedBy>Angela Hill</cp:lastModifiedBy>
  <cp:revision>2</cp:revision>
  <cp:lastPrinted>2017-01-18T18:52:00Z</cp:lastPrinted>
  <dcterms:created xsi:type="dcterms:W3CDTF">2017-01-19T21:25:00Z</dcterms:created>
  <dcterms:modified xsi:type="dcterms:W3CDTF">2017-01-19T21:25:00Z</dcterms:modified>
</cp:coreProperties>
</file>