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375" w:rsidRDefault="00C873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732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1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7 MILE ROAD IN FLORENCE COUNTY FROM ITS INTERSECTION WITH SOUTH CAROLINA HIGHWAY 51 TO ITS INTERSECTION WITH OLD RIVER ROAD “CORPORAL THOMAS WILLIAM SPEARS MEMORIAL ROAD</w:t>
      </w:r>
      <w:r w:rsidR="000B0C48">
        <w:t>”</w:t>
      </w:r>
      <w:r>
        <w:t xml:space="preserve"> AND ERECT APPROPRIATE MARKERS OR SIGNS ALONG THIS PORTION OF HIGHWAY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0145" w:rsidRDefault="00137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C0145">
        <w:t xml:space="preserve">Corporal Thomas William Spears was born in Florence County on August 20, 1944, the son of Mrs. Idella Gregg Spears and Mr. Cornelius Spears, and died on July 9, 1992, </w:t>
      </w:r>
      <w:r w:rsidR="001762D8">
        <w:t xml:space="preserve">in the line of duty </w:t>
      </w:r>
      <w:r w:rsidR="005C0145">
        <w:t>while serving as a deputy sheriff with the Florence County Sheriff</w:t>
      </w:r>
      <w:r w:rsidR="000B0C48" w:rsidRPr="000B0C48">
        <w:t>’</w:t>
      </w:r>
      <w:r w:rsidR="005C0145">
        <w:t>s Office; and</w:t>
      </w:r>
    </w:p>
    <w:p w:rsidR="005C0145" w:rsidRDefault="005C01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45" w:rsidRDefault="005C01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member of the St. Paul A.M.E. Church where he served in many capacities; and </w:t>
      </w:r>
    </w:p>
    <w:p w:rsidR="005C0145" w:rsidRDefault="005C01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3" w:rsidRDefault="005C01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1962 graduate of Gibbs High School in Pamplico</w:t>
      </w:r>
      <w:r w:rsidR="00682B93">
        <w:t>, a graduate of the South Carolina Criminal Justice Academy, and served as a deputy sheriff with the Florence County Sheriff</w:t>
      </w:r>
      <w:r w:rsidR="000B0C48" w:rsidRPr="000B0C48">
        <w:t>’</w:t>
      </w:r>
      <w:r w:rsidR="00682B93">
        <w:t xml:space="preserve">s office for eighteen years; and </w:t>
      </w:r>
    </w:p>
    <w:p w:rsidR="00682B93" w:rsidRDefault="00682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3" w:rsidRDefault="00682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married to the former Bernice Christine Cooper, and to this union were born three children; and </w:t>
      </w:r>
    </w:p>
    <w:p w:rsidR="00682B93" w:rsidRDefault="00682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320" w:rsidRDefault="00682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a portion of 7 Mile Road in Florence County in honor of this son of South Carolina</w:t>
      </w:r>
      <w:r w:rsidR="00137320">
        <w:t xml:space="preserve">.  Now, therefore, </w:t>
      </w:r>
    </w:p>
    <w:p w:rsidR="00137320" w:rsidRDefault="00137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320" w:rsidRDefault="00137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37320" w:rsidRDefault="00137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320" w:rsidRDefault="00137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82B93">
        <w:t xml:space="preserve"> the Department of Transportation name the portion of 7 Mile Road in Florence County from its intersection with South Carolina Highway 51 to its intersection with Old River Road “Corporal Thomas William Spears Memorial Road” and to erect appropriate markers or signs along this portion of highway containing this designation.</w:t>
      </w:r>
    </w:p>
    <w:p w:rsidR="00137320" w:rsidRDefault="00137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320" w:rsidRDefault="00137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82B93">
        <w:t xml:space="preserve">forwarded </w:t>
      </w:r>
      <w:r>
        <w:t>to</w:t>
      </w:r>
      <w:r w:rsidR="00682B93">
        <w:t xml:space="preserve"> the Department of Transportation.</w:t>
      </w:r>
    </w:p>
    <w:p w:rsidR="0008042E" w:rsidRDefault="000B0C4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7375" w:rsidRDefault="00C87375" w:rsidP="00C87375">
      <w:pPr>
        <w:suppressAutoHyphens/>
      </w:pPr>
    </w:p>
    <w:sectPr w:rsidR="00C87375" w:rsidSect="00C873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094" w:rsidRDefault="00047094" w:rsidP="009F0C77">
      <w:r>
        <w:separator/>
      </w:r>
    </w:p>
  </w:endnote>
  <w:endnote w:type="continuationSeparator" w:id="0">
    <w:p w:rsidR="00047094" w:rsidRDefault="000470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9253CB-9C3B-43B8-9E85-DB46ED209484}"/>
    <w:embedBold r:id="rId2" w:fontKey="{BDBC799F-BB13-4555-9834-C20C3277C50B}"/>
  </w:font>
  <w:font w:name="Calibri">
    <w:panose1 w:val="020F0502020204030204"/>
    <w:charset w:val="00"/>
    <w:family w:val="swiss"/>
    <w:pitch w:val="variable"/>
    <w:sig w:usb0="E00002FF" w:usb1="4000ACFF" w:usb2="00000001" w:usb3="00000000" w:csb0="0000019F" w:csb1="00000000"/>
    <w:embedRegular r:id="rId3" w:fontKey="{2DACFDA8-5117-4BCE-A276-AE9CBD60E823}"/>
  </w:font>
  <w:font w:name="Segoe UI">
    <w:panose1 w:val="020B0502040204020203"/>
    <w:charset w:val="00"/>
    <w:family w:val="swiss"/>
    <w:pitch w:val="variable"/>
    <w:sig w:usb0="E10022FF" w:usb1="C000E47F" w:usb2="00000029" w:usb3="00000000" w:csb0="000001DF" w:csb1="00000000"/>
    <w:embedRegular r:id="rId4" w:fontKey="{3D2E4868-150A-48C5-8000-180F260D7B90}"/>
  </w:font>
  <w:font w:name="Cambria">
    <w:panose1 w:val="02040503050406030204"/>
    <w:charset w:val="00"/>
    <w:family w:val="roman"/>
    <w:pitch w:val="variable"/>
    <w:sig w:usb0="E00002FF" w:usb1="400004FF" w:usb2="00000000" w:usb3="00000000" w:csb0="0000019F" w:csb1="00000000"/>
    <w:embedRegular r:id="rId5" w:fontKey="{C55BFFA8-82C4-49E8-9BF6-A36AF30E4A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42E" w:rsidRPr="00C87375" w:rsidRDefault="00C87375" w:rsidP="00C87375">
    <w:pPr>
      <w:pStyle w:val="Footer"/>
      <w:tabs>
        <w:tab w:val="clear" w:pos="4680"/>
        <w:tab w:val="clear" w:pos="9360"/>
        <w:tab w:val="center" w:pos="2995"/>
      </w:tabs>
      <w:spacing w:before="120"/>
    </w:pPr>
    <w:r>
      <w:t>[3569]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094" w:rsidRDefault="00047094" w:rsidP="009F0C77">
      <w:r>
        <w:separator/>
      </w:r>
    </w:p>
  </w:footnote>
  <w:footnote w:type="continuationSeparator" w:id="0">
    <w:p w:rsidR="00047094" w:rsidRDefault="000470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65CM17"/>
    <w:docVar w:name="CoverBillType" w:val="c"/>
    <w:docVar w:name="DocPath" w:val="L:\Council\bills\GT\5265CM17.DOCX"/>
    <w:docVar w:name="dvBillNumber" w:val="3569"/>
    <w:docVar w:name="dvBillNumberPrefix" w:val="H. "/>
    <w:docVar w:name="dvOriginalBody" w:val="House"/>
    <w:docVar w:name="dvSteno" w:val="GT"/>
    <w:docVar w:name="NameofBody" w:val="h"/>
    <w:docVar w:name="vGroup2" w:val="Council"/>
  </w:docVars>
  <w:rsids>
    <w:rsidRoot w:val="00137320"/>
    <w:rsid w:val="00011869"/>
    <w:rsid w:val="00015CD6"/>
    <w:rsid w:val="00047094"/>
    <w:rsid w:val="0008042E"/>
    <w:rsid w:val="000B0C48"/>
    <w:rsid w:val="000E0100"/>
    <w:rsid w:val="000E1785"/>
    <w:rsid w:val="000F40FA"/>
    <w:rsid w:val="001035F1"/>
    <w:rsid w:val="0010776B"/>
    <w:rsid w:val="00133E66"/>
    <w:rsid w:val="00137320"/>
    <w:rsid w:val="001435A3"/>
    <w:rsid w:val="00146ED3"/>
    <w:rsid w:val="00151044"/>
    <w:rsid w:val="001762D8"/>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0145"/>
    <w:rsid w:val="005C2FE2"/>
    <w:rsid w:val="005E2BC9"/>
    <w:rsid w:val="00605102"/>
    <w:rsid w:val="006215AA"/>
    <w:rsid w:val="00682B93"/>
    <w:rsid w:val="006913C9"/>
    <w:rsid w:val="0069470D"/>
    <w:rsid w:val="006A2E03"/>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567"/>
    <w:rsid w:val="00B412D4"/>
    <w:rsid w:val="00BE3C22"/>
    <w:rsid w:val="00C0345E"/>
    <w:rsid w:val="00C31C95"/>
    <w:rsid w:val="00C3483A"/>
    <w:rsid w:val="00C74E9D"/>
    <w:rsid w:val="00C826DD"/>
    <w:rsid w:val="00C82FD3"/>
    <w:rsid w:val="00C87375"/>
    <w:rsid w:val="00C92819"/>
    <w:rsid w:val="00CC6B7B"/>
    <w:rsid w:val="00CD2089"/>
    <w:rsid w:val="00D73A67"/>
    <w:rsid w:val="00D970A9"/>
    <w:rsid w:val="00DA4DD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B8C713-BCE7-48EE-B50E-3B7A46604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70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70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B65DD-CB85-4FE7-8FB9-1CE3A4787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54112DF3.dotm</Template>
  <TotalTime>0</TotalTime>
  <Pages>1</Pages>
  <Words>286</Words>
  <Characters>1442</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3569 Text of Previous Version (Jan. 25, 2017) - South Carolina Legislature Online</dc:title>
  <dc:creator>Gwen Thurmond</dc:creator>
  <cp:lastModifiedBy>S Volk</cp:lastModifiedBy>
  <cp:revision>2</cp:revision>
  <cp:lastPrinted>2017-01-24T17:10:00Z</cp:lastPrinted>
  <dcterms:created xsi:type="dcterms:W3CDTF">2017-01-25T19:20:00Z</dcterms:created>
  <dcterms:modified xsi:type="dcterms:W3CDTF">2017-01-25T19:20:00Z</dcterms:modified>
</cp:coreProperties>
</file>