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1F5"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90" w:rsidRPr="00F47A90" w:rsidRDefault="00F47A90" w:rsidP="00F47A90">
      <w:pPr>
        <w:tabs>
          <w:tab w:val="right" w:pos="5933"/>
        </w:tabs>
        <w:suppressAutoHyphens/>
      </w:pPr>
      <w:r>
        <w:tab/>
      </w:r>
      <w:r>
        <w:rPr>
          <w:b/>
          <w:sz w:val="36"/>
        </w:rPr>
        <w:t>S. 376</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90" w:rsidRDefault="00F47A90" w:rsidP="00F4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7738">
        <w:t>Medical Affairs Committee</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2017.</w:t>
      </w:r>
    </w:p>
    <w:p w:rsidR="00F47A90" w:rsidRPr="00F47A90" w:rsidRDefault="00F47A90" w:rsidP="00F4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90" w:rsidRPr="00F47A90" w:rsidRDefault="00F47A90" w:rsidP="00F4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r w:rsidRPr="00F47A90">
        <w:rPr>
          <w:b/>
        </w:rPr>
        <w:t>REGULATIONS AND ADMINISTRATIVE PROCEDURES</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376) to approve regulations of the Department of Health and Environmental Control, relating to Underground Storage Tank Control Regulations, designated as Regulation Document Number 4706, pursuant to the provisions of Article, etc., respectfully</w:t>
      </w:r>
    </w:p>
    <w:p w:rsidR="00F47A90" w:rsidRPr="00F47A90" w:rsidRDefault="00F47A90" w:rsidP="00F47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7A90" w:rsidRDefault="00F47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90" w:rsidRDefault="009036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w:t>
      </w:r>
      <w:r w:rsidR="009A1B0D">
        <w:t>DINGFIELD for Committee.</w:t>
      </w:r>
    </w:p>
    <w:p w:rsidR="009A1B0D" w:rsidRPr="009A1B0D" w:rsidRDefault="009A1B0D" w:rsidP="009A1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1B0D" w:rsidRDefault="009A1B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1B0D" w:rsidSect="003901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17A3" w:rsidRDefault="00EF1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2C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UNDERGROUND STORAGE TANK CONTROL REGULATIONS, DESIGNATED AS REGULATION DOCUMENT NUMBER 4706, PURSUANT TO THE PROVISIONS OF ARTICLE 1, CHAPTER 23, TITLE 1 OF THE 1976 CODE.</w:t>
      </w:r>
      <w:bookmarkEnd w:id="1"/>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Underground Storage Tank Control Regulations, designated as Regulation Document Number 4706, and submitted to the General Assembly pursuant to the provisions of Article 1, Chapter 23, Title 1 of the 1976 Code, are approved.</w:t>
      </w: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CEF" w:rsidRDefault="00062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42D">
        <w:t>2</w:t>
      </w:r>
      <w:r>
        <w:t>.</w:t>
      </w:r>
      <w:r>
        <w:tab/>
        <w:t>This joint resolution takes effect upon approval by the Governor.</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2CEF"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2CEF" w:rsidRPr="00AF2B1C" w:rsidRDefault="00C7042D"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62CEF" w:rsidRPr="00AF2B1C">
        <w:t>he Department amends R.61</w:t>
      </w:r>
      <w:r w:rsidR="00062CEF" w:rsidRPr="00AF2B1C">
        <w:noBreakHyphen/>
        <w:t>92, Underground Storage Tank Control Regulations, Part</w:t>
      </w:r>
      <w:r w:rsidR="00062CEF" w:rsidRPr="00AF2B1C" w:rsidDel="00BC328D">
        <w:t xml:space="preserve"> </w:t>
      </w:r>
      <w:r w:rsidR="00062CEF" w:rsidRPr="00AF2B1C">
        <w:t>280. These amendments focus on adopting the federal underground storage tank requirements of 40 CFR Section</w:t>
      </w:r>
      <w:r w:rsidR="00062CEF" w:rsidRPr="00AF2B1C" w:rsidDel="00BC328D">
        <w:t xml:space="preserve"> </w:t>
      </w:r>
      <w:r w:rsidR="00062CEF" w:rsidRPr="00AF2B1C">
        <w:t>280 effective October 13, 2015, and revising portions of R.61</w:t>
      </w:r>
      <w:r w:rsidR="00062CEF" w:rsidRPr="00AF2B1C">
        <w:noBreakHyphen/>
        <w:t xml:space="preserve">92, Part 280 pertaining to compliance requirements of the UST Control Regulations. The amendments reorganize the regulations for clarity and consistency with the format of the revised </w:t>
      </w:r>
      <w:r w:rsidR="00062CEF" w:rsidRPr="00AF2B1C">
        <w:lastRenderedPageBreak/>
        <w:t>federal regulation effective October 13, 2015, along with other stylistic changes to improve the overall quality of the Regulation.</w:t>
      </w: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2CEF" w:rsidRPr="00AF2B1C" w:rsidRDefault="00062CEF" w:rsidP="0006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2B1C">
        <w:t xml:space="preserve">A Notice of Drafting for these amendments was published in the </w:t>
      </w:r>
      <w:r w:rsidRPr="00AF2B1C">
        <w:rPr>
          <w:i/>
        </w:rPr>
        <w:t>State Register</w:t>
      </w:r>
      <w:r w:rsidRPr="00AF2B1C">
        <w:t xml:space="preserve"> on April 22, 2016.</w:t>
      </w:r>
    </w:p>
    <w:p w:rsidR="00AF12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F0B08" w:rsidRDefault="00BF0B08" w:rsidP="00BF0B08">
      <w:pPr>
        <w:suppressAutoHyphens/>
      </w:pPr>
    </w:p>
    <w:sectPr w:rsidR="00BF0B08" w:rsidSect="003901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EF" w:rsidRDefault="00062CEF" w:rsidP="009F0C77">
      <w:r>
        <w:separator/>
      </w:r>
    </w:p>
  </w:endnote>
  <w:endnote w:type="continuationSeparator" w:id="0">
    <w:p w:rsidR="00062CEF" w:rsidRDefault="00062C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EE5ECB-6D63-450B-B7AF-DB08234A6D20}"/>
    <w:embedBold r:id="rId2" w:fontKey="{611DFA6B-7C86-49E2-B2B5-2066C1B9E9BF}"/>
    <w:embedItalic r:id="rId3" w:fontKey="{F3E133C8-D2D9-4295-B0E4-94AEF7A29E5D}"/>
  </w:font>
  <w:font w:name="Calibri">
    <w:panose1 w:val="020F0502020204030204"/>
    <w:charset w:val="00"/>
    <w:family w:val="swiss"/>
    <w:pitch w:val="variable"/>
    <w:sig w:usb0="E00002FF" w:usb1="4000ACFF" w:usb2="00000001" w:usb3="00000000" w:csb0="0000019F" w:csb1="00000000"/>
    <w:embedRegular r:id="rId4" w:fontKey="{B608207B-17EF-4BC5-AADB-FCA50189C277}"/>
  </w:font>
  <w:font w:name="Segoe UI">
    <w:panose1 w:val="020B0502040204020203"/>
    <w:charset w:val="00"/>
    <w:family w:val="swiss"/>
    <w:pitch w:val="variable"/>
    <w:sig w:usb0="E10022FF" w:usb1="C000E47F" w:usb2="00000029" w:usb3="00000000" w:csb0="000001DF" w:csb1="00000000"/>
    <w:embedRegular r:id="rId5" w:fontKey="{7180B94E-BA4D-40CD-8C8F-81A58F6C9CBC}"/>
  </w:font>
  <w:font w:name="Cambria">
    <w:panose1 w:val="02040503050406030204"/>
    <w:charset w:val="00"/>
    <w:family w:val="roman"/>
    <w:pitch w:val="variable"/>
    <w:sig w:usb0="E00002FF" w:usb1="400004FF" w:usb2="00000000" w:usb3="00000000" w:csb0="0000019F" w:csb1="00000000"/>
    <w:embedRegular r:id="rId6" w:fontKey="{14373DD3-0D3B-4F8C-BB97-ECEF87C0C6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2F0" w:rsidRPr="00EF17A3" w:rsidRDefault="00EF17A3" w:rsidP="00EF17A3">
    <w:pPr>
      <w:pStyle w:val="Footer"/>
      <w:tabs>
        <w:tab w:val="clear" w:pos="4680"/>
        <w:tab w:val="clear" w:pos="9360"/>
        <w:tab w:val="center" w:pos="2995"/>
      </w:tabs>
      <w:spacing w:before="120"/>
    </w:pPr>
    <w:r>
      <w:t>[376</w:t>
    </w:r>
    <w:r w:rsidR="003901F5">
      <w:t>-</w:t>
    </w:r>
    <w:r w:rsidR="003901F5">
      <w:fldChar w:fldCharType="begin"/>
    </w:r>
    <w:r w:rsidR="003901F5">
      <w:instrText xml:space="preserve"> PAGE  \* MERGEFORMAT </w:instrText>
    </w:r>
    <w:r w:rsidR="003901F5">
      <w:fldChar w:fldCharType="separate"/>
    </w:r>
    <w:r w:rsidR="005E2341">
      <w:rPr>
        <w:noProof/>
      </w:rPr>
      <w:t>1</w:t>
    </w:r>
    <w:r w:rsidR="003901F5">
      <w:fldChar w:fldCharType="end"/>
    </w:r>
    <w:r w:rsidR="003901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1F5" w:rsidRPr="00EF17A3" w:rsidRDefault="003901F5" w:rsidP="00EF17A3">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BF0B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EF" w:rsidRDefault="00062CEF" w:rsidP="009F0C77">
      <w:r>
        <w:separator/>
      </w:r>
    </w:p>
  </w:footnote>
  <w:footnote w:type="continuationSeparator" w:id="0">
    <w:p w:rsidR="00062CEF" w:rsidRDefault="00062C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2CZ17"/>
    <w:docVar w:name="CoverBillType" w:val="a"/>
    <w:docVar w:name="DocPath" w:val="L:\Council\bills\DBS\31372CZ17.DOCX"/>
    <w:docVar w:name="dvBillNumber" w:val="376"/>
    <w:docVar w:name="dvBillNumberPrefix" w:val="S. "/>
    <w:docVar w:name="dvOriginalBody" w:val="Senate"/>
    <w:docVar w:name="dvSteno" w:val="DBS"/>
    <w:docVar w:name="NameofBody" w:val="s"/>
    <w:docVar w:name="vGroup2" w:val="Council"/>
  </w:docVars>
  <w:rsids>
    <w:rsidRoot w:val="00062CEF"/>
    <w:rsid w:val="000263D9"/>
    <w:rsid w:val="00026C9A"/>
    <w:rsid w:val="00062CE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1F5"/>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234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613"/>
    <w:rsid w:val="00932670"/>
    <w:rsid w:val="009352BB"/>
    <w:rsid w:val="00990668"/>
    <w:rsid w:val="009A1B0D"/>
    <w:rsid w:val="009B397B"/>
    <w:rsid w:val="009F0C77"/>
    <w:rsid w:val="009F4DD1"/>
    <w:rsid w:val="00A64E80"/>
    <w:rsid w:val="00A741D9"/>
    <w:rsid w:val="00A85589"/>
    <w:rsid w:val="00A9741D"/>
    <w:rsid w:val="00AB0576"/>
    <w:rsid w:val="00AD4B17"/>
    <w:rsid w:val="00AF12F0"/>
    <w:rsid w:val="00B26FA6"/>
    <w:rsid w:val="00B741CB"/>
    <w:rsid w:val="00B87AF8"/>
    <w:rsid w:val="00B934F3"/>
    <w:rsid w:val="00BB6347"/>
    <w:rsid w:val="00BD2134"/>
    <w:rsid w:val="00BF0B08"/>
    <w:rsid w:val="00C038D8"/>
    <w:rsid w:val="00C045DD"/>
    <w:rsid w:val="00C3136F"/>
    <w:rsid w:val="00C3483A"/>
    <w:rsid w:val="00C7042D"/>
    <w:rsid w:val="00C74E9D"/>
    <w:rsid w:val="00C82FD3"/>
    <w:rsid w:val="00CC0BE8"/>
    <w:rsid w:val="00CC6B7B"/>
    <w:rsid w:val="00CD3619"/>
    <w:rsid w:val="00CE7B3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17A3"/>
    <w:rsid w:val="00EF3EEE"/>
    <w:rsid w:val="00F149A7"/>
    <w:rsid w:val="00F47A9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C6544-8091-4236-9BB0-CB651AB8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33A38-886D-48BF-BA7F-B94098E4C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316</Words>
  <Characters>1790</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376 Text of Previous Version (Apr. 18, 2017) - South Carolina Legislature Online</dc:title>
  <dc:subject/>
  <dc:creator>DeirdreBrevardSmith</dc:creator>
  <cp:keywords/>
  <dc:description/>
  <cp:lastModifiedBy>Miriam Cook</cp:lastModifiedBy>
  <cp:revision>2</cp:revision>
  <cp:lastPrinted>2017-02-02T20:40:00Z</cp:lastPrinted>
  <dcterms:created xsi:type="dcterms:W3CDTF">2017-04-18T22:22:00Z</dcterms:created>
  <dcterms:modified xsi:type="dcterms:W3CDTF">2017-04-18T22:22:00Z</dcterms:modified>
</cp:coreProperties>
</file>