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4A5" w:rsidRPr="000934A5" w:rsidRDefault="000934A5" w:rsidP="000934A5">
      <w:pPr>
        <w:tabs>
          <w:tab w:val="right" w:pos="5933"/>
        </w:tabs>
        <w:suppressAutoHyphens/>
      </w:pPr>
      <w:r>
        <w:tab/>
      </w:r>
      <w:r>
        <w:rPr>
          <w:b/>
          <w:sz w:val="36"/>
        </w:rPr>
        <w:t>H. 3883</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4A5"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63E78">
        <w:t>Reps. Sandifer and Pope</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0934A5" w:rsidRPr="000934A5"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4A5" w:rsidRPr="000934A5"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3883) to amend the Code of Laws of South Carolina, 1976, to enact the “Pyramid Promotional Scheme Prohibition Act” by adding Article 7 to Chapter 5, Title 39 so, etc., respectfully</w:t>
      </w:r>
    </w:p>
    <w:p w:rsidR="000934A5" w:rsidRPr="000934A5"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13D">
        <w:t>Amend the bill, as and if amended, page 1, beginning on line 35, by striking Section 39</w:t>
      </w:r>
      <w:r w:rsidRPr="007B113D">
        <w:noBreakHyphen/>
        <w:t>5</w:t>
      </w:r>
      <w:r w:rsidRPr="007B113D">
        <w:noBreakHyphen/>
        <w:t>720, as contained in SECTION 1 and inserting:</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13D">
        <w:t>/</w:t>
      </w:r>
      <w:r w:rsidRPr="007B113D">
        <w:tab/>
      </w:r>
      <w:r w:rsidRPr="007B113D">
        <w:tab/>
        <w:t>Section 39</w:t>
      </w:r>
      <w:r w:rsidRPr="007B113D">
        <w:noBreakHyphen/>
        <w:t>5</w:t>
      </w:r>
      <w:r w:rsidRPr="007B113D">
        <w:noBreakHyphen/>
        <w:t>720.</w:t>
      </w:r>
      <w:r w:rsidRPr="007B113D">
        <w:tab/>
        <w:t>As used in this article:</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w:t>
      </w:r>
      <w:bookmarkStart w:id="0" w:name="temp"/>
      <w:bookmarkEnd w:id="0"/>
      <w:r w:rsidRPr="007B113D">
        <w:t>1)</w:t>
      </w:r>
      <w:r w:rsidRPr="007B113D">
        <w:tab/>
        <w:t>‘Compensation’ means the payment of money, a thing of value, or a benefit.</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(2)</w:t>
      </w:r>
      <w:r w:rsidRPr="007B113D">
        <w:tab/>
        <w:t>‘Consideration’ means either the payment of money or the provision of a thing of value for the purchase of a product, good, service, or intangible property. Consideration does not include:</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r>
      <w:r w:rsidRPr="007B113D">
        <w:tab/>
        <w:t>(a)</w:t>
      </w:r>
      <w:r w:rsidRPr="007B113D">
        <w:tab/>
        <w:t>the purchase of a product, furnished at cost, for use in making a sale, but not for resale, of the purchased product itself; or</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r>
      <w:r w:rsidRPr="007B113D">
        <w:tab/>
        <w:t>(b)</w:t>
      </w:r>
      <w:r w:rsidRPr="007B113D">
        <w:tab/>
        <w:t xml:space="preserve">time and effort spent to pursue a sale or recruiting activity. </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(3)</w:t>
      </w:r>
      <w:r w:rsidRPr="007B113D">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(4)</w:t>
      </w:r>
      <w:r w:rsidRPr="007B113D">
        <w:tab/>
        <w:t>‘Ultimate users’ are individuals who consume or use the products or services, whether or not they are participants in the plan or operation.</w:t>
      </w:r>
      <w:r w:rsidRPr="007B113D">
        <w:tab/>
      </w:r>
      <w:r w:rsidRPr="007B113D">
        <w:tab/>
        <w:t>/</w:t>
      </w:r>
    </w:p>
    <w:p w:rsidR="000934A5" w:rsidRPr="007B113D" w:rsidRDefault="000934A5" w:rsidP="00093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113D">
        <w:t>Renumber sections to conform.</w:t>
      </w:r>
    </w:p>
    <w:p w:rsidR="000934A5" w:rsidRDefault="000934A5" w:rsidP="00093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13D">
        <w:t>Amend title to conform.</w:t>
      </w:r>
    </w:p>
    <w:p w:rsidR="000934A5" w:rsidRPr="007B113D"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934A5" w:rsidRPr="000934A5" w:rsidRDefault="000934A5" w:rsidP="00093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34A5" w:rsidRDefault="000934A5"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4A5" w:rsidSect="00093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0A80" w:rsidRDefault="002A0A8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95B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87DDD">
        <w:t xml:space="preserve">TO AMEND THE CODE OF LAWS OF SOUTH CAROLINA, 1976, TO ENACT </w:t>
      </w:r>
      <w:r>
        <w:t xml:space="preserve">THE </w:t>
      </w:r>
      <w:r w:rsidRPr="00187DDD">
        <w:t xml:space="preserve">“PYRAMID PROMOTIONAL SCHEME PROHIBITION ACT” BY ADDING ARTICLE 7 TO CHAPTER 5, TITLE 39 SO AS TO PROVIDE PYRAMID </w:t>
      </w:r>
      <w:r>
        <w:t xml:space="preserve">PROMOTIONAL </w:t>
      </w:r>
      <w:r w:rsidRPr="00187DDD">
        <w:t>SCHEMES CONSTITUTE UNFAIR TRADE PRACTICES UNDER THE SOUTH CAROLINA UNFAIR TRADE PRACTICES ACT, AND TO PROVIDE NECESSARY DEFINITIONS</w:t>
      </w:r>
      <w:r>
        <w:t>; AND TO REPEAL SECTION 39</w:t>
      </w:r>
      <w:r w:rsidR="0088523D">
        <w:noBreakHyphen/>
      </w:r>
      <w:r>
        <w:t>5</w:t>
      </w:r>
      <w:r w:rsidR="0088523D">
        <w:noBreakHyphen/>
      </w:r>
      <w:r>
        <w:t>30</w:t>
      </w:r>
      <w:r w:rsidRPr="00187DDD">
        <w:t xml:space="preserve"> RELATING TO PYRAMID CLUBS AND SIMILAR OPERATIONS.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095B5A"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72" w:rsidRPr="00187DDD">
        <w:t>Chapter 5, Title 39 of the 1976 Code is amended by adding:</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“Article 7</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Pyramid Promotional Scheme Prohibition Act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710.</w:t>
      </w:r>
      <w:r>
        <w:tab/>
      </w:r>
      <w:r w:rsidRPr="00187DDD">
        <w:t xml:space="preserve">This article must be known and may be cited as the </w:t>
      </w:r>
      <w:r w:rsidR="0088523D" w:rsidRPr="0088523D">
        <w:t>‘</w:t>
      </w:r>
      <w:r w:rsidRPr="00187DDD">
        <w:t>Pyramid Promotional Scheme Prohibition Act</w:t>
      </w:r>
      <w:r w:rsidR="0088523D" w:rsidRPr="0088523D">
        <w:t>’</w:t>
      </w:r>
      <w:r w:rsidRPr="00187DDD">
        <w: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720.</w:t>
      </w:r>
      <w:r>
        <w:tab/>
      </w:r>
      <w:r w:rsidRPr="00187DDD">
        <w:t>As used in this article:</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7DDD">
        <w:tab/>
        <w:t>(1)</w:t>
      </w:r>
      <w:r>
        <w:tab/>
      </w:r>
      <w:r w:rsidR="0088523D" w:rsidRPr="0088523D">
        <w:t>‘</w:t>
      </w:r>
      <w:r w:rsidRPr="00187DDD">
        <w:t>Compensation</w:t>
      </w:r>
      <w:r w:rsidR="0088523D" w:rsidRPr="0088523D">
        <w:t>’</w:t>
      </w:r>
      <w:r w:rsidRPr="00187DDD">
        <w:t xml:space="preserve"> means the payment of money, a thing of value, or a benefit.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8523D" w:rsidRPr="0088523D">
        <w:t>‘</w:t>
      </w:r>
      <w:r w:rsidRPr="00187DDD">
        <w:t>Consideration</w:t>
      </w:r>
      <w:r w:rsidR="0088523D" w:rsidRPr="0088523D">
        <w:t>’</w:t>
      </w:r>
      <w:r w:rsidRPr="00187DDD">
        <w:t xml:space="preserve"> means either the payment of money</w:t>
      </w:r>
      <w:r>
        <w:t xml:space="preserve"> or</w:t>
      </w:r>
      <w:r w:rsidRPr="00187DDD">
        <w:t xml:space="preserve"> the provision of a thing of value </w:t>
      </w:r>
      <w:r>
        <w:t>f</w:t>
      </w:r>
      <w:r w:rsidRPr="00187DDD">
        <w:t>or the purchase of a product, good, service, or intangible property. Consideration does not include:</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187DDD">
        <w:t>the purchase of a product, furnished at cost, for use in making a sale, but not for resale</w:t>
      </w:r>
      <w:r>
        <w:t>,</w:t>
      </w:r>
      <w:r w:rsidRPr="00187DDD">
        <w:t xml:space="preserve"> of the purchased product itself; or</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r>
      <w:r w:rsidRPr="00187DDD">
        <w:t xml:space="preserve">time and effort spent to pursue a sale or recruiting activity. </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88523D" w:rsidRPr="0088523D">
        <w:t>‘</w:t>
      </w:r>
      <w:r w:rsidRPr="00187DDD">
        <w:t>Pyramid promotional scheme</w:t>
      </w:r>
      <w:r w:rsidR="0088523D" w:rsidRPr="0088523D">
        <w:t>’</w:t>
      </w:r>
      <w:r w:rsidRPr="00187DDD">
        <w:t xml:space="preserve"> means a plan or operation</w:t>
      </w:r>
      <w:r>
        <w:t xml:space="preserve"> in which an individual</w:t>
      </w:r>
      <w:r w:rsidRPr="00187DDD">
        <w:t xml:space="preserve"> pay</w:t>
      </w:r>
      <w:r>
        <w:t>s</w:t>
      </w:r>
      <w:r w:rsidRPr="00187DDD">
        <w:t xml:space="preserve"> consideration for the right to receive compensation</w:t>
      </w:r>
      <w:r>
        <w:t xml:space="preserve"> based primarily upon his recruiting of other individuals i</w:t>
      </w:r>
      <w:r w:rsidRPr="00187DDD">
        <w:t xml:space="preserve">nto the plan or operation </w:t>
      </w:r>
      <w:r>
        <w:t>instead of his selling</w:t>
      </w:r>
      <w:r w:rsidRPr="00187DDD">
        <w:t xml:space="preserve"> of products or services to ultimate users</w:t>
      </w:r>
      <w:r>
        <w:t xml:space="preserve"> for their use or consumption.</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7DDD">
        <w:tab/>
        <w:t>(4)</w:t>
      </w:r>
      <w:r w:rsidRPr="00187DDD">
        <w:tab/>
      </w:r>
      <w:r w:rsidR="0088523D" w:rsidRPr="0088523D">
        <w:t>‘</w:t>
      </w:r>
      <w:r w:rsidRPr="00187DDD">
        <w:t>Ultimate users</w:t>
      </w:r>
      <w:r w:rsidR="0088523D" w:rsidRPr="0088523D">
        <w:t>’</w:t>
      </w:r>
      <w:r w:rsidRPr="00187DDD">
        <w:t xml:space="preserve"> are individuals who consume or use the products or services</w:t>
      </w:r>
      <w:r>
        <w:t xml:space="preserve"> in a pyramid promotional scheme</w:t>
      </w:r>
      <w:r w:rsidRPr="00187DDD">
        <w:t>, whether or not they are partic</w:t>
      </w:r>
      <w:r>
        <w:t>ipants in the scheme.</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730.</w:t>
      </w:r>
      <w:r>
        <w:tab/>
      </w:r>
      <w:r w:rsidRPr="00187DDD">
        <w:t>A pyramid promotional scheme is an unfair trade practice pursuant to Section 39</w:t>
      </w:r>
      <w:r w:rsidR="0088523D">
        <w:noBreakHyphen/>
      </w:r>
      <w:r w:rsidRPr="00187DDD">
        <w:t>5</w:t>
      </w:r>
      <w:r w:rsidR="0088523D">
        <w:noBreakHyphen/>
      </w:r>
      <w:r>
        <w:t>20(a), and accordingly</w:t>
      </w:r>
      <w:r w:rsidR="00B205B8">
        <w:t>,</w:t>
      </w:r>
      <w:r>
        <w:t xml:space="preserve"> is prohibited in this State.”</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88523D">
        <w:noBreakHyphen/>
      </w:r>
      <w:r>
        <w:t>5</w:t>
      </w:r>
      <w:r w:rsidR="0088523D">
        <w:noBreakHyphen/>
      </w:r>
      <w:r>
        <w:t>30 of the 1976 Code is repealed.</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72">
        <w:t>4</w:t>
      </w:r>
      <w:r>
        <w:t>.</w:t>
      </w:r>
      <w:r>
        <w:tab/>
        <w:t>This act takes effect upon approval by the Governor.</w:t>
      </w:r>
    </w:p>
    <w:p w:rsidR="0037726E" w:rsidRDefault="008852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3EF" w:rsidRDefault="00D413EF" w:rsidP="00D413EF">
      <w:pPr>
        <w:suppressAutoHyphens/>
      </w:pPr>
    </w:p>
    <w:sectPr w:rsidR="00D413EF" w:rsidSect="00093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5A" w:rsidRDefault="00095B5A" w:rsidP="009F0C77">
      <w:r>
        <w:separator/>
      </w:r>
    </w:p>
  </w:endnote>
  <w:endnote w:type="continuationSeparator" w:id="0">
    <w:p w:rsidR="00095B5A" w:rsidRDefault="00095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D18A3D-E13E-4784-98AC-8D6B6341CFBB}"/>
    <w:embedBold r:id="rId2" w:fontKey="{D340F9DE-54BD-4A31-8716-D5867377FF3C}"/>
  </w:font>
  <w:font w:name="Calibri">
    <w:panose1 w:val="020F0502020204030204"/>
    <w:charset w:val="00"/>
    <w:family w:val="swiss"/>
    <w:pitch w:val="variable"/>
    <w:sig w:usb0="E00002FF" w:usb1="4000ACFF" w:usb2="00000001" w:usb3="00000000" w:csb0="0000019F" w:csb1="00000000"/>
    <w:embedRegular r:id="rId3" w:fontKey="{E6A19DBB-6986-4E45-AF4D-7A286E0666AD}"/>
  </w:font>
  <w:font w:name="Segoe UI">
    <w:panose1 w:val="020B0502040204020203"/>
    <w:charset w:val="00"/>
    <w:family w:val="swiss"/>
    <w:pitch w:val="variable"/>
    <w:sig w:usb0="E10022FF" w:usb1="C000E47F" w:usb2="00000029" w:usb3="00000000" w:csb0="000001DF" w:csb1="00000000"/>
    <w:embedRegular r:id="rId4" w:fontKey="{F31C46D9-561F-4768-92A9-578110D9FEE5}"/>
  </w:font>
  <w:font w:name="Cambria">
    <w:panose1 w:val="02040503050406030204"/>
    <w:charset w:val="00"/>
    <w:family w:val="roman"/>
    <w:pitch w:val="variable"/>
    <w:sig w:usb0="E00002FF" w:usb1="400004FF" w:usb2="00000000" w:usb3="00000000" w:csb0="0000019F" w:csb1="00000000"/>
    <w:embedRegular r:id="rId5" w:fontKey="{57147EAC-0EEA-488E-89DF-51CD5215B0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6E" w:rsidRPr="002A0A80" w:rsidRDefault="002A0A80" w:rsidP="002A0A80">
    <w:pPr>
      <w:pStyle w:val="Footer"/>
      <w:tabs>
        <w:tab w:val="clear" w:pos="4680"/>
        <w:tab w:val="clear" w:pos="9360"/>
        <w:tab w:val="center" w:pos="2995"/>
      </w:tabs>
      <w:spacing w:before="120"/>
    </w:pPr>
    <w:r>
      <w:t>[3883</w:t>
    </w:r>
    <w:r w:rsidR="000934A5">
      <w:t>-</w:t>
    </w:r>
    <w:r w:rsidR="000934A5">
      <w:fldChar w:fldCharType="begin"/>
    </w:r>
    <w:r w:rsidR="000934A5">
      <w:instrText xml:space="preserve"> PAGE  \* MERGEFORMAT </w:instrText>
    </w:r>
    <w:r w:rsidR="000934A5">
      <w:fldChar w:fldCharType="separate"/>
    </w:r>
    <w:r w:rsidR="00D413EF">
      <w:rPr>
        <w:noProof/>
      </w:rPr>
      <w:t>2</w:t>
    </w:r>
    <w:r w:rsidR="000934A5">
      <w:fldChar w:fldCharType="end"/>
    </w:r>
    <w:r w:rsidR="000934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4A5" w:rsidRPr="002A0A80" w:rsidRDefault="000934A5" w:rsidP="002A0A80">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D413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5A" w:rsidRDefault="00095B5A" w:rsidP="009F0C77">
      <w:r>
        <w:separator/>
      </w:r>
    </w:p>
  </w:footnote>
  <w:footnote w:type="continuationSeparator" w:id="0">
    <w:p w:rsidR="00095B5A" w:rsidRDefault="00095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6WAB17"/>
    <w:docVar w:name="CoverBillType" w:val="b"/>
    <w:docVar w:name="DocPath" w:val="L:\Council\bills\AGM\19126WAB17.DOCX"/>
    <w:docVar w:name="dvBillNumber" w:val="3883"/>
    <w:docVar w:name="dvBillNumberPrefix" w:val="H. "/>
    <w:docVar w:name="dvOriginalBody" w:val="House"/>
    <w:docVar w:name="dvSteno" w:val="AGM"/>
    <w:docVar w:name="NameofBody" w:val="h"/>
    <w:docVar w:name="vGroup2" w:val="Council"/>
  </w:docVars>
  <w:rsids>
    <w:rsidRoot w:val="00095B5A"/>
    <w:rsid w:val="00011869"/>
    <w:rsid w:val="00015CD6"/>
    <w:rsid w:val="000934A5"/>
    <w:rsid w:val="00095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C72"/>
    <w:rsid w:val="00250967"/>
    <w:rsid w:val="002543C8"/>
    <w:rsid w:val="0025541D"/>
    <w:rsid w:val="0026599F"/>
    <w:rsid w:val="00284AAE"/>
    <w:rsid w:val="002A0A80"/>
    <w:rsid w:val="002A19D8"/>
    <w:rsid w:val="002E5912"/>
    <w:rsid w:val="00301B21"/>
    <w:rsid w:val="00325348"/>
    <w:rsid w:val="0032732C"/>
    <w:rsid w:val="00336AD0"/>
    <w:rsid w:val="0037079A"/>
    <w:rsid w:val="0037726E"/>
    <w:rsid w:val="003C4DAB"/>
    <w:rsid w:val="003D01E8"/>
    <w:rsid w:val="003E1B49"/>
    <w:rsid w:val="003E5288"/>
    <w:rsid w:val="003F3B2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19E"/>
    <w:rsid w:val="007A70AE"/>
    <w:rsid w:val="008362E8"/>
    <w:rsid w:val="0085786E"/>
    <w:rsid w:val="0088523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5B8"/>
    <w:rsid w:val="00B412D4"/>
    <w:rsid w:val="00B77ECA"/>
    <w:rsid w:val="00BE3C22"/>
    <w:rsid w:val="00C0345E"/>
    <w:rsid w:val="00C31C95"/>
    <w:rsid w:val="00C3483A"/>
    <w:rsid w:val="00C74E9D"/>
    <w:rsid w:val="00C826DD"/>
    <w:rsid w:val="00C82FD3"/>
    <w:rsid w:val="00C92819"/>
    <w:rsid w:val="00CC6B7B"/>
    <w:rsid w:val="00CD2089"/>
    <w:rsid w:val="00D413E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FF50C-E4F1-4454-9D25-11D63A19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9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A403-2BC1-4641-8A6B-96CA92CA4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4</Pages>
  <Words>745</Words>
  <Characters>3781</Characters>
  <Application>Microsoft Office Word</Application>
  <DocSecurity>0</DocSecurity>
  <Lines>120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3883 Text of Previous Version (Apr. 26, 2017) - South Carolina Legislature Online</dc:title>
  <dc:creator>angiemorgan</dc:creator>
  <cp:lastModifiedBy>Miriam Cook</cp:lastModifiedBy>
  <cp:revision>2</cp:revision>
  <cp:lastPrinted>2017-03-01T14:30:00Z</cp:lastPrinted>
  <dcterms:created xsi:type="dcterms:W3CDTF">2017-04-26T23:36:00Z</dcterms:created>
  <dcterms:modified xsi:type="dcterms:W3CDTF">2017-04-26T23:36:00Z</dcterms:modified>
</cp:coreProperties>
</file>