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CE3" w:rsidRDefault="00B15C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600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7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EMPLOYMENT RECORDS TO BE RETAINED FOR SIX MONTHS, DESIGNATED AS REGULATION DOCUMENT NUMBER 4676, PURSUANT TO THE PROVISIONS OF ARTICLE 1, CHAPTER 23, TITLE 1 OF THE 1976 CODE.</w:t>
      </w:r>
    </w:p>
    <w:p w:rsidR="0077600A" w:rsidRDefault="00776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0A" w:rsidRDefault="00776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00A" w:rsidRDefault="00776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0A" w:rsidRDefault="00776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Employment Records to be Retained for Six Months, designated as Regulation Document Number 4676, and submitted to the General Assembly pursuant to the provisions of Article 1, Chapter 23, Title 1 of the 1976 Code, are approved.</w:t>
      </w:r>
    </w:p>
    <w:p w:rsidR="0077600A" w:rsidRDefault="00776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00A" w:rsidRDefault="00776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74DD">
        <w:t>2</w:t>
      </w:r>
      <w:r>
        <w:t>.</w:t>
      </w:r>
      <w:r>
        <w:tab/>
        <w:t>This joint resolution takes effect upon approval by the Governor.</w:t>
      </w:r>
    </w:p>
    <w:p w:rsidR="0077600A"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7600A"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7600A"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7600A"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7600A" w:rsidRPr="00FD3ECC"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3ECC">
        <w:t>Regulation 65</w:t>
      </w:r>
      <w:r w:rsidRPr="00FD3ECC">
        <w:noBreakHyphen/>
        <w:t>22 requires state agencies to retain personnel and employments records for six months, which is shorter than federally mandated requirements from retention.</w:t>
      </w:r>
    </w:p>
    <w:p w:rsidR="0077600A" w:rsidRPr="00FD3ECC"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00A" w:rsidRPr="00FD3ECC" w:rsidRDefault="0077600A" w:rsidP="0077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3ECC">
        <w:t xml:space="preserve">Notice of Drafting for the proposed amended regulation was published in the </w:t>
      </w:r>
      <w:r w:rsidRPr="00FD3ECC">
        <w:rPr>
          <w:i/>
          <w:iCs/>
        </w:rPr>
        <w:t xml:space="preserve">State Register </w:t>
      </w:r>
      <w:r w:rsidRPr="00FD3ECC">
        <w:t>on September 23, 2016.</w:t>
      </w:r>
    </w:p>
    <w:p w:rsidR="0077094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15CE3" w:rsidRDefault="00B15CE3" w:rsidP="00B15CE3">
      <w:pPr>
        <w:suppressAutoHyphens/>
      </w:pPr>
    </w:p>
    <w:sectPr w:rsidR="00B15CE3" w:rsidSect="00B15C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00A" w:rsidRDefault="0077600A" w:rsidP="009F0C77">
      <w:r>
        <w:separator/>
      </w:r>
    </w:p>
  </w:endnote>
  <w:endnote w:type="continuationSeparator" w:id="0">
    <w:p w:rsidR="0077600A" w:rsidRDefault="007760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E51AAB-AA6B-4EEE-893F-85695D5C53E7}"/>
    <w:embedBold r:id="rId2" w:fontKey="{88F022FA-671E-4259-95FC-C3F31029CFC6}"/>
    <w:embedItalic r:id="rId3" w:fontKey="{33017980-C68F-49EF-8160-93084BA5CC3F}"/>
  </w:font>
  <w:font w:name="Calibri">
    <w:panose1 w:val="020F0502020204030204"/>
    <w:charset w:val="00"/>
    <w:family w:val="swiss"/>
    <w:pitch w:val="variable"/>
    <w:sig w:usb0="E00002FF" w:usb1="4000ACFF" w:usb2="00000001" w:usb3="00000000" w:csb0="0000019F" w:csb1="00000000"/>
    <w:embedRegular r:id="rId4" w:fontKey="{45D1CD88-6547-4464-8223-7BE752FD45F7}"/>
  </w:font>
  <w:font w:name="Segoe UI">
    <w:panose1 w:val="020B0502040204020203"/>
    <w:charset w:val="00"/>
    <w:family w:val="swiss"/>
    <w:pitch w:val="variable"/>
    <w:sig w:usb0="E10022FF" w:usb1="C000E47F" w:usb2="00000029" w:usb3="00000000" w:csb0="000001DF" w:csb1="00000000"/>
    <w:embedRegular r:id="rId5" w:fontKey="{377275E6-ABF5-44D9-BF4C-9B4A8AFB4D06}"/>
  </w:font>
  <w:font w:name="Cambria">
    <w:panose1 w:val="02040503050406030204"/>
    <w:charset w:val="00"/>
    <w:family w:val="roman"/>
    <w:pitch w:val="variable"/>
    <w:sig w:usb0="E00002FF" w:usb1="400004FF" w:usb2="00000000" w:usb3="00000000" w:csb0="0000019F" w:csb1="00000000"/>
    <w:embedRegular r:id="rId6" w:fontKey="{211BFFF7-C917-4DF6-9337-82C6D087E3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942" w:rsidRPr="00B15CE3" w:rsidRDefault="00B15CE3" w:rsidP="00B15CE3">
    <w:pPr>
      <w:pStyle w:val="Footer"/>
      <w:tabs>
        <w:tab w:val="clear" w:pos="4680"/>
        <w:tab w:val="clear" w:pos="9360"/>
        <w:tab w:val="center" w:pos="2995"/>
      </w:tabs>
      <w:spacing w:before="120"/>
    </w:pPr>
    <w:r>
      <w:t>[3910]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00A" w:rsidRDefault="0077600A" w:rsidP="009F0C77">
      <w:r>
        <w:separator/>
      </w:r>
    </w:p>
  </w:footnote>
  <w:footnote w:type="continuationSeparator" w:id="0">
    <w:p w:rsidR="0077600A" w:rsidRDefault="007760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8CZ17"/>
    <w:docVar w:name="CoverBillType" w:val="a"/>
    <w:docVar w:name="DocPath" w:val="L:\Council\bills\DBS\31388CZ17.DOCX"/>
    <w:docVar w:name="dvBillNumber" w:val="3910"/>
    <w:docVar w:name="dvBillNumberPrefix" w:val="H. "/>
    <w:docVar w:name="dvOriginalBody" w:val="House"/>
    <w:docVar w:name="dvSteno" w:val="DBS"/>
    <w:docVar w:name="NameofBody" w:val="h"/>
    <w:docVar w:name="vGroup2" w:val="Council"/>
  </w:docVars>
  <w:rsids>
    <w:rsidRoot w:val="0077600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74DD"/>
    <w:rsid w:val="005C2FE2"/>
    <w:rsid w:val="005E2BC9"/>
    <w:rsid w:val="00605102"/>
    <w:rsid w:val="006215AA"/>
    <w:rsid w:val="006913C9"/>
    <w:rsid w:val="0069470D"/>
    <w:rsid w:val="006D58AA"/>
    <w:rsid w:val="00734F00"/>
    <w:rsid w:val="00770942"/>
    <w:rsid w:val="0077600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5CE3"/>
    <w:rsid w:val="00B20940"/>
    <w:rsid w:val="00B412D4"/>
    <w:rsid w:val="00BA4EF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61009-CC3E-417A-AF46-45D7913C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74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4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05BB-4D51-4168-8755-2E96BC640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170</Words>
  <Characters>925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3910 Text of Previous Version (Mar. 7, 2017) - South Carolina Legislature Online</dc:title>
  <dc:creator>DeirdreBrevardSmith</dc:creator>
  <cp:lastModifiedBy>S Volk</cp:lastModifiedBy>
  <cp:revision>2</cp:revision>
  <cp:lastPrinted>2017-02-21T20:59:00Z</cp:lastPrinted>
  <dcterms:created xsi:type="dcterms:W3CDTF">2017-03-07T18:18:00Z</dcterms:created>
  <dcterms:modified xsi:type="dcterms:W3CDTF">2017-03-07T18:18:00Z</dcterms:modified>
</cp:coreProperties>
</file>