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4B0"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A6" w:rsidRPr="00924DA6" w:rsidRDefault="00924DA6" w:rsidP="00924DA6">
      <w:pPr>
        <w:tabs>
          <w:tab w:val="right" w:pos="5933"/>
        </w:tabs>
        <w:suppressAutoHyphens/>
      </w:pPr>
      <w:r>
        <w:tab/>
      </w:r>
      <w:r>
        <w:rPr>
          <w:b/>
          <w:sz w:val="36"/>
        </w:rPr>
        <w:t>S. 485</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A6" w:rsidRDefault="00924DA6" w:rsidP="0092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11A2">
        <w:t>Education Committee</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924DA6" w:rsidRPr="00924DA6" w:rsidRDefault="00924DA6" w:rsidP="0092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A6" w:rsidRPr="00924DA6" w:rsidRDefault="00924DA6" w:rsidP="0092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485) to approve regulations of the Commission on Higher Education, relating to South Carolina National Guard College Assistance Program, designated as Regulation Document Number 4730, pursuant to the provisions of Article, etc., respectfully</w:t>
      </w:r>
    </w:p>
    <w:p w:rsidR="00924DA6" w:rsidRPr="00924DA6" w:rsidRDefault="00924DA6" w:rsidP="0092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924DA6" w:rsidRPr="00924DA6" w:rsidRDefault="00924DA6" w:rsidP="0092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4DA6" w:rsidRDefault="00924D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4DA6" w:rsidSect="00AB34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2A9" w:rsidRDefault="00EC72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A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4730, PURSUANT TO THE PROVISIONS OF ARTICLE 1, CHAPTER 23, TITLE 1 OF THE 1976 CODE.</w:t>
      </w:r>
      <w:bookmarkEnd w:id="1"/>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4730, and submitted to the General Assembly pursuant to the provisions of Article 1, Chapter 23, Title 1 of the 1976 Code, are approved.</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7772">
        <w:t>2</w:t>
      </w:r>
      <w:r>
        <w:t>.</w:t>
      </w:r>
      <w:r>
        <w:tab/>
        <w:t>This joint resolution takes effect upon approval by the Governor.</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80A4D" w:rsidRPr="00D1693E" w:rsidRDefault="00117772"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80A4D" w:rsidRPr="00D1693E">
        <w:t>he South Carolina Commission on Higher Education promulgates Regulation 62</w:t>
      </w:r>
      <w:r w:rsidR="00B80A4D" w:rsidRPr="00D1693E">
        <w:noBreakHyphen/>
        <w:t>250 through 62</w:t>
      </w:r>
      <w:r w:rsidR="00B80A4D" w:rsidRPr="00D1693E">
        <w:noBreakHyphen/>
        <w:t>262 that governs requirements for the operation and administration of the South Carolina National Guard College Assistance Program under SC Code of Laws, Section 59</w:t>
      </w:r>
      <w:r w:rsidR="00B80A4D" w:rsidRPr="00D1693E">
        <w:noBreakHyphen/>
        <w:t>114</w:t>
      </w:r>
      <w:r w:rsidR="00B80A4D" w:rsidRPr="00D1693E">
        <w:noBreakHyphen/>
        <w:t xml:space="preserve">10 et seq. The program is administered by the Commission in coordination with the South Carolina National Guard and provides financial assistance for eligible enlisted guard members enrolled in undergraduate programs. The Commission proposes amendments to the regulation for further clarification of </w:t>
      </w:r>
      <w:r w:rsidR="00B80A4D" w:rsidRPr="00D1693E">
        <w:lastRenderedPageBreak/>
        <w:t>administrative procedures and additional definitions for clarification.</w:t>
      </w:r>
      <w:r w:rsidR="00B80A4D" w:rsidRPr="00D1693E">
        <w:rPr>
          <w:b/>
        </w:rPr>
        <w:t xml:space="preserve"> </w:t>
      </w:r>
      <w:r w:rsidR="00B80A4D" w:rsidRPr="00D1693E">
        <w:t>These amendments include: 1) removal of the language that allows the recipient to receive the full annual benefit in the final semester of enrollment as required for degree completion 2) revision to the language regarding the proration of awards for less than full</w:t>
      </w:r>
      <w:r w:rsidR="00B80A4D" w:rsidRPr="00D1693E">
        <w:noBreakHyphen/>
        <w:t xml:space="preserve">time students; and 3) added definitions for qualified member, good standing, and four years. </w:t>
      </w: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93E">
        <w:t xml:space="preserve">A Notice of Drafting for the proposed regulation was published in the </w:t>
      </w:r>
      <w:r w:rsidRPr="00D1693E">
        <w:rPr>
          <w:i/>
        </w:rPr>
        <w:t xml:space="preserve">South Carolina State Register </w:t>
      </w:r>
      <w:r w:rsidRPr="00D1693E">
        <w:t>on July 22, 2016.</w:t>
      </w:r>
    </w:p>
    <w:p w:rsidR="008141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9003C" w:rsidRDefault="0079003C" w:rsidP="0079003C">
      <w:pPr>
        <w:suppressAutoHyphens/>
      </w:pPr>
    </w:p>
    <w:sectPr w:rsidR="0079003C" w:rsidSect="00AB34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A4D" w:rsidRDefault="00B80A4D" w:rsidP="009F0C77">
      <w:r>
        <w:separator/>
      </w:r>
    </w:p>
  </w:endnote>
  <w:endnote w:type="continuationSeparator" w:id="0">
    <w:p w:rsidR="00B80A4D" w:rsidRDefault="00B80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0BB27D-4D17-473C-81AE-1A0EB8F5D5F8}"/>
    <w:embedBold r:id="rId2" w:fontKey="{D5518D6A-BE24-462A-A0C9-93C6EBCF1806}"/>
    <w:embedItalic r:id="rId3" w:fontKey="{26E2960D-6EDF-41D8-BA04-0489F4010DBE}"/>
  </w:font>
  <w:font w:name="Calibri">
    <w:panose1 w:val="020F0502020204030204"/>
    <w:charset w:val="00"/>
    <w:family w:val="swiss"/>
    <w:pitch w:val="variable"/>
    <w:sig w:usb0="E00002FF" w:usb1="4000ACFF" w:usb2="00000001" w:usb3="00000000" w:csb0="0000019F" w:csb1="00000000"/>
    <w:embedRegular r:id="rId4" w:fontKey="{C3644CB8-4C6C-42EA-9C02-6816688156A1}"/>
  </w:font>
  <w:font w:name="Segoe UI">
    <w:panose1 w:val="020B0502040204020203"/>
    <w:charset w:val="00"/>
    <w:family w:val="swiss"/>
    <w:pitch w:val="variable"/>
    <w:sig w:usb0="E10022FF" w:usb1="C000E47F" w:usb2="00000029" w:usb3="00000000" w:csb0="000001DF" w:csb1="00000000"/>
    <w:embedRegular r:id="rId5" w:fontKey="{55226AA4-79D0-4FAA-B2DE-559C6AA0FE8F}"/>
  </w:font>
  <w:font w:name="Cambria">
    <w:panose1 w:val="02040503050406030204"/>
    <w:charset w:val="00"/>
    <w:family w:val="roman"/>
    <w:pitch w:val="variable"/>
    <w:sig w:usb0="E00002FF" w:usb1="400004FF" w:usb2="00000000" w:usb3="00000000" w:csb0="0000019F" w:csb1="00000000"/>
    <w:embedRegular r:id="rId6" w:fontKey="{24DBA9E3-58ED-4829-90DC-76335128E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1EB" w:rsidRPr="00EC72A9" w:rsidRDefault="00EC72A9" w:rsidP="00EC72A9">
    <w:pPr>
      <w:pStyle w:val="Footer"/>
      <w:tabs>
        <w:tab w:val="clear" w:pos="4680"/>
        <w:tab w:val="clear" w:pos="9360"/>
        <w:tab w:val="center" w:pos="2995"/>
      </w:tabs>
      <w:spacing w:before="120"/>
    </w:pPr>
    <w:r>
      <w:t>[485</w:t>
    </w:r>
    <w:r w:rsidR="00AB34B0">
      <w:t>-</w:t>
    </w:r>
    <w:r w:rsidR="00AB34B0">
      <w:fldChar w:fldCharType="begin"/>
    </w:r>
    <w:r w:rsidR="00AB34B0">
      <w:instrText xml:space="preserve"> PAGE  \* MERGEFORMAT </w:instrText>
    </w:r>
    <w:r w:rsidR="00AB34B0">
      <w:fldChar w:fldCharType="separate"/>
    </w:r>
    <w:r w:rsidR="002C6209">
      <w:rPr>
        <w:noProof/>
      </w:rPr>
      <w:t>1</w:t>
    </w:r>
    <w:r w:rsidR="00AB34B0">
      <w:fldChar w:fldCharType="end"/>
    </w:r>
    <w:r w:rsidR="00AB34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4B0" w:rsidRPr="00EC72A9" w:rsidRDefault="00AB34B0" w:rsidP="00EC72A9">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7900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A4D" w:rsidRDefault="00B80A4D" w:rsidP="009F0C77">
      <w:r>
        <w:separator/>
      </w:r>
    </w:p>
  </w:footnote>
  <w:footnote w:type="continuationSeparator" w:id="0">
    <w:p w:rsidR="00B80A4D" w:rsidRDefault="00B80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8CZ17"/>
    <w:docVar w:name="CoverBillType" w:val="a"/>
    <w:docVar w:name="DocPath" w:val="L:\Council\bills\DBS\31398CZ17.DOCX"/>
    <w:docVar w:name="dvBillNumber" w:val="485"/>
    <w:docVar w:name="dvBillNumberPrefix" w:val="S. "/>
    <w:docVar w:name="dvOriginalBody" w:val="Senate"/>
    <w:docVar w:name="dvSteno" w:val="DBS"/>
    <w:docVar w:name="NameofBody" w:val="s"/>
    <w:docVar w:name="vGroup2" w:val="Council"/>
  </w:docVars>
  <w:rsids>
    <w:rsidRoot w:val="00B80A4D"/>
    <w:rsid w:val="000263D9"/>
    <w:rsid w:val="00026C9A"/>
    <w:rsid w:val="000965A1"/>
    <w:rsid w:val="000C487D"/>
    <w:rsid w:val="000E1785"/>
    <w:rsid w:val="000F39F2"/>
    <w:rsid w:val="001023A4"/>
    <w:rsid w:val="0010776B"/>
    <w:rsid w:val="00117772"/>
    <w:rsid w:val="00133E66"/>
    <w:rsid w:val="00134ACF"/>
    <w:rsid w:val="00144E15"/>
    <w:rsid w:val="001776D1"/>
    <w:rsid w:val="001A4A62"/>
    <w:rsid w:val="001A681E"/>
    <w:rsid w:val="001D08F2"/>
    <w:rsid w:val="002037CA"/>
    <w:rsid w:val="002047A2"/>
    <w:rsid w:val="002321B6"/>
    <w:rsid w:val="0023696B"/>
    <w:rsid w:val="00250967"/>
    <w:rsid w:val="002759C5"/>
    <w:rsid w:val="00277DEE"/>
    <w:rsid w:val="00280D88"/>
    <w:rsid w:val="00294ABE"/>
    <w:rsid w:val="002A3EB4"/>
    <w:rsid w:val="002C620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03C"/>
    <w:rsid w:val="007A325A"/>
    <w:rsid w:val="007C3099"/>
    <w:rsid w:val="007E72BE"/>
    <w:rsid w:val="007F1523"/>
    <w:rsid w:val="007F509E"/>
    <w:rsid w:val="007F5799"/>
    <w:rsid w:val="007F6947"/>
    <w:rsid w:val="008141EB"/>
    <w:rsid w:val="00834A12"/>
    <w:rsid w:val="00872729"/>
    <w:rsid w:val="008F4429"/>
    <w:rsid w:val="00924DA6"/>
    <w:rsid w:val="00932670"/>
    <w:rsid w:val="009352BB"/>
    <w:rsid w:val="00990668"/>
    <w:rsid w:val="009B397B"/>
    <w:rsid w:val="009F0C77"/>
    <w:rsid w:val="009F4DD1"/>
    <w:rsid w:val="00A64E80"/>
    <w:rsid w:val="00A741D9"/>
    <w:rsid w:val="00A85589"/>
    <w:rsid w:val="00A9741D"/>
    <w:rsid w:val="00AB0576"/>
    <w:rsid w:val="00AB34B0"/>
    <w:rsid w:val="00AD4B17"/>
    <w:rsid w:val="00AE3501"/>
    <w:rsid w:val="00B26FA6"/>
    <w:rsid w:val="00B741CB"/>
    <w:rsid w:val="00B80A4D"/>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72A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E5666-1748-4CC9-9BEB-372E3ECF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7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A665F-35BB-4D76-B2E3-2A354327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377</Words>
  <Characters>2147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 Text of Previous Version (May 3, 2017) - South Carolina Legislature Online</dc:title>
  <dc:subject/>
  <dc:creator>DeirdreBrevardSmith</dc:creator>
  <cp:keywords/>
  <dc:description/>
  <cp:lastModifiedBy>Miriam Cook</cp:lastModifiedBy>
  <cp:revision>2</cp:revision>
  <cp:lastPrinted>2017-02-23T14:16:00Z</cp:lastPrinted>
  <dcterms:created xsi:type="dcterms:W3CDTF">2017-05-04T01:28:00Z</dcterms:created>
  <dcterms:modified xsi:type="dcterms:W3CDTF">2017-05-04T01:28:00Z</dcterms:modified>
</cp:coreProperties>
</file>