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856" w:rsidRDefault="00A01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1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651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F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MCCARTER ROAD IN GREENVILLE COUNTY FROM ITS INTERSECTION WITH SOUTH CAROLINA HIGHWAY 14 TO ITS INTERSECTION WITH INTERSTATE HIGHWAY 385 “EDWARD CHARLES </w:t>
      </w:r>
      <w:r w:rsidR="00AF12E9" w:rsidRPr="00AF12E9">
        <w:t>‘</w:t>
      </w:r>
      <w:r>
        <w:t>EDDIE</w:t>
      </w:r>
      <w:r w:rsidR="000D03A4">
        <w:t>’</w:t>
      </w:r>
      <w:r>
        <w:t xml:space="preserve"> CASE MEMORIAL BOULEVARD” AND ERECT APPROPRIATE MARKERS OR SIGNS ALONG THIS </w:t>
      </w:r>
      <w:r w:rsidR="00AF12E9">
        <w:t xml:space="preserve">PORTION OF </w:t>
      </w:r>
      <w:r>
        <w:t>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E1FEA">
        <w:t xml:space="preserve"> members of the General Assembly request the Department of Transportation name the portion of McCarter Road in Greenville County from its intersection with South Carolina Highway 14 to</w:t>
      </w:r>
      <w:r w:rsidR="00C63543">
        <w:t xml:space="preserve"> its intersection with Interstate Highway 385 “Edward Charles </w:t>
      </w:r>
      <w:r w:rsidR="00AF12E9" w:rsidRPr="00AF12E9">
        <w:t>‘</w:t>
      </w:r>
      <w:r w:rsidR="00C63543">
        <w:t>Eddie</w:t>
      </w:r>
      <w:r w:rsidR="000D03A4">
        <w:t>’</w:t>
      </w:r>
      <w:r w:rsidR="00C63543">
        <w:t xml:space="preserve"> Case Memorial Boulevard” and erect appropriate markers or signs along this </w:t>
      </w:r>
      <w:r w:rsidR="00AF12E9">
        <w:t xml:space="preserve">portion of </w:t>
      </w:r>
      <w:r w:rsidR="00C63543">
        <w:t>highway containing this designation.</w:t>
      </w:r>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63543">
        <w:t>forwarded</w:t>
      </w:r>
      <w:r>
        <w:t xml:space="preserve"> to</w:t>
      </w:r>
      <w:r w:rsidR="00C63543">
        <w:t xml:space="preserve"> the Department of Transportation.</w:t>
      </w:r>
    </w:p>
    <w:p w:rsidR="00F91948" w:rsidRDefault="00AF12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1856" w:rsidRDefault="00A01856" w:rsidP="00A01856">
      <w:pPr>
        <w:suppressAutoHyphens/>
      </w:pPr>
    </w:p>
    <w:sectPr w:rsidR="00A01856" w:rsidSect="00A018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FEA" w:rsidRDefault="00EE1FEA" w:rsidP="009F0C77">
      <w:r>
        <w:separator/>
      </w:r>
    </w:p>
  </w:endnote>
  <w:endnote w:type="continuationSeparator" w:id="0">
    <w:p w:rsidR="00EE1FEA" w:rsidRDefault="00EE1F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0BDD05-B003-4846-B911-1440C4F408DB}"/>
    <w:embedBold r:id="rId2" w:fontKey="{F27852BD-7611-4E27-8E7B-BF2E4B2EBFB8}"/>
  </w:font>
  <w:font w:name="Calibri">
    <w:panose1 w:val="020F0502020204030204"/>
    <w:charset w:val="00"/>
    <w:family w:val="swiss"/>
    <w:pitch w:val="variable"/>
    <w:sig w:usb0="E00002FF" w:usb1="4000ACFF" w:usb2="00000001" w:usb3="00000000" w:csb0="0000019F" w:csb1="00000000"/>
    <w:embedRegular r:id="rId3" w:fontKey="{6DAD6164-A855-42B6-B806-0C9DE5D34AF6}"/>
  </w:font>
  <w:font w:name="Cambria">
    <w:panose1 w:val="02040503050406030204"/>
    <w:charset w:val="00"/>
    <w:family w:val="roman"/>
    <w:pitch w:val="variable"/>
    <w:sig w:usb0="E00002FF" w:usb1="400004FF" w:usb2="00000000" w:usb3="00000000" w:csb0="0000019F" w:csb1="00000000"/>
    <w:embedRegular r:id="rId4" w:fontKey="{3C9CEA07-C8A8-4751-9A6F-02D2C355C0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948" w:rsidRPr="00A01856" w:rsidRDefault="00A01856" w:rsidP="00A01856">
    <w:pPr>
      <w:pStyle w:val="Footer"/>
      <w:tabs>
        <w:tab w:val="clear" w:pos="4680"/>
        <w:tab w:val="clear" w:pos="9360"/>
        <w:tab w:val="center" w:pos="2995"/>
      </w:tabs>
      <w:spacing w:before="120"/>
    </w:pPr>
    <w:r>
      <w:t>[4989]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FEA" w:rsidRDefault="00EE1FEA" w:rsidP="009F0C77">
      <w:r>
        <w:separator/>
      </w:r>
    </w:p>
  </w:footnote>
  <w:footnote w:type="continuationSeparator" w:id="0">
    <w:p w:rsidR="00EE1FEA" w:rsidRDefault="00EE1F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61CM18"/>
    <w:docVar w:name="CoverBillType" w:val="c"/>
    <w:docVar w:name="DocPath" w:val="L:\Council\bills\GT\5461CM18.DOCX"/>
    <w:docVar w:name="dvBillNumber" w:val="4989"/>
    <w:docVar w:name="dvBillNumberPrefix" w:val="H. "/>
    <w:docVar w:name="dvOriginalBody" w:val="House"/>
    <w:docVar w:name="dvSteno" w:val="GT"/>
    <w:docVar w:name="NameofBody" w:val="h"/>
    <w:docVar w:name="vGroup2" w:val="Council"/>
  </w:docVars>
  <w:rsids>
    <w:rsidRoot w:val="00C16513"/>
    <w:rsid w:val="00011869"/>
    <w:rsid w:val="00015CD6"/>
    <w:rsid w:val="000D03A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3BF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24A4"/>
    <w:rsid w:val="009F0C77"/>
    <w:rsid w:val="009F4DD1"/>
    <w:rsid w:val="00A01856"/>
    <w:rsid w:val="00A02543"/>
    <w:rsid w:val="00A41684"/>
    <w:rsid w:val="00A64E80"/>
    <w:rsid w:val="00A72BCD"/>
    <w:rsid w:val="00A741D9"/>
    <w:rsid w:val="00A833AB"/>
    <w:rsid w:val="00A9741D"/>
    <w:rsid w:val="00AC34A2"/>
    <w:rsid w:val="00AD1C9A"/>
    <w:rsid w:val="00AD4B17"/>
    <w:rsid w:val="00AF12E9"/>
    <w:rsid w:val="00B412D4"/>
    <w:rsid w:val="00BE3C22"/>
    <w:rsid w:val="00C0345E"/>
    <w:rsid w:val="00C16513"/>
    <w:rsid w:val="00C31C95"/>
    <w:rsid w:val="00C3483A"/>
    <w:rsid w:val="00C63543"/>
    <w:rsid w:val="00C74E9D"/>
    <w:rsid w:val="00C826DD"/>
    <w:rsid w:val="00C82FD3"/>
    <w:rsid w:val="00C92819"/>
    <w:rsid w:val="00CC6B7B"/>
    <w:rsid w:val="00CD2089"/>
    <w:rsid w:val="00D73A67"/>
    <w:rsid w:val="00D970A9"/>
    <w:rsid w:val="00DF3845"/>
    <w:rsid w:val="00E41911"/>
    <w:rsid w:val="00E44B57"/>
    <w:rsid w:val="00E92EEF"/>
    <w:rsid w:val="00EE1FEA"/>
    <w:rsid w:val="00EF2368"/>
    <w:rsid w:val="00F24442"/>
    <w:rsid w:val="00F50AE3"/>
    <w:rsid w:val="00F655B7"/>
    <w:rsid w:val="00F656BA"/>
    <w:rsid w:val="00F67CF1"/>
    <w:rsid w:val="00F728AA"/>
    <w:rsid w:val="00F840F0"/>
    <w:rsid w:val="00F9194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2E0A64-67EE-47A1-B9E4-E9163F826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89D94-9FE8-4244-8600-6AC97ECAA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1</Pages>
  <Words>138</Words>
  <Characters>801</Characters>
  <Application>Microsoft Office Word</Application>
  <DocSecurity>0</DocSecurity>
  <Lines>32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4989 Text of Previous Version (Feb. 21, 2018) - South Carolina Legislature Online</dc:title>
  <dc:creator>Gwen Thurmond</dc:creator>
  <cp:lastModifiedBy>S Volk</cp:lastModifiedBy>
  <cp:revision>2</cp:revision>
  <cp:lastPrinted>2018-02-21T15:33:00Z</cp:lastPrinted>
  <dcterms:created xsi:type="dcterms:W3CDTF">2018-02-21T18:03:00Z</dcterms:created>
  <dcterms:modified xsi:type="dcterms:W3CDTF">2018-02-21T18:03:00Z</dcterms:modified>
</cp:coreProperties>
</file>