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A9" w:rsidRPr="000410A9" w:rsidRDefault="000410A9" w:rsidP="000410A9">
      <w:pPr>
        <w:tabs>
          <w:tab w:val="right" w:pos="5933"/>
        </w:tabs>
        <w:suppressAutoHyphens/>
      </w:pPr>
      <w:r>
        <w:tab/>
      </w:r>
      <w:r>
        <w:rPr>
          <w:b/>
          <w:sz w:val="36"/>
        </w:rPr>
        <w:t>H. 5195</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95FFE">
        <w:t>Rep. Alexander</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0410A9" w:rsidRP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410A9" w:rsidRP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5195) to request the Department of Transportation name the portion of North Mcqueen Street in the City of Florence from its intersection with West Lucas Street to its intersection with West Sumter Street, etc., respectfully</w:t>
      </w:r>
    </w:p>
    <w:p w:rsidR="000410A9" w:rsidRP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410A9" w:rsidRPr="000410A9" w:rsidRDefault="000410A9" w:rsidP="0004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0A9" w:rsidRDefault="00041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0A9" w:rsidSect="000410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792" w:rsidRDefault="00F477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679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MCQUEEN STREET IN THE CITY OF FLORENCE FROM ITS INTERSECTION WITH WEST LUCAS STREET TO ITS INTERSECTION WITH WEST SUMTER STREET “REVEREND EDWARD HEZEKIAH THOMAS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76D7">
        <w:t xml:space="preserve"> the Reverend </w:t>
      </w:r>
      <w:r w:rsidR="00C30B6C">
        <w:t>Edward</w:t>
      </w:r>
      <w:r w:rsidR="009C76D7">
        <w:t xml:space="preserve"> Hezekiah Thomas was born on March 15, 1917, the son of the late Tommie and Mary Charles Thomas. </w:t>
      </w:r>
      <w:r w:rsidR="00E31D13">
        <w:t xml:space="preserve">He </w:t>
      </w:r>
      <w:r w:rsidR="00A87D0D">
        <w:t>entered</w:t>
      </w:r>
      <w:r w:rsidR="00E31D13">
        <w:t xml:space="preserve"> eternal life on June 11, 1999. E</w:t>
      </w:r>
      <w:r w:rsidR="009C76D7">
        <w:t xml:space="preserve">ducated in </w:t>
      </w:r>
      <w:r w:rsidR="00E31D13">
        <w:t xml:space="preserve">the public schools of </w:t>
      </w:r>
      <w:r w:rsidR="009C76D7">
        <w:t>Florence County</w:t>
      </w:r>
      <w:r w:rsidR="00E31D13">
        <w:t>,</w:t>
      </w:r>
      <w:r w:rsidR="009C76D7">
        <w:t xml:space="preserve"> </w:t>
      </w:r>
      <w:r w:rsidR="00E31D13">
        <w:t xml:space="preserve">he received further training </w:t>
      </w:r>
      <w:r w:rsidR="0038199B">
        <w:t xml:space="preserve">through the Civilian Conservation Corps, the federal public works program established during the Great Depression that put millions of young adults to work; and </w:t>
      </w:r>
    </w:p>
    <w:p w:rsidR="0038199B"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38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was married to Lillian McCo</w:t>
      </w:r>
      <w:r w:rsidR="00E4187F">
        <w:t xml:space="preserve">y and together they were blessed with six children. He </w:t>
      </w:r>
      <w:r w:rsidR="001432C4">
        <w:t>was trained for the ministry</w:t>
      </w:r>
      <w:r w:rsidR="00E4187F">
        <w:t xml:space="preserve"> at the Interdenominational Theological Seminary through Benedict and Morris colleges. He was an assis</w:t>
      </w:r>
      <w:r w:rsidR="008A31AB">
        <w:t>tant pastor at St.</w:t>
      </w:r>
      <w:r w:rsidR="00E4187F">
        <w:t xml:space="preserve"> Beulah Missio</w:t>
      </w:r>
      <w:r w:rsidR="00E31D13">
        <w:t>nary Baptist Church,</w:t>
      </w:r>
      <w:r w:rsidR="00E4187F">
        <w:t xml:space="preserve"> </w:t>
      </w:r>
      <w:r w:rsidR="00E31D13">
        <w:t>assistant and later pastor at Carver Street Baptist Church, ending his ministerial duties as pastor at Central Baptist Church</w:t>
      </w:r>
      <w:r w:rsidR="001432C4">
        <w:t xml:space="preserve">, all in Florence County;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Thomas devoted his life</w:t>
      </w:r>
      <w:r w:rsidR="008A31AB" w:rsidRPr="008A31AB">
        <w:t>’</w:t>
      </w:r>
      <w:r>
        <w:t xml:space="preserve">s work to civic affairs and community involvement. Recognizing that “a voice not connected to a vote is yet silent,” he is credited with establishing voter registration drives which led </w:t>
      </w:r>
      <w:r w:rsidR="00C30B6C">
        <w:t xml:space="preserve">to </w:t>
      </w:r>
      <w:r>
        <w:t xml:space="preserve">an influx of African Americans to the polls. He was a staunch supporter of and participant in the Palmetto Voters Association and later the Voter Education Project; and </w:t>
      </w:r>
    </w:p>
    <w:p w:rsidR="001432C4"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E2A" w:rsidRDefault="0014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7D0D">
        <w:t>a</w:t>
      </w:r>
      <w:r>
        <w:t xml:space="preserve"> life member of the NAACP, </w:t>
      </w:r>
      <w:r w:rsidR="000B7E2A">
        <w:t>Reverend Thomas served</w:t>
      </w:r>
      <w:r>
        <w:t xml:space="preserve"> as president </w:t>
      </w:r>
      <w:r w:rsidR="000B7E2A">
        <w:t xml:space="preserve">of the Florence chapter </w:t>
      </w:r>
      <w:r>
        <w:t>during the tumultuous years of desegregation and served as youth ad</w:t>
      </w:r>
      <w:r w:rsidR="00A87D0D">
        <w:t>visor to many of the community</w:t>
      </w:r>
      <w:r w:rsidR="008A31AB" w:rsidRPr="008A31AB">
        <w:t>’</w:t>
      </w:r>
      <w:r w:rsidR="00A87D0D">
        <w:t>s</w:t>
      </w:r>
      <w:r>
        <w:t xml:space="preserve"> </w:t>
      </w:r>
      <w:r w:rsidR="000B7E2A">
        <w:t>young people,</w:t>
      </w:r>
      <w:r>
        <w:t xml:space="preserve"> who later became </w:t>
      </w:r>
      <w:r w:rsidR="000B7E2A">
        <w:t xml:space="preserve">influential leaders in </w:t>
      </w:r>
      <w:r w:rsidR="00A87D0D">
        <w:t>the state</w:t>
      </w:r>
      <w:r w:rsidR="008A31AB" w:rsidRPr="008A31AB">
        <w:t>’</w:t>
      </w:r>
      <w:r w:rsidR="00A87D0D">
        <w:t>s Pee Dee area</w:t>
      </w:r>
      <w:r w:rsidR="000B7E2A">
        <w:t xml:space="preserve"> and the nation; and</w:t>
      </w:r>
    </w:p>
    <w:p w:rsidR="000B7E2A"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E1" w:rsidRDefault="000B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civic activities were devoted to Morris College and Benedict College alumni associations; Man</w:t>
      </w:r>
      <w:r w:rsidR="00C30B6C">
        <w:t>na</w:t>
      </w:r>
      <w:r>
        <w:t xml:space="preserve"> House, a non</w:t>
      </w:r>
      <w:r w:rsidR="008A31AB">
        <w:noBreakHyphen/>
      </w:r>
      <w:r>
        <w:t>profit organization that provides food and services to the less fortunate; the Pee Dee Community Action Agency; and the local Boys and Girls Club. Reverend Thomas also served the Florence and Darlington counti</w:t>
      </w:r>
      <w:r w:rsidR="009075E1">
        <w:t>es</w:t>
      </w:r>
      <w:r w:rsidR="008A31AB" w:rsidRPr="008A31AB">
        <w:t>’</w:t>
      </w:r>
      <w:r w:rsidR="009075E1">
        <w:t xml:space="preserve"> Baptist Educational Singing C</w:t>
      </w:r>
      <w:r>
        <w:t>onvention</w:t>
      </w:r>
      <w:r w:rsidR="009075E1">
        <w:t>, the Baptist Education</w:t>
      </w:r>
      <w:r w:rsidR="008A31AB">
        <w:t>al</w:t>
      </w:r>
      <w:r w:rsidR="009075E1">
        <w:t xml:space="preserve"> and Missionary Convention of South Carolina, and the Pee Dee District Baptist Convention; and  </w:t>
      </w:r>
    </w:p>
    <w:p w:rsidR="009075E1"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889" w:rsidRDefault="00907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astute businessman and </w:t>
      </w:r>
      <w:r w:rsidR="00A87D0D">
        <w:t>s</w:t>
      </w:r>
      <w:r>
        <w:t xml:space="preserve">tate Notary Public, Reverend Thomas was a licensed </w:t>
      </w:r>
      <w:r w:rsidR="00C30B6C">
        <w:t>broker</w:t>
      </w:r>
      <w:r w:rsidR="008A31AB">
        <w:noBreakHyphen/>
      </w:r>
      <w:r w:rsidR="00C30B6C">
        <w:t>in</w:t>
      </w:r>
      <w:r w:rsidR="008A31AB">
        <w:noBreakHyphen/>
      </w:r>
      <w:r w:rsidR="00C30B6C">
        <w:t>charge</w:t>
      </w:r>
      <w:r>
        <w:t xml:space="preserve"> for the Middleton Agency, a contractor who built homes throughout Florence County, and a teacher for the community action agency</w:t>
      </w:r>
      <w:r w:rsidR="008A31AB" w:rsidRPr="008A31AB">
        <w:t>’</w:t>
      </w:r>
      <w:r>
        <w:t>s “Project T</w:t>
      </w:r>
      <w:r w:rsidR="008A31AB">
        <w:noBreakHyphen/>
      </w:r>
      <w:r>
        <w:t xml:space="preserve">Square,” which trained young people in brick masonry and carpentry. He also was a board member of Statewide Homes Foundation, established by the </w:t>
      </w:r>
      <w:r w:rsidR="00744889">
        <w:t xml:space="preserve">late </w:t>
      </w:r>
      <w:r>
        <w:t>Reverend I.</w:t>
      </w:r>
      <w:r w:rsidR="00744889">
        <w:t xml:space="preserve"> DeQuincey Newman, a former state senator and field secretary of the South Carolina NAACP, </w:t>
      </w:r>
      <w:r>
        <w:t>to provide housing for low</w:t>
      </w:r>
      <w:r w:rsidR="008A31AB">
        <w:noBreakHyphen/>
      </w:r>
      <w:r>
        <w:t>income residents</w:t>
      </w:r>
      <w:r w:rsidR="00744889">
        <w:t xml:space="preserve">; and </w:t>
      </w:r>
      <w:r w:rsidR="001432C4">
        <w:t xml:space="preserve"> </w:t>
      </w:r>
    </w:p>
    <w:p w:rsidR="00744889"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99B" w:rsidRDefault="00744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pay homage to Reverend Edward Hezekiah Thomas for his dedicated service and contributions </w:t>
      </w:r>
      <w:r w:rsidR="00A87D0D">
        <w:t xml:space="preserve">to Florence County by naming a portion of North McQueen Street in his honor. </w:t>
      </w:r>
      <w:r>
        <w:t xml:space="preserve"> </w:t>
      </w:r>
      <w:r w:rsidR="0038199B">
        <w:t xml:space="preserve">Now, therefore, </w:t>
      </w:r>
    </w:p>
    <w:p w:rsidR="00A87D0D" w:rsidRDefault="00A87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7D0D">
        <w:t xml:space="preserve"> the South Carolina General Assembly request the Department of Transportation name </w:t>
      </w:r>
      <w:r w:rsidR="00A87D0D" w:rsidRPr="00A87D0D">
        <w:rPr>
          <w:sz w:val="24"/>
        </w:rPr>
        <w:t xml:space="preserve">the portion of </w:t>
      </w:r>
      <w:r w:rsidR="00A87D0D">
        <w:rPr>
          <w:sz w:val="24"/>
        </w:rPr>
        <w:t>N</w:t>
      </w:r>
      <w:r w:rsidR="00A87D0D" w:rsidRPr="00A87D0D">
        <w:rPr>
          <w:sz w:val="24"/>
        </w:rPr>
        <w:t xml:space="preserve">orth </w:t>
      </w:r>
      <w:r w:rsidR="00A87D0D">
        <w:rPr>
          <w:sz w:val="24"/>
        </w:rPr>
        <w:t>McQueen Street in the C</w:t>
      </w:r>
      <w:r w:rsidR="00A87D0D" w:rsidRPr="00A87D0D">
        <w:rPr>
          <w:sz w:val="24"/>
        </w:rPr>
        <w:t xml:space="preserve">ity of </w:t>
      </w:r>
      <w:r w:rsidR="00A87D0D">
        <w:rPr>
          <w:sz w:val="24"/>
        </w:rPr>
        <w:t>F</w:t>
      </w:r>
      <w:r w:rsidR="00A87D0D" w:rsidRPr="00A87D0D">
        <w:rPr>
          <w:sz w:val="24"/>
        </w:rPr>
        <w:t xml:space="preserve">lorence from its intersection with </w:t>
      </w:r>
      <w:r w:rsidR="00A87D0D">
        <w:rPr>
          <w:sz w:val="24"/>
        </w:rPr>
        <w:t>W</w:t>
      </w:r>
      <w:r w:rsidR="00A87D0D" w:rsidRPr="00A87D0D">
        <w:rPr>
          <w:sz w:val="24"/>
        </w:rPr>
        <w:t xml:space="preserve">est </w:t>
      </w:r>
      <w:r w:rsidR="00A87D0D">
        <w:rPr>
          <w:sz w:val="24"/>
        </w:rPr>
        <w:t>L</w:t>
      </w:r>
      <w:r w:rsidR="00A87D0D" w:rsidRPr="00A87D0D">
        <w:rPr>
          <w:sz w:val="24"/>
        </w:rPr>
        <w:t xml:space="preserve">ucas </w:t>
      </w:r>
      <w:r w:rsidR="00A87D0D">
        <w:rPr>
          <w:sz w:val="24"/>
        </w:rPr>
        <w:t>S</w:t>
      </w:r>
      <w:r w:rsidR="00A87D0D" w:rsidRPr="00A87D0D">
        <w:rPr>
          <w:sz w:val="24"/>
        </w:rPr>
        <w:t xml:space="preserve">treet to its intersection with </w:t>
      </w:r>
      <w:r w:rsidR="00A87D0D">
        <w:rPr>
          <w:sz w:val="24"/>
        </w:rPr>
        <w:t>W</w:t>
      </w:r>
      <w:r w:rsidR="00A87D0D" w:rsidRPr="00A87D0D">
        <w:rPr>
          <w:sz w:val="24"/>
        </w:rPr>
        <w:t xml:space="preserve">est </w:t>
      </w:r>
      <w:r w:rsidR="00A87D0D">
        <w:rPr>
          <w:sz w:val="24"/>
        </w:rPr>
        <w:t>S</w:t>
      </w:r>
      <w:r w:rsidR="00A87D0D" w:rsidRPr="00A87D0D">
        <w:rPr>
          <w:sz w:val="24"/>
        </w:rPr>
        <w:t xml:space="preserve">umter </w:t>
      </w:r>
      <w:r w:rsidR="00A87D0D">
        <w:rPr>
          <w:sz w:val="24"/>
        </w:rPr>
        <w:t>S</w:t>
      </w:r>
      <w:r w:rsidR="00A87D0D" w:rsidRPr="00A87D0D">
        <w:rPr>
          <w:sz w:val="24"/>
        </w:rPr>
        <w:t>treet “</w:t>
      </w:r>
      <w:r w:rsidR="00A87D0D">
        <w:rPr>
          <w:sz w:val="24"/>
        </w:rPr>
        <w:t>R</w:t>
      </w:r>
      <w:r w:rsidR="00A87D0D" w:rsidRPr="00A87D0D">
        <w:rPr>
          <w:sz w:val="24"/>
        </w:rPr>
        <w:t xml:space="preserve">everend </w:t>
      </w:r>
      <w:r w:rsidR="00A87D0D">
        <w:rPr>
          <w:sz w:val="24"/>
        </w:rPr>
        <w:t>E</w:t>
      </w:r>
      <w:r w:rsidR="00A87D0D" w:rsidRPr="00A87D0D">
        <w:rPr>
          <w:sz w:val="24"/>
        </w:rPr>
        <w:t xml:space="preserve">dward </w:t>
      </w:r>
      <w:r w:rsidR="00A87D0D">
        <w:rPr>
          <w:sz w:val="24"/>
        </w:rPr>
        <w:t>H</w:t>
      </w:r>
      <w:r w:rsidR="00A87D0D" w:rsidRPr="00A87D0D">
        <w:rPr>
          <w:sz w:val="24"/>
        </w:rPr>
        <w:t xml:space="preserve">ezekiah </w:t>
      </w:r>
      <w:r w:rsidR="00A87D0D">
        <w:rPr>
          <w:sz w:val="24"/>
        </w:rPr>
        <w:t>T</w:t>
      </w:r>
      <w:r w:rsidR="00A87D0D" w:rsidRPr="00A87D0D">
        <w:rPr>
          <w:sz w:val="24"/>
        </w:rPr>
        <w:t xml:space="preserve">homas </w:t>
      </w:r>
      <w:r w:rsidR="00A87D0D">
        <w:rPr>
          <w:sz w:val="24"/>
        </w:rPr>
        <w:t>W</w:t>
      </w:r>
      <w:r w:rsidR="00A87D0D" w:rsidRPr="00A87D0D">
        <w:rPr>
          <w:sz w:val="24"/>
        </w:rPr>
        <w:t>ay” and erect appropriate markers or signs along this portion of highway containing this designation.</w:t>
      </w: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79E" w:rsidRDefault="00996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A87D0D">
        <w:t xml:space="preserve">forwarded </w:t>
      </w:r>
      <w:r>
        <w:t>to</w:t>
      </w:r>
      <w:r w:rsidR="00A87D0D">
        <w:t xml:space="preserve"> the Department of Transportation.</w:t>
      </w:r>
    </w:p>
    <w:p w:rsidR="00467F77" w:rsidRDefault="008A31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733" w:rsidRDefault="00865733" w:rsidP="00865733">
      <w:pPr>
        <w:suppressAutoHyphens/>
      </w:pPr>
    </w:p>
    <w:sectPr w:rsidR="00865733" w:rsidSect="000410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0D" w:rsidRDefault="00A87D0D" w:rsidP="009F0C77">
      <w:r>
        <w:separator/>
      </w:r>
    </w:p>
  </w:endnote>
  <w:endnote w:type="continuationSeparator" w:id="0">
    <w:p w:rsidR="00A87D0D" w:rsidRDefault="00A87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5236DB-272E-4D4F-BDEC-454ED7C168B8}"/>
    <w:embedBold r:id="rId2" w:fontKey="{47402255-93CB-4E1D-83E6-50279C84993A}"/>
  </w:font>
  <w:font w:name="Calibri">
    <w:panose1 w:val="020F0502020204030204"/>
    <w:charset w:val="00"/>
    <w:family w:val="swiss"/>
    <w:pitch w:val="variable"/>
    <w:sig w:usb0="E00002FF" w:usb1="4000ACFF" w:usb2="00000001" w:usb3="00000000" w:csb0="0000019F" w:csb1="00000000"/>
    <w:embedRegular r:id="rId3" w:fontKey="{56DB85FF-11BE-4997-8A8C-D38D13AA33FB}"/>
  </w:font>
  <w:font w:name="Segoe UI">
    <w:panose1 w:val="020B0502040204020203"/>
    <w:charset w:val="00"/>
    <w:family w:val="swiss"/>
    <w:pitch w:val="variable"/>
    <w:sig w:usb0="E10022FF" w:usb1="C000E47F" w:usb2="00000029" w:usb3="00000000" w:csb0="000001DF" w:csb1="00000000"/>
    <w:embedRegular r:id="rId4" w:fontKey="{8AA59E33-1C7D-4949-8707-E4E43298E3CF}"/>
  </w:font>
  <w:font w:name="Cambria">
    <w:panose1 w:val="02040503050406030204"/>
    <w:charset w:val="00"/>
    <w:family w:val="roman"/>
    <w:pitch w:val="variable"/>
    <w:sig w:usb0="E00002FF" w:usb1="400004FF" w:usb2="00000000" w:usb3="00000000" w:csb0="0000019F" w:csb1="00000000"/>
    <w:embedRegular r:id="rId5" w:fontKey="{BB4779B9-70E8-4FC4-84AF-AD8337956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77" w:rsidRPr="00F47792" w:rsidRDefault="00F47792" w:rsidP="00F47792">
    <w:pPr>
      <w:pStyle w:val="Footer"/>
      <w:tabs>
        <w:tab w:val="clear" w:pos="4680"/>
        <w:tab w:val="clear" w:pos="9360"/>
        <w:tab w:val="center" w:pos="2995"/>
      </w:tabs>
      <w:spacing w:before="120"/>
    </w:pPr>
    <w:r>
      <w:t>[5195</w:t>
    </w:r>
    <w:r w:rsidR="000410A9">
      <w:t>-</w:t>
    </w:r>
    <w:r w:rsidR="000410A9">
      <w:fldChar w:fldCharType="begin"/>
    </w:r>
    <w:r w:rsidR="000410A9">
      <w:instrText xml:space="preserve"> PAGE  \* MERGEFORMAT </w:instrText>
    </w:r>
    <w:r w:rsidR="000410A9">
      <w:fldChar w:fldCharType="separate"/>
    </w:r>
    <w:r w:rsidR="00271054">
      <w:rPr>
        <w:noProof/>
      </w:rPr>
      <w:t>1</w:t>
    </w:r>
    <w:r w:rsidR="000410A9">
      <w:fldChar w:fldCharType="end"/>
    </w:r>
    <w:r w:rsidR="000410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0A9" w:rsidRPr="00F47792" w:rsidRDefault="000410A9" w:rsidP="00F4779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8657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0D" w:rsidRDefault="00A87D0D" w:rsidP="009F0C77">
      <w:r>
        <w:separator/>
      </w:r>
    </w:p>
  </w:footnote>
  <w:footnote w:type="continuationSeparator" w:id="0">
    <w:p w:rsidR="00A87D0D" w:rsidRDefault="00A87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7CM18"/>
    <w:docVar w:name="CoverBillType" w:val="c"/>
    <w:docVar w:name="DocPath" w:val="L:\Council\bills\GT\5497CM18.DOCX"/>
    <w:docVar w:name="dvBillNumber" w:val="5195"/>
    <w:docVar w:name="dvBillNumberPrefix" w:val="H. "/>
    <w:docVar w:name="dvOriginalBody" w:val="House"/>
    <w:docVar w:name="dvSteno" w:val="GT"/>
    <w:docVar w:name="NameofBody" w:val="h"/>
    <w:docVar w:name="vGroup2" w:val="Council"/>
  </w:docVars>
  <w:rsids>
    <w:rsidRoot w:val="0099679E"/>
    <w:rsid w:val="00011869"/>
    <w:rsid w:val="00015CD6"/>
    <w:rsid w:val="000410A9"/>
    <w:rsid w:val="000B7E2A"/>
    <w:rsid w:val="000E0100"/>
    <w:rsid w:val="000E0642"/>
    <w:rsid w:val="000E1785"/>
    <w:rsid w:val="000F40FA"/>
    <w:rsid w:val="001035F1"/>
    <w:rsid w:val="0010776B"/>
    <w:rsid w:val="00133E66"/>
    <w:rsid w:val="001432C4"/>
    <w:rsid w:val="001435A3"/>
    <w:rsid w:val="00146ED3"/>
    <w:rsid w:val="00151044"/>
    <w:rsid w:val="001D08F2"/>
    <w:rsid w:val="001D3A58"/>
    <w:rsid w:val="001D525B"/>
    <w:rsid w:val="001D7F4F"/>
    <w:rsid w:val="00205238"/>
    <w:rsid w:val="002321B6"/>
    <w:rsid w:val="00250967"/>
    <w:rsid w:val="002543C8"/>
    <w:rsid w:val="0025541D"/>
    <w:rsid w:val="00271054"/>
    <w:rsid w:val="00284AAE"/>
    <w:rsid w:val="002E5912"/>
    <w:rsid w:val="00301B21"/>
    <w:rsid w:val="00325348"/>
    <w:rsid w:val="0032732C"/>
    <w:rsid w:val="00336AD0"/>
    <w:rsid w:val="0037079A"/>
    <w:rsid w:val="0038199B"/>
    <w:rsid w:val="003C4DAB"/>
    <w:rsid w:val="003D01E8"/>
    <w:rsid w:val="003E5288"/>
    <w:rsid w:val="003F6D79"/>
    <w:rsid w:val="0041760A"/>
    <w:rsid w:val="00417C01"/>
    <w:rsid w:val="004403BD"/>
    <w:rsid w:val="00461441"/>
    <w:rsid w:val="00467F77"/>
    <w:rsid w:val="004809EE"/>
    <w:rsid w:val="004D41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4889"/>
    <w:rsid w:val="00770DB4"/>
    <w:rsid w:val="007A70AE"/>
    <w:rsid w:val="008362E8"/>
    <w:rsid w:val="0085786E"/>
    <w:rsid w:val="00865733"/>
    <w:rsid w:val="008A1768"/>
    <w:rsid w:val="008A31AB"/>
    <w:rsid w:val="008A489F"/>
    <w:rsid w:val="008F0F33"/>
    <w:rsid w:val="008F4429"/>
    <w:rsid w:val="009075E1"/>
    <w:rsid w:val="0094021A"/>
    <w:rsid w:val="0099679E"/>
    <w:rsid w:val="009B44AF"/>
    <w:rsid w:val="009C6A0B"/>
    <w:rsid w:val="009C76D7"/>
    <w:rsid w:val="009F0C77"/>
    <w:rsid w:val="009F4DD1"/>
    <w:rsid w:val="00A02543"/>
    <w:rsid w:val="00A41684"/>
    <w:rsid w:val="00A471E2"/>
    <w:rsid w:val="00A64E80"/>
    <w:rsid w:val="00A72BCD"/>
    <w:rsid w:val="00A741D9"/>
    <w:rsid w:val="00A833AB"/>
    <w:rsid w:val="00A87D0D"/>
    <w:rsid w:val="00A9741D"/>
    <w:rsid w:val="00AC34A2"/>
    <w:rsid w:val="00AD1C9A"/>
    <w:rsid w:val="00AD4B17"/>
    <w:rsid w:val="00B412D4"/>
    <w:rsid w:val="00BE3C22"/>
    <w:rsid w:val="00C0345E"/>
    <w:rsid w:val="00C30B6C"/>
    <w:rsid w:val="00C31C95"/>
    <w:rsid w:val="00C3483A"/>
    <w:rsid w:val="00C74E9D"/>
    <w:rsid w:val="00C826DD"/>
    <w:rsid w:val="00C82FD3"/>
    <w:rsid w:val="00C92819"/>
    <w:rsid w:val="00CC6B7B"/>
    <w:rsid w:val="00CD2089"/>
    <w:rsid w:val="00D73A67"/>
    <w:rsid w:val="00D970A9"/>
    <w:rsid w:val="00DF3845"/>
    <w:rsid w:val="00E31D13"/>
    <w:rsid w:val="00E4187F"/>
    <w:rsid w:val="00E41911"/>
    <w:rsid w:val="00E44B57"/>
    <w:rsid w:val="00E92EEF"/>
    <w:rsid w:val="00EF2368"/>
    <w:rsid w:val="00F24442"/>
    <w:rsid w:val="00F477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80249-32D5-4481-AEDA-AA03DFDA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2A7AA-17C5-4CE3-9824-7B8225A2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4</Pages>
  <Words>670</Words>
  <Characters>3647</Characters>
  <Application>Microsoft Office Word</Application>
  <DocSecurity>0</DocSecurity>
  <Lines>112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5195 Text of Previous Version (Apr. 17, 2018) - South Carolina Legislature Online</dc:title>
  <dc:creator>Gwen Thurmond</dc:creator>
  <cp:lastModifiedBy>Lavarres Lynch</cp:lastModifiedBy>
  <cp:revision>2</cp:revision>
  <cp:lastPrinted>2018-03-22T16:06:00Z</cp:lastPrinted>
  <dcterms:created xsi:type="dcterms:W3CDTF">2018-04-17T22:32:00Z</dcterms:created>
  <dcterms:modified xsi:type="dcterms:W3CDTF">2018-04-17T22:32:00Z</dcterms:modified>
</cp:coreProperties>
</file>