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543" w:rsidRDefault="005265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26543" w:rsidRDefault="005265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11, 2018</w:t>
      </w:r>
    </w:p>
    <w:p w:rsidR="00526543" w:rsidRDefault="005265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543" w:rsidRPr="00526543" w:rsidRDefault="00526543" w:rsidP="00526543">
      <w:pPr>
        <w:tabs>
          <w:tab w:val="right" w:pos="5933"/>
        </w:tabs>
        <w:suppressAutoHyphens/>
      </w:pPr>
      <w:r>
        <w:tab/>
      </w:r>
      <w:r>
        <w:rPr>
          <w:b/>
          <w:sz w:val="36"/>
        </w:rPr>
        <w:t>H. 5199</w:t>
      </w:r>
    </w:p>
    <w:p w:rsidR="00526543" w:rsidRDefault="005265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543" w:rsidRDefault="00526543" w:rsidP="00526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64DE1">
        <w:t>Rep. Hayes</w:t>
      </w:r>
    </w:p>
    <w:p w:rsidR="00526543" w:rsidRDefault="005265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543" w:rsidRDefault="00526543" w:rsidP="00626ED3">
      <w:pPr>
        <w:tabs>
          <w:tab w:val="right" w:pos="5933"/>
        </w:tabs>
        <w:suppressAutoHyphens/>
      </w:pPr>
      <w:r>
        <w:t>S. Printed 4/11/18--H.</w:t>
      </w:r>
      <w:r w:rsidR="00626ED3">
        <w:tab/>
        <w:t>[SEC 4/12/18 12:50 PM]</w:t>
      </w:r>
    </w:p>
    <w:p w:rsidR="00526543" w:rsidRDefault="005265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 2018.</w:t>
      </w:r>
    </w:p>
    <w:p w:rsidR="00526543" w:rsidRPr="00526543" w:rsidRDefault="00526543" w:rsidP="00526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26543" w:rsidRDefault="005265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543" w:rsidRDefault="00526543" w:rsidP="00526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526543" w:rsidRPr="00526543" w:rsidRDefault="00526543" w:rsidP="00526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526543" w:rsidRDefault="005265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5199) to request the Department of Transportation name the portion of Mt. Calvary Road in Dillon County from its intersection with Arrie Road to its intersection with East Country Club Drive “Henry T. Smith Memorial Road”, etc., respectfully</w:t>
      </w:r>
    </w:p>
    <w:p w:rsidR="00526543" w:rsidRPr="00526543" w:rsidRDefault="00526543" w:rsidP="00526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26543" w:rsidRDefault="005265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26543" w:rsidRDefault="005265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543" w:rsidRDefault="005265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526543" w:rsidRPr="00526543" w:rsidRDefault="00526543" w:rsidP="00526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26543" w:rsidRDefault="005265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26543" w:rsidSect="0052654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B62E4" w:rsidRDefault="005B62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6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95A7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38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MT. CALVARY ROAD IN DILLON COUNTY </w:t>
      </w:r>
      <w:r w:rsidR="00B570EB">
        <w:t>FROM ITS INTERSECTION WITH ARRIE</w:t>
      </w:r>
      <w:r>
        <w:t xml:space="preserve"> ROAD TO ITS INTERSECTION WITH EAST COUNT</w:t>
      </w:r>
      <w:r w:rsidR="00EC7CC5">
        <w:t>R</w:t>
      </w:r>
      <w:r>
        <w:t>Y CLUB DRIVE “HENRY T. SMITH MEMORIAL ROAD” AND ERECT APPROPRIATE MARKERS OR SIGNS ALONG THIS PORTION OF HIGHWAY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4D2E" w:rsidRDefault="00195A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04D2E">
        <w:t xml:space="preserve">Mr. Henry T. (Tommy) Smith was born </w:t>
      </w:r>
      <w:r w:rsidR="00D92804">
        <w:t xml:space="preserve">July 6, 1939, </w:t>
      </w:r>
      <w:r w:rsidR="00526C71">
        <w:t xml:space="preserve">to Paul Thomas and Lizzie Mae Smith </w:t>
      </w:r>
      <w:r w:rsidR="00D92804">
        <w:t>in Marion County during the Great Depression</w:t>
      </w:r>
      <w:r w:rsidR="00A659E9">
        <w:t>.</w:t>
      </w:r>
      <w:r w:rsidR="00D92804">
        <w:t xml:space="preserve"> </w:t>
      </w:r>
      <w:r w:rsidR="00790949">
        <w:t xml:space="preserve">He served a stint in the United States Navy and in 1960 </w:t>
      </w:r>
      <w:r w:rsidR="00D92804">
        <w:t>married Betty Jean</w:t>
      </w:r>
      <w:r w:rsidR="003A2FFD">
        <w:t xml:space="preserve"> Sellers</w:t>
      </w:r>
      <w:r w:rsidR="00D92804">
        <w:t xml:space="preserve">, affectionately called </w:t>
      </w:r>
      <w:r w:rsidR="00A5609F">
        <w:t>“</w:t>
      </w:r>
      <w:r w:rsidR="00504D2E">
        <w:t>Ms. Betty</w:t>
      </w:r>
      <w:r w:rsidR="00A5609F">
        <w:t>”</w:t>
      </w:r>
      <w:r w:rsidR="00EC7CC5">
        <w:t>, a union that lasted for fifty</w:t>
      </w:r>
      <w:r w:rsidR="00526C71">
        <w:noBreakHyphen/>
      </w:r>
      <w:r w:rsidR="00D92804">
        <w:t>three year</w:t>
      </w:r>
      <w:r w:rsidR="00EC7CC5">
        <w:t>s</w:t>
      </w:r>
      <w:r w:rsidR="00D92804">
        <w:t xml:space="preserve"> until her death</w:t>
      </w:r>
      <w:r w:rsidR="003A2FFD">
        <w:t xml:space="preserve"> in 2013</w:t>
      </w:r>
      <w:r w:rsidR="00D92804">
        <w:t>. T</w:t>
      </w:r>
      <w:r w:rsidR="00504D2E">
        <w:t xml:space="preserve">he couple moved to Dillon County where they </w:t>
      </w:r>
      <w:r w:rsidR="003A2FFD">
        <w:t>raised their four children,</w:t>
      </w:r>
      <w:r w:rsidR="00504D2E">
        <w:t xml:space="preserve"> </w:t>
      </w:r>
      <w:r w:rsidR="00A5609F">
        <w:t>became lifelong dedicated members of Hamer Church of God</w:t>
      </w:r>
      <w:r w:rsidR="00D92804">
        <w:t xml:space="preserve">, </w:t>
      </w:r>
      <w:r w:rsidR="003A2FFD">
        <w:t>and performed</w:t>
      </w:r>
      <w:r w:rsidR="00504D2E">
        <w:t xml:space="preserve"> </w:t>
      </w:r>
      <w:r w:rsidR="003A2FFD">
        <w:t>deeds</w:t>
      </w:r>
      <w:r w:rsidR="00504D2E">
        <w:t xml:space="preserve"> </w:t>
      </w:r>
      <w:r w:rsidR="00521EB1">
        <w:t xml:space="preserve">of </w:t>
      </w:r>
      <w:r w:rsidR="00504D2E">
        <w:t xml:space="preserve">goodwill to help others in the community; and </w:t>
      </w:r>
    </w:p>
    <w:p w:rsidR="00504D2E" w:rsidRDefault="00504D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D2E" w:rsidRDefault="00504D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Smith was employed by Pepsi Cola, </w:t>
      </w:r>
      <w:r w:rsidR="003A2FFD">
        <w:t xml:space="preserve">and later </w:t>
      </w:r>
      <w:r>
        <w:t xml:space="preserve">Chris J. Yahnis Corporation before striking out and becoming the </w:t>
      </w:r>
      <w:r w:rsidR="00790949">
        <w:t>proprietor</w:t>
      </w:r>
      <w:r>
        <w:t xml:space="preserve"> of Charlie</w:t>
      </w:r>
      <w:r w:rsidR="00526C71" w:rsidRPr="00526C71">
        <w:t>’</w:t>
      </w:r>
      <w:r>
        <w:t>s Restaurant. It was through this venue that Mr. Smith</w:t>
      </w:r>
      <w:r w:rsidR="00526C71" w:rsidRPr="00526C71">
        <w:t>’</w:t>
      </w:r>
      <w:r>
        <w:t>s humanitarian spirit evolved</w:t>
      </w:r>
      <w:r w:rsidR="004B6FF9">
        <w:t xml:space="preserve"> as he met, adopted</w:t>
      </w:r>
      <w:r w:rsidR="00626ED3">
        <w:t>,</w:t>
      </w:r>
      <w:r w:rsidR="004B6FF9">
        <w:t xml:space="preserve"> and employed many individuals from the </w:t>
      </w:r>
      <w:r w:rsidR="00790949">
        <w:t xml:space="preserve">Dillon </w:t>
      </w:r>
      <w:r w:rsidR="004B6FF9">
        <w:t>community</w:t>
      </w:r>
      <w:r>
        <w:t xml:space="preserve">; and </w:t>
      </w:r>
    </w:p>
    <w:p w:rsidR="00504D2E" w:rsidRDefault="00504D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1D3" w:rsidRDefault="00504D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the years</w:t>
      </w:r>
      <w:r w:rsidR="000A2FF4">
        <w:t>,</w:t>
      </w:r>
      <w:r>
        <w:t xml:space="preserve"> Mr. Smith daily would take plates of food to elderly, sick, and homebound individuals in the community and</w:t>
      </w:r>
      <w:r w:rsidR="00E421D3">
        <w:t>,</w:t>
      </w:r>
      <w:r w:rsidR="003A2FFD">
        <w:t xml:space="preserve"> when they offered to pay</w:t>
      </w:r>
      <w:r>
        <w:t xml:space="preserve"> he would simply say “No Sir, enjoy.” </w:t>
      </w:r>
      <w:r w:rsidR="00D10CD0">
        <w:t xml:space="preserve">They came to depend not only on his delivery of food, but on that special time </w:t>
      </w:r>
      <w:r w:rsidR="003A2FFD">
        <w:t xml:space="preserve">that </w:t>
      </w:r>
      <w:r w:rsidR="00D10CD0">
        <w:t>he made them feel important again. Mr. Smith</w:t>
      </w:r>
      <w:r w:rsidR="00E421D3">
        <w:t xml:space="preserve"> came from a time when his actions weren</w:t>
      </w:r>
      <w:r w:rsidR="00526C71" w:rsidRPr="00526C71">
        <w:t>’</w:t>
      </w:r>
      <w:r w:rsidR="00E421D3">
        <w:t>t considered a handout but an act of kindness;</w:t>
      </w:r>
      <w:r>
        <w:t xml:space="preserve"> and </w:t>
      </w:r>
    </w:p>
    <w:p w:rsidR="00E421D3" w:rsidRDefault="00E421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FF9" w:rsidRDefault="00C118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AE38F5">
        <w:t>over</w:t>
      </w:r>
      <w:r w:rsidR="00E421D3">
        <w:t xml:space="preserve"> the ensuing years</w:t>
      </w:r>
      <w:r w:rsidR="00E06AE8">
        <w:t>,</w:t>
      </w:r>
      <w:r w:rsidR="00E421D3">
        <w:t xml:space="preserve"> </w:t>
      </w:r>
      <w:r w:rsidR="00790949">
        <w:t>he quietly extended his</w:t>
      </w:r>
      <w:r w:rsidR="00E421D3">
        <w:t xml:space="preserve"> </w:t>
      </w:r>
      <w:r w:rsidR="003A2FFD">
        <w:t>“</w:t>
      </w:r>
      <w:r w:rsidR="00E421D3">
        <w:t>acts of kindness</w:t>
      </w:r>
      <w:r w:rsidR="003A2FFD">
        <w:t>”</w:t>
      </w:r>
      <w:r w:rsidR="00195A74">
        <w:t xml:space="preserve"> </w:t>
      </w:r>
      <w:r w:rsidR="00CE13F5">
        <w:t>to paying past</w:t>
      </w:r>
      <w:r w:rsidR="00526C71">
        <w:noBreakHyphen/>
      </w:r>
      <w:r w:rsidR="009558FF">
        <w:t xml:space="preserve">due utility bills for </w:t>
      </w:r>
      <w:r w:rsidR="00790949">
        <w:t>Dillon residents</w:t>
      </w:r>
      <w:r w:rsidR="00FD6BCC">
        <w:t>, including children of former employees</w:t>
      </w:r>
      <w:r w:rsidR="00521EB1">
        <w:t>,</w:t>
      </w:r>
      <w:r w:rsidR="00FD6BCC">
        <w:t xml:space="preserve"> </w:t>
      </w:r>
      <w:r w:rsidR="009558FF">
        <w:t>who couldn</w:t>
      </w:r>
      <w:r w:rsidR="00526C71" w:rsidRPr="00526C71">
        <w:t>’</w:t>
      </w:r>
      <w:r w:rsidR="009558FF">
        <w:t xml:space="preserve">t </w:t>
      </w:r>
      <w:r w:rsidR="004B6FF9">
        <w:t>afford to pay that month</w:t>
      </w:r>
      <w:r w:rsidR="00526C71" w:rsidRPr="00526C71">
        <w:t>’</w:t>
      </w:r>
      <w:r w:rsidR="004B6FF9">
        <w:t xml:space="preserve">s bill; and </w:t>
      </w:r>
    </w:p>
    <w:p w:rsidR="004B6FF9" w:rsidRDefault="004B6F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EB1" w:rsidRDefault="004B6F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retiring from the restaurant</w:t>
      </w:r>
      <w:r w:rsidR="000A2FF4">
        <w:t>,</w:t>
      </w:r>
      <w:r>
        <w:t xml:space="preserve"> Mr. Smith continued his philan</w:t>
      </w:r>
      <w:r w:rsidR="00521EB1">
        <w:t>thropic ways</w:t>
      </w:r>
      <w:r w:rsidR="00FD6BCC">
        <w:t xml:space="preserve"> </w:t>
      </w:r>
      <w:r>
        <w:t xml:space="preserve">delivering toys and baskets of fruit at Christmas to </w:t>
      </w:r>
      <w:r w:rsidR="00790949">
        <w:t>tenants</w:t>
      </w:r>
      <w:r>
        <w:t xml:space="preserve"> who </w:t>
      </w:r>
      <w:r w:rsidR="00A5609F">
        <w:t>resided</w:t>
      </w:r>
      <w:r>
        <w:t xml:space="preserve"> in the rental properties he owned. </w:t>
      </w:r>
      <w:r w:rsidR="00EC223D">
        <w:t>T</w:t>
      </w:r>
      <w:r>
        <w:t>hose experiencing difficulty</w:t>
      </w:r>
      <w:r w:rsidR="009558FF">
        <w:t xml:space="preserve"> </w:t>
      </w:r>
      <w:r w:rsidR="00EC223D">
        <w:t>were slipped</w:t>
      </w:r>
      <w:r>
        <w:t xml:space="preserve"> an envelope with cash so they too co</w:t>
      </w:r>
      <w:r w:rsidR="00521EB1">
        <w:t>uld play Santa for the</w:t>
      </w:r>
      <w:r w:rsidR="00EC223D">
        <w:t>ir</w:t>
      </w:r>
      <w:r w:rsidR="00521EB1">
        <w:t xml:space="preserve"> children; and </w:t>
      </w:r>
    </w:p>
    <w:p w:rsidR="00521EB1" w:rsidRDefault="00521E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EB1" w:rsidRDefault="00521E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his waning years</w:t>
      </w:r>
      <w:r w:rsidR="000A2FF4">
        <w:t>,</w:t>
      </w:r>
      <w:r>
        <w:t xml:space="preserve"> it became increasingly important to Mr. Smith that he personally pay respect and deliver food</w:t>
      </w:r>
      <w:r w:rsidR="004B6FF9">
        <w:t xml:space="preserve"> </w:t>
      </w:r>
      <w:r>
        <w:t xml:space="preserve">to the families of deceased community members, even if he only knew </w:t>
      </w:r>
      <w:r w:rsidR="002D4383">
        <w:t>one</w:t>
      </w:r>
      <w:r>
        <w:t xml:space="preserve"> family member. When Mr. Smith passed away</w:t>
      </w:r>
      <w:r w:rsidR="00A659E9">
        <w:t xml:space="preserve"> on September 7, 2015</w:t>
      </w:r>
      <w:r>
        <w:t>, the community</w:t>
      </w:r>
      <w:r w:rsidR="00526C71" w:rsidRPr="00526C71">
        <w:t>’</w:t>
      </w:r>
      <w:r>
        <w:t xml:space="preserve">s outpouring of love and respect was returned to his family as they filled the church inside and out to bid </w:t>
      </w:r>
      <w:r w:rsidR="00B570EB">
        <w:t>farewell</w:t>
      </w:r>
      <w:r>
        <w:t xml:space="preserve"> to “Mr. Tommy”; and </w:t>
      </w:r>
    </w:p>
    <w:p w:rsidR="00521EB1" w:rsidRDefault="00521E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A74" w:rsidRDefault="00521E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a life dedicated to God, family and his community, it is </w:t>
      </w:r>
      <w:r w:rsidR="00D10CD0">
        <w:t xml:space="preserve">fitting and proper that members of the General Assembly forever </w:t>
      </w:r>
      <w:r w:rsidR="00B570EB">
        <w:t>memorialize the legacy</w:t>
      </w:r>
      <w:r w:rsidR="00D10CD0">
        <w:t xml:space="preserve"> of Mr. Henry T. Smith by having a portion of Mt. Cal</w:t>
      </w:r>
      <w:r w:rsidR="00A659E9">
        <w:t xml:space="preserve">vary Road in Dillon County named in his honor. </w:t>
      </w:r>
      <w:r>
        <w:t xml:space="preserve"> </w:t>
      </w:r>
      <w:r w:rsidR="00195A74">
        <w:t xml:space="preserve">Now, therefore, </w:t>
      </w:r>
    </w:p>
    <w:p w:rsidR="00195A74" w:rsidRDefault="00195A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A74" w:rsidRDefault="00195A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95A74" w:rsidRDefault="00195A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A74" w:rsidRDefault="00195A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570EB">
        <w:t xml:space="preserve"> members of the General Assembly request the Department of Transportation name the portion of Mt. Calvary Road in Dillon County from its intersection with Arrie Road to its intersection with East Count</w:t>
      </w:r>
      <w:r w:rsidR="00EC7CC5">
        <w:t>r</w:t>
      </w:r>
      <w:r w:rsidR="00B570EB">
        <w:t>y Club Drive “Henry T. Smith Memorial Road” and erect appropriate markers or signs along this portion of highway containing this designation.</w:t>
      </w:r>
    </w:p>
    <w:p w:rsidR="00195A74" w:rsidRDefault="00195A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A74" w:rsidRDefault="00195A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570EB">
        <w:t>forwarded</w:t>
      </w:r>
      <w:r>
        <w:t xml:space="preserve"> to</w:t>
      </w:r>
      <w:r w:rsidR="00B570EB">
        <w:t xml:space="preserve"> the Department of Transportation.</w:t>
      </w:r>
    </w:p>
    <w:p w:rsidR="00AE6E23" w:rsidRDefault="00526C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6D3B" w:rsidRDefault="008E6D3B" w:rsidP="008E6D3B">
      <w:pPr>
        <w:suppressAutoHyphens/>
      </w:pPr>
    </w:p>
    <w:sectPr w:rsidR="008E6D3B" w:rsidSect="0052654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4383" w:rsidRDefault="002D4383" w:rsidP="009F0C77">
      <w:r>
        <w:separator/>
      </w:r>
    </w:p>
  </w:endnote>
  <w:endnote w:type="continuationSeparator" w:id="0">
    <w:p w:rsidR="002D4383" w:rsidRDefault="002D43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86D64FF-D8D6-4F6A-8DE0-B185656483EE}"/>
    <w:embedBold r:id="rId2" w:fontKey="{CB847CE5-6CAF-4C04-B68B-033732B108D9}"/>
  </w:font>
  <w:font w:name="Calibri">
    <w:panose1 w:val="020F0502020204030204"/>
    <w:charset w:val="00"/>
    <w:family w:val="swiss"/>
    <w:pitch w:val="variable"/>
    <w:sig w:usb0="E00002FF" w:usb1="4000ACFF" w:usb2="00000001" w:usb3="00000000" w:csb0="0000019F" w:csb1="00000000"/>
    <w:embedRegular r:id="rId3" w:fontKey="{73D0105A-5E6E-46C1-B32E-CBDA760E1ED2}"/>
  </w:font>
  <w:font w:name="Segoe UI">
    <w:panose1 w:val="020B0502040204020203"/>
    <w:charset w:val="00"/>
    <w:family w:val="swiss"/>
    <w:pitch w:val="variable"/>
    <w:sig w:usb0="E10022FF" w:usb1="C000E47F" w:usb2="00000029" w:usb3="00000000" w:csb0="000001DF" w:csb1="00000000"/>
    <w:embedRegular r:id="rId4" w:fontKey="{4E61954C-B82C-47FF-96F9-DA6AF566279B}"/>
  </w:font>
  <w:font w:name="Cambria">
    <w:panose1 w:val="02040503050406030204"/>
    <w:charset w:val="00"/>
    <w:family w:val="roman"/>
    <w:pitch w:val="variable"/>
    <w:sig w:usb0="E00002FF" w:usb1="400004FF" w:usb2="00000000" w:usb3="00000000" w:csb0="0000019F" w:csb1="00000000"/>
    <w:embedRegular r:id="rId5" w:fontKey="{6C36ED91-7C41-4454-975F-893BE47347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6E23" w:rsidRPr="005B62E4" w:rsidRDefault="005B62E4" w:rsidP="005B62E4">
    <w:pPr>
      <w:pStyle w:val="Footer"/>
      <w:tabs>
        <w:tab w:val="clear" w:pos="4680"/>
        <w:tab w:val="clear" w:pos="9360"/>
        <w:tab w:val="center" w:pos="2995"/>
      </w:tabs>
      <w:spacing w:before="120"/>
    </w:pPr>
    <w:r>
      <w:t>[5199</w:t>
    </w:r>
    <w:r w:rsidR="00526543">
      <w:t>-</w:t>
    </w:r>
    <w:r w:rsidR="00526543">
      <w:fldChar w:fldCharType="begin"/>
    </w:r>
    <w:r w:rsidR="00526543">
      <w:instrText xml:space="preserve"> PAGE  \* MERGEFORMAT </w:instrText>
    </w:r>
    <w:r w:rsidR="00526543">
      <w:fldChar w:fldCharType="separate"/>
    </w:r>
    <w:r w:rsidR="00626ED3">
      <w:rPr>
        <w:noProof/>
      </w:rPr>
      <w:t>1</w:t>
    </w:r>
    <w:r w:rsidR="00526543">
      <w:fldChar w:fldCharType="end"/>
    </w:r>
    <w:r w:rsidR="0052654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543" w:rsidRPr="005B62E4" w:rsidRDefault="00526543" w:rsidP="005B62E4">
    <w:pPr>
      <w:pStyle w:val="Footer"/>
      <w:tabs>
        <w:tab w:val="clear" w:pos="4680"/>
        <w:tab w:val="clear" w:pos="9360"/>
        <w:tab w:val="center" w:pos="2995"/>
      </w:tabs>
      <w:spacing w:before="120"/>
    </w:pPr>
    <w:r>
      <w:t>[5199]</w:t>
    </w:r>
    <w:r>
      <w:tab/>
    </w:r>
    <w:r>
      <w:fldChar w:fldCharType="begin"/>
    </w:r>
    <w:r>
      <w:instrText xml:space="preserve"> PAGE  \* MERGEFORMAT </w:instrText>
    </w:r>
    <w:r>
      <w:fldChar w:fldCharType="separate"/>
    </w:r>
    <w:r w:rsidR="008E6D3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4383" w:rsidRDefault="002D4383" w:rsidP="009F0C77">
      <w:r>
        <w:separator/>
      </w:r>
    </w:p>
  </w:footnote>
  <w:footnote w:type="continuationSeparator" w:id="0">
    <w:p w:rsidR="002D4383" w:rsidRDefault="002D43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99CM18"/>
    <w:docVar w:name="CoverBillType" w:val="c"/>
    <w:docVar w:name="DocPath" w:val="L:\Council\bills\GT\5499CM18.DOCX"/>
    <w:docVar w:name="dvBillNumber" w:val="5199"/>
    <w:docVar w:name="dvBillNumberPrefix" w:val="H. "/>
    <w:docVar w:name="dvOriginalBody" w:val="House"/>
    <w:docVar w:name="dvSteno" w:val="GT"/>
    <w:docVar w:name="NameofBody" w:val="h"/>
    <w:docVar w:name="vGroup2" w:val="Council"/>
  </w:docVars>
  <w:rsids>
    <w:rsidRoot w:val="00195A74"/>
    <w:rsid w:val="00011869"/>
    <w:rsid w:val="00015CD6"/>
    <w:rsid w:val="000A2FF4"/>
    <w:rsid w:val="000E0100"/>
    <w:rsid w:val="000E1785"/>
    <w:rsid w:val="000F40FA"/>
    <w:rsid w:val="001035F1"/>
    <w:rsid w:val="0010776B"/>
    <w:rsid w:val="00133E66"/>
    <w:rsid w:val="001435A3"/>
    <w:rsid w:val="00146ED3"/>
    <w:rsid w:val="00151044"/>
    <w:rsid w:val="00195A74"/>
    <w:rsid w:val="001A26FE"/>
    <w:rsid w:val="001D08F2"/>
    <w:rsid w:val="001D3A58"/>
    <w:rsid w:val="001D525B"/>
    <w:rsid w:val="001D7F4F"/>
    <w:rsid w:val="00205238"/>
    <w:rsid w:val="002321B6"/>
    <w:rsid w:val="00250967"/>
    <w:rsid w:val="002543C8"/>
    <w:rsid w:val="0025541D"/>
    <w:rsid w:val="0028081B"/>
    <w:rsid w:val="00284AAE"/>
    <w:rsid w:val="002D4383"/>
    <w:rsid w:val="002E5912"/>
    <w:rsid w:val="00301B21"/>
    <w:rsid w:val="00325348"/>
    <w:rsid w:val="0032732C"/>
    <w:rsid w:val="00336AD0"/>
    <w:rsid w:val="0037079A"/>
    <w:rsid w:val="003A2FFD"/>
    <w:rsid w:val="003C4DAB"/>
    <w:rsid w:val="003D01E8"/>
    <w:rsid w:val="003E5288"/>
    <w:rsid w:val="003F6D79"/>
    <w:rsid w:val="0041760A"/>
    <w:rsid w:val="00417C01"/>
    <w:rsid w:val="004403BD"/>
    <w:rsid w:val="00461441"/>
    <w:rsid w:val="004809EE"/>
    <w:rsid w:val="004B6FF9"/>
    <w:rsid w:val="004E66AF"/>
    <w:rsid w:val="004E7D54"/>
    <w:rsid w:val="00504D2E"/>
    <w:rsid w:val="00521EB1"/>
    <w:rsid w:val="00526543"/>
    <w:rsid w:val="00526C71"/>
    <w:rsid w:val="005273C6"/>
    <w:rsid w:val="00530A69"/>
    <w:rsid w:val="00545593"/>
    <w:rsid w:val="00556EBF"/>
    <w:rsid w:val="00577C6C"/>
    <w:rsid w:val="005A62FE"/>
    <w:rsid w:val="005B62E4"/>
    <w:rsid w:val="005C2FE2"/>
    <w:rsid w:val="005E2BC9"/>
    <w:rsid w:val="00605102"/>
    <w:rsid w:val="006215AA"/>
    <w:rsid w:val="00626ED3"/>
    <w:rsid w:val="006913C9"/>
    <w:rsid w:val="0069470D"/>
    <w:rsid w:val="006D58AA"/>
    <w:rsid w:val="00734F00"/>
    <w:rsid w:val="00790949"/>
    <w:rsid w:val="007A70AE"/>
    <w:rsid w:val="008362E8"/>
    <w:rsid w:val="0085786E"/>
    <w:rsid w:val="008A1768"/>
    <w:rsid w:val="008A489F"/>
    <w:rsid w:val="008E6D3B"/>
    <w:rsid w:val="008F0F33"/>
    <w:rsid w:val="008F4429"/>
    <w:rsid w:val="0094021A"/>
    <w:rsid w:val="009558FF"/>
    <w:rsid w:val="009B44AF"/>
    <w:rsid w:val="009C6A0B"/>
    <w:rsid w:val="009F0C77"/>
    <w:rsid w:val="009F4DD1"/>
    <w:rsid w:val="00A02543"/>
    <w:rsid w:val="00A41684"/>
    <w:rsid w:val="00A5609F"/>
    <w:rsid w:val="00A64E80"/>
    <w:rsid w:val="00A659E9"/>
    <w:rsid w:val="00A72BCD"/>
    <w:rsid w:val="00A741D9"/>
    <w:rsid w:val="00A833AB"/>
    <w:rsid w:val="00A9741D"/>
    <w:rsid w:val="00AC34A2"/>
    <w:rsid w:val="00AD1C9A"/>
    <w:rsid w:val="00AD4B17"/>
    <w:rsid w:val="00AE38F5"/>
    <w:rsid w:val="00AE6E23"/>
    <w:rsid w:val="00B412D4"/>
    <w:rsid w:val="00B570EB"/>
    <w:rsid w:val="00BE3C22"/>
    <w:rsid w:val="00C0345E"/>
    <w:rsid w:val="00C11822"/>
    <w:rsid w:val="00C31C95"/>
    <w:rsid w:val="00C3483A"/>
    <w:rsid w:val="00C74E9D"/>
    <w:rsid w:val="00C826DD"/>
    <w:rsid w:val="00C82FD3"/>
    <w:rsid w:val="00C92819"/>
    <w:rsid w:val="00CC6B7B"/>
    <w:rsid w:val="00CD2089"/>
    <w:rsid w:val="00CE13F5"/>
    <w:rsid w:val="00D10CD0"/>
    <w:rsid w:val="00D73A67"/>
    <w:rsid w:val="00D92804"/>
    <w:rsid w:val="00D970A9"/>
    <w:rsid w:val="00DC7567"/>
    <w:rsid w:val="00DF3845"/>
    <w:rsid w:val="00E06AE8"/>
    <w:rsid w:val="00E41911"/>
    <w:rsid w:val="00E421D3"/>
    <w:rsid w:val="00E44B57"/>
    <w:rsid w:val="00E92EEF"/>
    <w:rsid w:val="00EC223D"/>
    <w:rsid w:val="00EC7CC5"/>
    <w:rsid w:val="00EF2368"/>
    <w:rsid w:val="00F23846"/>
    <w:rsid w:val="00F24442"/>
    <w:rsid w:val="00F50AE3"/>
    <w:rsid w:val="00F655B7"/>
    <w:rsid w:val="00F656BA"/>
    <w:rsid w:val="00F67CF1"/>
    <w:rsid w:val="00F728AA"/>
    <w:rsid w:val="00F840F0"/>
    <w:rsid w:val="00FA73EC"/>
    <w:rsid w:val="00FB0D0D"/>
    <w:rsid w:val="00FB43B4"/>
    <w:rsid w:val="00FB6B0B"/>
    <w:rsid w:val="00FD6BC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C66927-C894-4709-BB68-0D7F30A21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66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66A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C56CCC-5E70-4E71-8541-B9071E4BB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B5C95B97.dotm</Template>
  <TotalTime>0</TotalTime>
  <Pages>3</Pages>
  <Words>652</Words>
  <Characters>3307</Characters>
  <Application>Microsoft Office Word</Application>
  <DocSecurity>0</DocSecurity>
  <Lines>105</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5199 Text of Previous Version (Apr. 12, 2018) - South Carolina Legislature Online</dc:title>
  <dc:creator>Gwen Thurmond</dc:creator>
  <cp:lastModifiedBy>Lavarres Lynch</cp:lastModifiedBy>
  <cp:revision>2</cp:revision>
  <cp:lastPrinted>2018-03-27T13:36:00Z</cp:lastPrinted>
  <dcterms:created xsi:type="dcterms:W3CDTF">2018-04-12T16:51:00Z</dcterms:created>
  <dcterms:modified xsi:type="dcterms:W3CDTF">2018-04-12T16:51:00Z</dcterms:modified>
</cp:coreProperties>
</file>