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D8E" w:rsidRPr="00C80D8E" w:rsidRDefault="00C80D8E" w:rsidP="00C80D8E">
      <w:pPr>
        <w:tabs>
          <w:tab w:val="right" w:pos="5933"/>
        </w:tabs>
        <w:suppressAutoHyphens/>
      </w:pPr>
      <w:r>
        <w:tab/>
      </w:r>
      <w:r>
        <w:rPr>
          <w:b/>
          <w:sz w:val="36"/>
        </w:rPr>
        <w:t>H. 5244</w:t>
      </w: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B5137">
        <w:t>Regulations and Administrative Procedures Committee</w:t>
      </w: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C80D8E" w:rsidRPr="00C80D8E" w:rsidRDefault="00C80D8E" w:rsidP="00C8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D8E" w:rsidRDefault="00C80D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0D8E" w:rsidSect="00C80D8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034E" w:rsidRDefault="004B034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0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F6FE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2A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MINIMUM STANDARDS FOR LICENSING HOSPITALS AND INSTITUTIONAL GENERAL INFIRMARIES, DESIGNATED AS REGULATION DOCUMENT NUMBER 4740, PURSUANT TO THE PROVISIONS OF ARTICLE 1, CHAPTER 23, TITLE 1 OF THE 1976 CODE.</w:t>
      </w:r>
      <w:bookmarkEnd w:id="1"/>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Minimum Standards for Licensing Hospitals and Institutional General Infirmaries, designated as Regulation Document Number 4740, and submitted to the General Assembly pursuant to the provisions of Article 1, Chapter 23, Title 1 of the 1976 Code, are approved.</w:t>
      </w: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FE4" w:rsidRDefault="00BF6F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2A44">
        <w:t>2</w:t>
      </w:r>
      <w:r>
        <w:t>.</w:t>
      </w:r>
      <w:r>
        <w:tab/>
        <w:t>This joint resolution takes effect upon approval by the Governor.</w:t>
      </w: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BF6FE4"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BF6FE4" w:rsidRPr="00EB0A4D"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4D">
        <w:t>The Department of Health and Environmental Control is amending Regulation 61</w:t>
      </w:r>
      <w:r w:rsidRPr="00EB0A4D">
        <w:noBreakHyphen/>
        <w:t>16. These amendments are necessary to incorporate recent changes in state law as well as changes to current practices and standards. The amendment incorporates provisions allowing dietitians to prescribe diets and other dietary services; incorporate requirements of S.C. Code Sections 44</w:t>
      </w:r>
      <w:r w:rsidRPr="00EB0A4D">
        <w:noBreakHyphen/>
        <w:t>41</w:t>
      </w:r>
      <w:r w:rsidRPr="00EB0A4D">
        <w:noBreakHyphen/>
        <w:t xml:space="preserve">410 through </w:t>
      </w:r>
      <w:r w:rsidRPr="00EB0A4D">
        <w:noBreakHyphen/>
        <w:t xml:space="preserve">480 relating to the provision of abortion services; incorporate existing inspection and construction fees; and incorporate new safe haven requirements. </w:t>
      </w:r>
    </w:p>
    <w:p w:rsidR="00BF6FE4" w:rsidRPr="00EB0A4D"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6FE4" w:rsidRPr="00EB0A4D" w:rsidRDefault="00BF6FE4" w:rsidP="00BF6F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0A4D">
        <w:t xml:space="preserve">A Notice of Drafting was published in the </w:t>
      </w:r>
      <w:r w:rsidRPr="00EB0A4D">
        <w:rPr>
          <w:i/>
          <w:iCs/>
        </w:rPr>
        <w:t>State Register</w:t>
      </w:r>
      <w:r w:rsidRPr="00EB0A4D">
        <w:t xml:space="preserve"> on September 23, 2016.</w:t>
      </w:r>
    </w:p>
    <w:p w:rsidR="0083467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84630" w:rsidRDefault="00F84630" w:rsidP="00F84630">
      <w:pPr>
        <w:suppressAutoHyphens/>
      </w:pPr>
    </w:p>
    <w:sectPr w:rsidR="00F84630" w:rsidSect="00C80D8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6FE4" w:rsidRDefault="00BF6FE4" w:rsidP="009F0C77">
      <w:r>
        <w:separator/>
      </w:r>
    </w:p>
  </w:endnote>
  <w:endnote w:type="continuationSeparator" w:id="0">
    <w:p w:rsidR="00BF6FE4" w:rsidRDefault="00BF6F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ADC2855-3224-40C6-948E-371E1704378E}"/>
    <w:embedBold r:id="rId2" w:fontKey="{E2DC82EA-6EF2-40AC-A496-02474EC9A609}"/>
    <w:embedItalic r:id="rId3" w:fontKey="{D9BA7C67-2A86-4851-A461-1F5356630B15}"/>
  </w:font>
  <w:font w:name="Calibri">
    <w:panose1 w:val="020F0502020204030204"/>
    <w:charset w:val="00"/>
    <w:family w:val="swiss"/>
    <w:pitch w:val="variable"/>
    <w:sig w:usb0="E00002FF" w:usb1="4000ACFF" w:usb2="00000001" w:usb3="00000000" w:csb0="0000019F" w:csb1="00000000"/>
    <w:embedRegular r:id="rId4" w:fontKey="{83E34608-B2F6-4447-8991-352045CDAD52}"/>
  </w:font>
  <w:font w:name="Segoe UI">
    <w:panose1 w:val="020B0502040204020203"/>
    <w:charset w:val="00"/>
    <w:family w:val="swiss"/>
    <w:pitch w:val="variable"/>
    <w:sig w:usb0="E10022FF" w:usb1="C000E47F" w:usb2="00000029" w:usb3="00000000" w:csb0="000001DF" w:csb1="00000000"/>
    <w:embedRegular r:id="rId5" w:fontKey="{7F506431-6FC9-4DB5-B885-453A33B01A98}"/>
  </w:font>
  <w:font w:name="Cambria">
    <w:panose1 w:val="02040503050406030204"/>
    <w:charset w:val="00"/>
    <w:family w:val="roman"/>
    <w:pitch w:val="variable"/>
    <w:sig w:usb0="E00002FF" w:usb1="400004FF" w:usb2="00000000" w:usb3="00000000" w:csb0="0000019F" w:csb1="00000000"/>
    <w:embedRegular r:id="rId6" w:fontKey="{980E75E8-A0EE-475D-8DE0-848DEBC63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67F" w:rsidRPr="004B034E" w:rsidRDefault="004B034E" w:rsidP="004B034E">
    <w:pPr>
      <w:pStyle w:val="Footer"/>
      <w:tabs>
        <w:tab w:val="clear" w:pos="4680"/>
        <w:tab w:val="clear" w:pos="9360"/>
        <w:tab w:val="center" w:pos="2995"/>
      </w:tabs>
      <w:spacing w:before="120"/>
    </w:pPr>
    <w:r>
      <w:t>[5244</w:t>
    </w:r>
    <w:r w:rsidR="00C80D8E">
      <w:t>-</w:t>
    </w:r>
    <w:r w:rsidR="00C80D8E">
      <w:fldChar w:fldCharType="begin"/>
    </w:r>
    <w:r w:rsidR="00C80D8E">
      <w:instrText xml:space="preserve"> PAGE  \* MERGEFORMAT </w:instrText>
    </w:r>
    <w:r w:rsidR="00C80D8E">
      <w:fldChar w:fldCharType="separate"/>
    </w:r>
    <w:r w:rsidR="00472AFF">
      <w:rPr>
        <w:noProof/>
      </w:rPr>
      <w:t>1</w:t>
    </w:r>
    <w:r w:rsidR="00C80D8E">
      <w:fldChar w:fldCharType="end"/>
    </w:r>
    <w:r w:rsidR="00C80D8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0D8E" w:rsidRPr="004B034E" w:rsidRDefault="00C80D8E" w:rsidP="004B034E">
    <w:pPr>
      <w:pStyle w:val="Footer"/>
      <w:tabs>
        <w:tab w:val="clear" w:pos="4680"/>
        <w:tab w:val="clear" w:pos="9360"/>
        <w:tab w:val="center" w:pos="2995"/>
      </w:tabs>
      <w:spacing w:before="120"/>
    </w:pPr>
    <w:r>
      <w:t>[5244]</w:t>
    </w:r>
    <w:r>
      <w:tab/>
    </w:r>
    <w:r>
      <w:fldChar w:fldCharType="begin"/>
    </w:r>
    <w:r>
      <w:instrText xml:space="preserve"> PAGE  \* MERGEFORMAT </w:instrText>
    </w:r>
    <w:r>
      <w:fldChar w:fldCharType="separate"/>
    </w:r>
    <w:r w:rsidR="00F846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6FE4" w:rsidRDefault="00BF6FE4" w:rsidP="009F0C77">
      <w:r>
        <w:separator/>
      </w:r>
    </w:p>
  </w:footnote>
  <w:footnote w:type="continuationSeparator" w:id="0">
    <w:p w:rsidR="00BF6FE4" w:rsidRDefault="00BF6F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9CZ18"/>
    <w:docVar w:name="CoverBillType" w:val="a"/>
    <w:docVar w:name="DocPath" w:val="L:\Council\bills\DBS\31479CZ18.DOCX"/>
    <w:docVar w:name="dvBillNumber" w:val="5244"/>
    <w:docVar w:name="dvBillNumberPrefix" w:val="H. "/>
    <w:docVar w:name="dvOriginalBody" w:val="House"/>
    <w:docVar w:name="dvSteno" w:val="DBS"/>
    <w:docVar w:name="NameofBody" w:val="h"/>
    <w:docVar w:name="vGroup2" w:val="Council"/>
  </w:docVars>
  <w:rsids>
    <w:rsidRoot w:val="00BF6FE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7E1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AFF"/>
    <w:rsid w:val="004809EE"/>
    <w:rsid w:val="004B034E"/>
    <w:rsid w:val="004E7D54"/>
    <w:rsid w:val="005273C6"/>
    <w:rsid w:val="00530A69"/>
    <w:rsid w:val="00545593"/>
    <w:rsid w:val="00556EBF"/>
    <w:rsid w:val="00577C6C"/>
    <w:rsid w:val="00592A44"/>
    <w:rsid w:val="005A62FE"/>
    <w:rsid w:val="005C2FE2"/>
    <w:rsid w:val="005E2BC9"/>
    <w:rsid w:val="00605102"/>
    <w:rsid w:val="006215AA"/>
    <w:rsid w:val="006913C9"/>
    <w:rsid w:val="0069470D"/>
    <w:rsid w:val="006D58AA"/>
    <w:rsid w:val="00734F00"/>
    <w:rsid w:val="007A70AE"/>
    <w:rsid w:val="0083467F"/>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6FE4"/>
    <w:rsid w:val="00C0345E"/>
    <w:rsid w:val="00C31C95"/>
    <w:rsid w:val="00C3483A"/>
    <w:rsid w:val="00C74E9D"/>
    <w:rsid w:val="00C80D8E"/>
    <w:rsid w:val="00C826DD"/>
    <w:rsid w:val="00C82FD3"/>
    <w:rsid w:val="00C92819"/>
    <w:rsid w:val="00CB10E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8463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5F6EE-3750-4D0D-9F1F-69C741F4C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92A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2A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E3B01-EB9C-40FB-A7F7-D76240AA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3</Pages>
  <Words>243</Words>
  <Characters>1416</Characters>
  <Application>Microsoft Office Word</Application>
  <DocSecurity>0</DocSecurity>
  <Lines>59</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5244 Text of Previous Version (Apr. 17, 2018) - South Carolina Legislature Online</dc:title>
  <dc:creator>DeirdreBrevardSmith</dc:creator>
  <cp:lastModifiedBy>Lavarres Lynch</cp:lastModifiedBy>
  <cp:revision>2</cp:revision>
  <cp:lastPrinted>2018-03-16T12:49:00Z</cp:lastPrinted>
  <dcterms:created xsi:type="dcterms:W3CDTF">2018-04-17T22:07:00Z</dcterms:created>
  <dcterms:modified xsi:type="dcterms:W3CDTF">2018-04-17T22:07:00Z</dcterms:modified>
</cp:coreProperties>
</file>