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D10" w:rsidRDefault="00987D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BB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B9" w:rsidRDefault="00FE7B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78E9">
        <w:t>2</w:t>
      </w:r>
      <w:r>
        <w:t>.</w:t>
      </w:r>
      <w:r>
        <w:tab/>
        <w:t>This joint resolution takes effect upon approval by the Governor.</w:t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E7BB9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t>The South Carolina Department of Labor, Licensing and Regulation proposes to amend Reg. 10</w:t>
      </w:r>
      <w:r w:rsidRPr="003B4946">
        <w:noBreakHyphen/>
        <w:t>41 to reduce the fee for reinstatement of a license issued by the Board of Examiners in Speech</w:t>
      </w:r>
      <w:r w:rsidRPr="003B4946">
        <w:noBreakHyphen/>
        <w:t>Language Pathology and Audiology: for Audiologists and Speech</w:t>
      </w:r>
      <w:r w:rsidRPr="003B4946">
        <w:noBreakHyphen/>
        <w:t>Language Pathologists, from $270 to $210; and for Speech</w:t>
      </w:r>
      <w:r w:rsidRPr="003B4946">
        <w:noBreakHyphen/>
        <w:t>Language Pathology Assistants, from $150 to $90.</w:t>
      </w: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BB9" w:rsidRPr="003B4946" w:rsidRDefault="00FE7BB9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lastRenderedPageBreak/>
        <w:t xml:space="preserve">A Notice of Drafting was published in the </w:t>
      </w:r>
      <w:r w:rsidRPr="003B4946">
        <w:rPr>
          <w:i/>
        </w:rPr>
        <w:t>State Register</w:t>
      </w:r>
      <w:r w:rsidRPr="003B4946">
        <w:t xml:space="preserve"> on October 27, 2017.</w:t>
      </w:r>
    </w:p>
    <w:p w:rsidR="00762D5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87D10" w:rsidRDefault="00987D10" w:rsidP="00987D10">
      <w:pPr>
        <w:suppressAutoHyphens/>
      </w:pPr>
    </w:p>
    <w:sectPr w:rsidR="00987D10" w:rsidSect="00987D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BB9" w:rsidRDefault="00FE7BB9" w:rsidP="009F0C77">
      <w:r>
        <w:separator/>
      </w:r>
    </w:p>
  </w:endnote>
  <w:endnote w:type="continuationSeparator" w:id="0">
    <w:p w:rsidR="00FE7BB9" w:rsidRDefault="00FE7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74ECD3-4A74-4008-823A-635B0CA97865}"/>
    <w:embedBold r:id="rId2" w:fontKey="{94623EA7-519D-43A5-AAAA-F71B3C17F112}"/>
    <w:embedItalic r:id="rId3" w:fontKey="{1ACADD49-20AC-4A66-A455-4D8A8E28B6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70F196-B915-46B8-A8B0-3B87B92735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D7950A8-C9C4-4C6F-905E-FC2F8EA98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1F4620B-80F1-4EDB-B31E-FF79DDBF22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D5B" w:rsidRPr="00987D10" w:rsidRDefault="00987D10" w:rsidP="00987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BB9" w:rsidRDefault="00FE7BB9" w:rsidP="009F0C77">
      <w:r>
        <w:separator/>
      </w:r>
    </w:p>
  </w:footnote>
  <w:footnote w:type="continuationSeparator" w:id="0">
    <w:p w:rsidR="00FE7BB9" w:rsidRDefault="00FE7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4CZ18"/>
    <w:docVar w:name="CoverBillType" w:val="a"/>
    <w:docVar w:name="DocPath" w:val="L:\Council\bills\DBS\31484CZ18.DOCX"/>
    <w:docVar w:name="dvBillNumber" w:val="527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E7BB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8E9"/>
    <w:rsid w:val="001D08F2"/>
    <w:rsid w:val="001D3A58"/>
    <w:rsid w:val="001D525B"/>
    <w:rsid w:val="001D7F4F"/>
    <w:rsid w:val="001F5B0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2D5B"/>
    <w:rsid w:val="007A70AE"/>
    <w:rsid w:val="008362E8"/>
    <w:rsid w:val="0085786E"/>
    <w:rsid w:val="008A1768"/>
    <w:rsid w:val="008A489F"/>
    <w:rsid w:val="008F0F33"/>
    <w:rsid w:val="008F4429"/>
    <w:rsid w:val="0094021A"/>
    <w:rsid w:val="00987D1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81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BB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0FBF8-32A3-4222-B9E2-093B973A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468C-083B-498D-BD3D-0EA3F2A3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1</TotalTime>
  <Pages>2</Pages>
  <Words>197</Words>
  <Characters>1083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5277 Text of Previous Version (Apr. 19, 2018) - South Carolina Legislature Online</dc:title>
  <dc:creator>DeirdreBrevardSmith</dc:creator>
  <cp:lastModifiedBy>S Volk</cp:lastModifiedBy>
  <cp:revision>2</cp:revision>
  <cp:lastPrinted>2018-03-16T13:56:00Z</cp:lastPrinted>
  <dcterms:created xsi:type="dcterms:W3CDTF">2018-04-19T15:05:00Z</dcterms:created>
  <dcterms:modified xsi:type="dcterms:W3CDTF">2018-04-19T15:05:00Z</dcterms:modified>
</cp:coreProperties>
</file>