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CA9" w:rsidRDefault="004E6CA9" w:rsidP="00612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12013" w:rsidRDefault="00612013" w:rsidP="00612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13" w:rsidRDefault="00612013" w:rsidP="00612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13" w:rsidRDefault="00612013" w:rsidP="00612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13" w:rsidRDefault="00612013" w:rsidP="00612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13" w:rsidRDefault="00612013" w:rsidP="00612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13" w:rsidRDefault="00612013" w:rsidP="00612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13" w:rsidRDefault="00612013" w:rsidP="00612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64F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525" w:rsidRDefault="00A44525" w:rsidP="00A4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MARC AND LAURIE BRAWNER, OWNERS OF LITTLE SPIDER CREATIONS, INC., OF LITTLE RIVER, SOUTH CAROLINA, ON BEING NAMED A WINNER OF THE 2018 AMERICAN SMALL BUSINESS CHAMPIONSHIP BY SCORE AND TO WISH THEM AND THEIR FAMILY</w:t>
      </w:r>
      <w:r w:rsidR="00DB2038">
        <w:noBreakHyphen/>
      </w:r>
      <w:r>
        <w:t>RUN BUSINESS MUCH CONTINUED SUCCESS.</w:t>
      </w:r>
    </w:p>
    <w:p w:rsidR="00A44525" w:rsidRDefault="00A44525" w:rsidP="00A4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4525" w:rsidRDefault="00905CCB" w:rsidP="00A4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locally</w:t>
      </w:r>
      <w:r w:rsidR="00DB2038">
        <w:noBreakHyphen/>
      </w:r>
      <w:r w:rsidR="00A44525">
        <w:t>owned business Little Spider Creations (LSC), owned by Marc and Laurie Brawner, has been named a winner of the 2018 American Small Business Championship by SCORE, the nation</w:t>
      </w:r>
      <w:r w:rsidR="00DB2038" w:rsidRPr="00DB2038">
        <w:t>’</w:t>
      </w:r>
      <w:r w:rsidR="00A44525">
        <w:t>s largest network of volunteer expert business mentors. This title was awarded to one hundred two entrepreneurs for their dedication to the success of their small businesses, earning them an all</w:t>
      </w:r>
      <w:r w:rsidR="00DB2038">
        <w:noBreakHyphen/>
      </w:r>
      <w:r w:rsidR="00A44525">
        <w:t>expense</w:t>
      </w:r>
      <w:r w:rsidR="00DB2038">
        <w:noBreakHyphen/>
      </w:r>
      <w:r w:rsidR="00A44525">
        <w:t>paid trip to a training and networking event, SCORE mentoring and publicity throughout the year, and a chance to win one of three fifteen thousand dollar grand prizes; and</w:t>
      </w:r>
    </w:p>
    <w:p w:rsidR="00A44525" w:rsidRDefault="00A44525" w:rsidP="00A4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525" w:rsidRDefault="00A44525" w:rsidP="00A4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Brawners earned their business </w:t>
      </w:r>
      <w:r w:rsidR="00264F62">
        <w:t>title</w:t>
      </w:r>
      <w:r>
        <w:t xml:space="preserve"> of American Small Business Champion by submitting an online application describing what makes their business one of the best small businesses in the</w:t>
      </w:r>
      <w:r w:rsidR="00264F62">
        <w:t>ir community, and how they plan</w:t>
      </w:r>
      <w:r>
        <w:t xml:space="preserve"> to use the prizes to grow their business. Nominations that garnered at least one hundred votes were then presented to a judging panel of small business experts that determined one hundred two winners; and</w:t>
      </w:r>
    </w:p>
    <w:p w:rsidR="00A44525" w:rsidRDefault="00A44525" w:rsidP="00A4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525" w:rsidRDefault="00A44525" w:rsidP="00A4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created in 1991 by Marc Brawner with the sculpting of latex masks out of clay, the company has evolved with Marc</w:t>
      </w:r>
      <w:r w:rsidR="00DB2038" w:rsidRPr="00DB2038">
        <w:t>’</w:t>
      </w:r>
      <w:r>
        <w:t>s talent. Today, the company can build anything from haunted houses to props for television commercials. The entire Brawner family helps in the day</w:t>
      </w:r>
      <w:r w:rsidR="00DB2038">
        <w:noBreakHyphen/>
      </w:r>
      <w:r>
        <w:t>to</w:t>
      </w:r>
      <w:r w:rsidR="00DB2038">
        <w:noBreakHyphen/>
      </w:r>
      <w:r>
        <w:t xml:space="preserve">day operation of the business, creating whatever their clients can imagine. Located in Little River, South Carolina, </w:t>
      </w:r>
      <w:r>
        <w:lastRenderedPageBreak/>
        <w:t xml:space="preserve">LSC delivers its services and products to many </w:t>
      </w:r>
      <w:r w:rsidR="00905CCB">
        <w:t>different</w:t>
      </w:r>
      <w:r>
        <w:t xml:space="preserve"> industries across the globe in areas such as amusement, industrial, retail, and theatrical</w:t>
      </w:r>
      <w:r w:rsidR="00905CCB">
        <w:t>, to name a few</w:t>
      </w:r>
      <w:r>
        <w:t>; and</w:t>
      </w:r>
    </w:p>
    <w:p w:rsidR="00A44525" w:rsidRDefault="00A44525" w:rsidP="00A4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525" w:rsidRDefault="00A44525" w:rsidP="0090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5CCB">
        <w:t>two years ago, LSC was nearly on the verge of closing its doors for good due to tough economic times and dealing with a unique business model that wasn</w:t>
      </w:r>
      <w:r w:rsidR="00DB2038" w:rsidRPr="00DB2038">
        <w:t>’</w:t>
      </w:r>
      <w:r w:rsidR="00905CCB">
        <w:t xml:space="preserve">t promoting the growth needed. Marc and Laurie, however, were committed to keeping their family business alive and invested all of their time </w:t>
      </w:r>
      <w:r w:rsidR="00264F62">
        <w:t>and</w:t>
      </w:r>
      <w:r w:rsidR="00905CCB">
        <w:t xml:space="preserve"> effort into revitalizing their operations. Today, the business is prospering, providing vital jobs in the local creative community and giving back to local organizations through product donations and support in any way they can; and</w:t>
      </w:r>
    </w:p>
    <w:p w:rsidR="00905CCB" w:rsidRDefault="00905CCB" w:rsidP="0090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525" w:rsidRDefault="00A44525" w:rsidP="00A4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General Assembly of South Carolina are </w:t>
      </w:r>
      <w:r w:rsidR="00905CCB">
        <w:t>appreciative</w:t>
      </w:r>
      <w:r>
        <w:t xml:space="preserve"> for the </w:t>
      </w:r>
      <w:r w:rsidR="00905CCB">
        <w:t>strides</w:t>
      </w:r>
      <w:r>
        <w:t xml:space="preserve"> </w:t>
      </w:r>
      <w:r w:rsidR="00905CCB">
        <w:t>Little Spider Creations</w:t>
      </w:r>
      <w:r>
        <w:t xml:space="preserve"> has made in driving our State</w:t>
      </w:r>
      <w:r w:rsidR="00DB2038" w:rsidRPr="00DB2038">
        <w:t>’</w:t>
      </w:r>
      <w:r>
        <w:t xml:space="preserve">s economy and wish the business much </w:t>
      </w:r>
      <w:r w:rsidR="00905CCB">
        <w:t xml:space="preserve">continued </w:t>
      </w:r>
      <w:r>
        <w:t xml:space="preserve">success </w:t>
      </w:r>
      <w:r w:rsidR="00905CCB">
        <w:t>in this unique, exciting endeavor</w:t>
      </w:r>
      <w:r>
        <w:t xml:space="preserve">.  Now, therefore, </w:t>
      </w:r>
    </w:p>
    <w:p w:rsidR="00A44525" w:rsidRDefault="00A44525" w:rsidP="00A4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525" w:rsidRDefault="00A44525" w:rsidP="00A4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44525" w:rsidRDefault="00A44525" w:rsidP="00A4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525" w:rsidRDefault="00A44525" w:rsidP="00A4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honor and commend Marc and Laurie Brawner, owners of Little Spider Creations, Inc., of Little River, South Carolina, on being named a winner of the 2018 American Small Business Championship by SCORE and wish them and their family</w:t>
      </w:r>
      <w:r w:rsidR="00DB2038">
        <w:noBreakHyphen/>
      </w:r>
      <w:r>
        <w:t>run business much continued success.</w:t>
      </w:r>
    </w:p>
    <w:p w:rsidR="00A44525" w:rsidRDefault="00A44525" w:rsidP="00A4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525" w:rsidRDefault="00A44525" w:rsidP="00A4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Marc and Laurie Brawner.</w:t>
      </w:r>
    </w:p>
    <w:p w:rsidR="00C96B8B" w:rsidRDefault="00DB20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6CA9" w:rsidRDefault="004E6CA9" w:rsidP="004E6CA9">
      <w:pPr>
        <w:suppressAutoHyphens/>
      </w:pPr>
    </w:p>
    <w:sectPr w:rsidR="004E6CA9" w:rsidSect="004E6C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525" w:rsidRDefault="00A44525" w:rsidP="009F0C77">
      <w:r>
        <w:separator/>
      </w:r>
    </w:p>
  </w:endnote>
  <w:endnote w:type="continuationSeparator" w:id="0">
    <w:p w:rsidR="00A44525" w:rsidRDefault="00A445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3B6ED9-EE10-46CB-81B6-770B4B787DC9}"/>
    <w:embedBold r:id="rId2" w:fontKey="{7A6AB7DD-BF84-435E-A24E-9066CA85DEE0}"/>
  </w:font>
  <w:font w:name="Calibri">
    <w:panose1 w:val="020F0502020204030204"/>
    <w:charset w:val="00"/>
    <w:family w:val="swiss"/>
    <w:pitch w:val="variable"/>
    <w:sig w:usb0="E00002FF" w:usb1="4000ACFF" w:usb2="00000001" w:usb3="00000000" w:csb0="0000019F" w:csb1="00000000"/>
    <w:embedRegular r:id="rId3" w:fontKey="{0BC2548F-6875-4C6D-A9E6-D04133B0AB17}"/>
  </w:font>
  <w:font w:name="Segoe UI">
    <w:panose1 w:val="020B0502040204020203"/>
    <w:charset w:val="00"/>
    <w:family w:val="swiss"/>
    <w:pitch w:val="variable"/>
    <w:sig w:usb0="E10022FF" w:usb1="C000E47F" w:usb2="00000029" w:usb3="00000000" w:csb0="000001DF" w:csb1="00000000"/>
    <w:embedRegular r:id="rId4" w:fontKey="{F1D19474-042F-42AD-ADCB-48D9F1D28FC1}"/>
  </w:font>
  <w:font w:name="Cambria">
    <w:panose1 w:val="02040503050406030204"/>
    <w:charset w:val="00"/>
    <w:family w:val="roman"/>
    <w:pitch w:val="variable"/>
    <w:sig w:usb0="E00002FF" w:usb1="400004FF" w:usb2="00000000" w:usb3="00000000" w:csb0="0000019F" w:csb1="00000000"/>
    <w:embedRegular r:id="rId5" w:fontKey="{19A17C5A-39E0-4678-81E3-87A2A0217B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B8B" w:rsidRPr="004E6CA9" w:rsidRDefault="004E6CA9" w:rsidP="004E6CA9">
    <w:pPr>
      <w:pStyle w:val="Footer"/>
      <w:tabs>
        <w:tab w:val="clear" w:pos="4680"/>
        <w:tab w:val="clear" w:pos="9360"/>
        <w:tab w:val="center" w:pos="2995"/>
      </w:tabs>
      <w:spacing w:before="120"/>
    </w:pPr>
    <w:r>
      <w:t>[5348]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525" w:rsidRDefault="00A44525" w:rsidP="009F0C77">
      <w:r>
        <w:separator/>
      </w:r>
    </w:p>
  </w:footnote>
  <w:footnote w:type="continuationSeparator" w:id="0">
    <w:p w:rsidR="00A44525" w:rsidRDefault="00A445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16SA18"/>
    <w:docVar w:name="CoverBillType" w:val="c"/>
    <w:docVar w:name="DocPath" w:val="L:\Council\bills\RT\17416SA18.DOCX"/>
    <w:docVar w:name="dvBillNumber" w:val="5348"/>
    <w:docVar w:name="dvBillNumberPrefix" w:val="H. "/>
    <w:docVar w:name="dvOriginalBody" w:val="House"/>
    <w:docVar w:name="dvSteno" w:val="RT"/>
    <w:docVar w:name="NameofBody" w:val="h"/>
    <w:docVar w:name="vGroup2" w:val="Council"/>
  </w:docVars>
  <w:rsids>
    <w:rsidRoot w:val="005964F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4F62"/>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6CA9"/>
    <w:rsid w:val="004E7D54"/>
    <w:rsid w:val="005273C6"/>
    <w:rsid w:val="00530A69"/>
    <w:rsid w:val="00545593"/>
    <w:rsid w:val="00556EBF"/>
    <w:rsid w:val="00577C6C"/>
    <w:rsid w:val="005964F1"/>
    <w:rsid w:val="005A62FE"/>
    <w:rsid w:val="005C2FE2"/>
    <w:rsid w:val="005E2BC9"/>
    <w:rsid w:val="00605102"/>
    <w:rsid w:val="00612013"/>
    <w:rsid w:val="006215AA"/>
    <w:rsid w:val="006913C9"/>
    <w:rsid w:val="0069470D"/>
    <w:rsid w:val="006D58AA"/>
    <w:rsid w:val="00734F00"/>
    <w:rsid w:val="007A70AE"/>
    <w:rsid w:val="008362E8"/>
    <w:rsid w:val="0085786E"/>
    <w:rsid w:val="00864114"/>
    <w:rsid w:val="008A1768"/>
    <w:rsid w:val="008A489F"/>
    <w:rsid w:val="008F0F33"/>
    <w:rsid w:val="008F4429"/>
    <w:rsid w:val="00905CCB"/>
    <w:rsid w:val="0094021A"/>
    <w:rsid w:val="009B44AF"/>
    <w:rsid w:val="009C6A0B"/>
    <w:rsid w:val="009F0C77"/>
    <w:rsid w:val="009F4DD1"/>
    <w:rsid w:val="00A02543"/>
    <w:rsid w:val="00A41684"/>
    <w:rsid w:val="00A44525"/>
    <w:rsid w:val="00A64E80"/>
    <w:rsid w:val="00A72BCD"/>
    <w:rsid w:val="00A741D9"/>
    <w:rsid w:val="00A833AB"/>
    <w:rsid w:val="00A9741D"/>
    <w:rsid w:val="00AC34A2"/>
    <w:rsid w:val="00AD1C9A"/>
    <w:rsid w:val="00AD4B17"/>
    <w:rsid w:val="00B32074"/>
    <w:rsid w:val="00B412D4"/>
    <w:rsid w:val="00BE3C22"/>
    <w:rsid w:val="00BE77FC"/>
    <w:rsid w:val="00C0345E"/>
    <w:rsid w:val="00C31C95"/>
    <w:rsid w:val="00C3483A"/>
    <w:rsid w:val="00C74E9D"/>
    <w:rsid w:val="00C826DD"/>
    <w:rsid w:val="00C82FD3"/>
    <w:rsid w:val="00C92819"/>
    <w:rsid w:val="00C96B8B"/>
    <w:rsid w:val="00CC6B7B"/>
    <w:rsid w:val="00CD2089"/>
    <w:rsid w:val="00D73A67"/>
    <w:rsid w:val="00D970A9"/>
    <w:rsid w:val="00DB203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12BD46-DD41-493D-AF9E-2B1BFDB8C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77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7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B8301-F1CD-4CDE-987C-76CDBE4B7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7501350.dotm</Template>
  <TotalTime>0</TotalTime>
  <Pages>2</Pages>
  <Words>502</Words>
  <Characters>2672</Characters>
  <Application>Microsoft Office Word</Application>
  <DocSecurity>0</DocSecurity>
  <Lines>74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5348 Text of Previous Version (May 1, 2018) - South Carolina Legislature Online</dc:title>
  <dc:creator>Rebecca Turner</dc:creator>
  <cp:lastModifiedBy>S Volk</cp:lastModifiedBy>
  <cp:revision>2</cp:revision>
  <cp:lastPrinted>2018-05-01T17:47:00Z</cp:lastPrinted>
  <dcterms:created xsi:type="dcterms:W3CDTF">2018-05-01T19:19:00Z</dcterms:created>
  <dcterms:modified xsi:type="dcterms:W3CDTF">2018-05-01T19:19:00Z</dcterms:modified>
</cp:coreProperties>
</file>