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5771F" w:rsidRP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2018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Pr="0005771F" w:rsidRDefault="0005771F" w:rsidP="0005771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812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A6F75">
        <w:t>Senator Hembree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2/13/18--S.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E95DA4">
        <w:t>January 9</w:t>
      </w:r>
      <w:r>
        <w:t>, 2018.</w:t>
      </w:r>
    </w:p>
    <w:p w:rsidR="0005771F" w:rsidRP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05771F" w:rsidRP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812) </w:t>
      </w:r>
      <w:r w:rsidRPr="0005771F">
        <w:rPr>
          <w:color w:val="000000" w:themeColor="text1"/>
          <w:u w:color="000000" w:themeColor="text1"/>
        </w:rPr>
        <w:t>to amend Section 33</w:t>
      </w:r>
      <w:r w:rsidRPr="0005771F">
        <w:rPr>
          <w:color w:val="000000" w:themeColor="text1"/>
          <w:u w:color="000000" w:themeColor="text1"/>
        </w:rPr>
        <w:noBreakHyphen/>
        <w:t>57</w:t>
      </w:r>
      <w:r w:rsidRPr="0005771F">
        <w:rPr>
          <w:color w:val="000000" w:themeColor="text1"/>
          <w:u w:color="000000" w:themeColor="text1"/>
        </w:rPr>
        <w:noBreakHyphen/>
        <w:t>120, Code of Laws of South Carolina, 1976, relating to raffles conducted by nonprofit organizations for charitable purposes</w:t>
      </w:r>
      <w:r>
        <w:t>, etc., respectfully</w:t>
      </w:r>
    </w:p>
    <w:p w:rsidR="0005771F" w:rsidRP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THOMAS C. ALEXANDER for Committee.</w:t>
      </w:r>
    </w:p>
    <w:p w:rsid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05771F" w:rsidRP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5771F" w:rsidRP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05771F" w:rsidRPr="00833FB7" w:rsidRDefault="0005771F" w:rsidP="0005771F">
      <w:pPr>
        <w:jc w:val="left"/>
        <w:rPr>
          <w:b/>
        </w:rPr>
      </w:pPr>
      <w:r w:rsidRPr="00833FB7">
        <w:rPr>
          <w:b/>
        </w:rPr>
        <w:t>Explanation of Fiscal Impact</w:t>
      </w:r>
    </w:p>
    <w:p w:rsidR="0005771F" w:rsidRDefault="0005771F" w:rsidP="0005771F">
      <w:pPr>
        <w:jc w:val="left"/>
        <w:rPr>
          <w:b/>
        </w:rPr>
      </w:pPr>
      <w:r w:rsidRPr="00833FB7">
        <w:rPr>
          <w:b/>
        </w:rPr>
        <w:t>Introduced on January 9, 2018</w:t>
      </w:r>
    </w:p>
    <w:p w:rsidR="0005771F" w:rsidRPr="00833FB7" w:rsidRDefault="0005771F" w:rsidP="0005771F">
      <w:pPr>
        <w:jc w:val="left"/>
      </w:pPr>
      <w:r w:rsidRPr="00833FB7">
        <w:rPr>
          <w:b/>
        </w:rPr>
        <w:t>State Expenditure</w:t>
      </w:r>
    </w:p>
    <w:p w:rsidR="0005771F" w:rsidRPr="00833FB7" w:rsidRDefault="0005771F" w:rsidP="0005771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833FB7">
        <w:rPr>
          <w:sz w:val="22"/>
        </w:rPr>
        <w:t xml:space="preserve">This bill increases the total value of raffle prize or prizes offered by nonprofit organizations for charitable purposes to a maximum of $950.  Additionally, the purchase of a raffle ticket may be a maximum of $300. Currently, the value of the prize or prizes associated with raffles operated by nonprofit organizations may not exceed $500, and the price for a raffle ticket may not exceed $100. </w:t>
      </w:r>
    </w:p>
    <w:p w:rsidR="0005771F" w:rsidRPr="00833FB7" w:rsidRDefault="0005771F" w:rsidP="0005771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 w:rsidRPr="00833FB7">
        <w:rPr>
          <w:b/>
          <w:sz w:val="22"/>
        </w:rPr>
        <w:t xml:space="preserve">Secretary of State.  </w:t>
      </w:r>
      <w:r w:rsidRPr="00833FB7">
        <w:rPr>
          <w:sz w:val="22"/>
        </w:rPr>
        <w:t xml:space="preserve">Nonprofit organizations operating raffles for charitable purposes with prizes above $500 are required to register with the Secretary of State.  This bill amends this threshold amount to $950.  The office indicates that an increase in prize value will not impact the number of raffle registrations submitted to the office.  </w:t>
      </w:r>
      <w:r w:rsidRPr="00833FB7">
        <w:rPr>
          <w:sz w:val="22"/>
        </w:rPr>
        <w:lastRenderedPageBreak/>
        <w:t xml:space="preserve">Thus, this bill does not have an expenditure impact on the </w:t>
      </w:r>
      <w:r>
        <w:rPr>
          <w:sz w:val="22"/>
        </w:rPr>
        <w:t>general fund, federal funds, or other funds</w:t>
      </w:r>
      <w:r w:rsidRPr="00833FB7">
        <w:rPr>
          <w:sz w:val="22"/>
        </w:rPr>
        <w:t>.</w:t>
      </w:r>
    </w:p>
    <w:p w:rsidR="0005771F" w:rsidRPr="00833FB7" w:rsidRDefault="0005771F" w:rsidP="0005771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 w:rsidRPr="00833FB7">
        <w:rPr>
          <w:b/>
          <w:sz w:val="22"/>
        </w:rPr>
        <w:t>Department of Revenue (DOR).</w:t>
      </w:r>
      <w:r w:rsidRPr="00833FB7">
        <w:rPr>
          <w:sz w:val="22"/>
        </w:rPr>
        <w:t xml:space="preserve">  This bill increases the total value of prizes offered for nonprofit raffles.  DOR indicates that prizes above $600 are subject to withholding currently, therefore increasing the prize value will not impact agency procedures.  As such, this bill will not have an expenditure impact on the </w:t>
      </w:r>
      <w:r>
        <w:rPr>
          <w:sz w:val="22"/>
        </w:rPr>
        <w:t>g</w:t>
      </w:r>
      <w:r w:rsidRPr="00833FB7">
        <w:rPr>
          <w:sz w:val="22"/>
        </w:rPr>
        <w:t xml:space="preserve">eneral </w:t>
      </w:r>
      <w:r>
        <w:rPr>
          <w:sz w:val="22"/>
        </w:rPr>
        <w:t>f</w:t>
      </w:r>
      <w:r w:rsidRPr="00833FB7">
        <w:rPr>
          <w:sz w:val="22"/>
        </w:rPr>
        <w:t xml:space="preserve">und, </w:t>
      </w:r>
      <w:r>
        <w:rPr>
          <w:sz w:val="22"/>
        </w:rPr>
        <w:t>o</w:t>
      </w:r>
      <w:r w:rsidRPr="00833FB7">
        <w:rPr>
          <w:sz w:val="22"/>
        </w:rPr>
        <w:t xml:space="preserve">ther </w:t>
      </w:r>
      <w:r>
        <w:rPr>
          <w:sz w:val="22"/>
        </w:rPr>
        <w:t>f</w:t>
      </w:r>
      <w:r w:rsidRPr="00833FB7">
        <w:rPr>
          <w:sz w:val="22"/>
        </w:rPr>
        <w:t xml:space="preserve">unds, or </w:t>
      </w:r>
      <w:r>
        <w:rPr>
          <w:sz w:val="22"/>
        </w:rPr>
        <w:t>f</w:t>
      </w:r>
      <w:r w:rsidRPr="00833FB7">
        <w:rPr>
          <w:sz w:val="22"/>
        </w:rPr>
        <w:t xml:space="preserve">ederal </w:t>
      </w:r>
      <w:r>
        <w:rPr>
          <w:sz w:val="22"/>
        </w:rPr>
        <w:t>f</w:t>
      </w:r>
      <w:r w:rsidRPr="00833FB7">
        <w:rPr>
          <w:sz w:val="22"/>
        </w:rPr>
        <w:t xml:space="preserve">unds. 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05771F" w:rsidRP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5771F" w:rsidSect="000577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C5B35" w:rsidRDefault="000C5B35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4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96" w:rsidRPr="00692701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92701">
        <w:rPr>
          <w:color w:val="000000" w:themeColor="text1"/>
          <w:u w:color="000000" w:themeColor="text1"/>
        </w:rPr>
        <w:t>TO AMEND 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120, CODE OF LAWS OF SOUTH CAROLINA, 1976, RELATING TO RAFFLES CONDUCTED BY NONPROFIT ORGANIZATIONS FOR CHARITABLE PURPOSES, SO AS TO INCREASE THE VALUE O</w:t>
      </w:r>
      <w:r w:rsidR="00FA7C62">
        <w:rPr>
          <w:color w:val="000000" w:themeColor="text1"/>
          <w:u w:color="000000" w:themeColor="text1"/>
        </w:rPr>
        <w:t>F NONCASH PRIZES ALLOWED FOR THE</w:t>
      </w:r>
      <w:r w:rsidRPr="00692701">
        <w:rPr>
          <w:color w:val="000000" w:themeColor="text1"/>
          <w:u w:color="000000" w:themeColor="text1"/>
        </w:rPr>
        <w:t>SE RAFFLES; AND TO AMEND 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140, RELATING TO STANDARDS FOR THESE RAFFLES, SO AS TO INCREASE THE ALLOWANCE FOR THE PRICE OF A RAFFLE TICKET PRODUCED BY NONPROFIT ORGANIZATIONS FOR CHARITABLE PURPOSES.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96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701">
        <w:rPr>
          <w:color w:val="000000" w:themeColor="text1"/>
          <w:u w:color="000000" w:themeColor="text1"/>
        </w:rPr>
        <w:t>SECTION</w:t>
      </w:r>
      <w:r w:rsidRPr="00692701">
        <w:rPr>
          <w:color w:val="000000" w:themeColor="text1"/>
          <w:u w:color="000000" w:themeColor="text1"/>
        </w:rPr>
        <w:tab/>
        <w:t>1.</w:t>
      </w:r>
      <w:r w:rsidRPr="00692701">
        <w:rPr>
          <w:color w:val="000000" w:themeColor="text1"/>
          <w:u w:color="000000" w:themeColor="text1"/>
        </w:rPr>
        <w:tab/>
        <w:t>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120(B) of the 1976 Code, as added by Act 11 of 2013, is amended to read:</w:t>
      </w:r>
    </w:p>
    <w:p w:rsidR="00C623A7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4617AA">
        <w:t>(B)(1)</w:t>
      </w:r>
      <w:r>
        <w:tab/>
      </w:r>
      <w:r>
        <w:tab/>
      </w:r>
      <w:r w:rsidRPr="004617AA">
        <w:t>The requirement to register with the Secretary for the purpose of operating raffles for charitable purposes shall apply to any and all nonprofit organizations that intend to operate a raffle in this State, including those organizations that are exempt from or not required to follow the requirements for solicitation of charitable funds pursuant to Chapter 56, Title 33.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  <w:t>(2)</w:t>
      </w:r>
      <w:r>
        <w:tab/>
      </w:r>
      <w:r w:rsidRPr="004617AA">
        <w:t>An exemption from registration for the purpose of operating raffles is authorized for: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</w:r>
      <w:r w:rsidRPr="004617AA">
        <w:tab/>
        <w:t>(a)</w:t>
      </w:r>
      <w:r>
        <w:tab/>
      </w:r>
      <w:r w:rsidRPr="004617AA">
        <w:t xml:space="preserve">raffles operated by a nonprofit organization for charitable purposes, where a noncash prize is donated for the nonprofit raffle and the total value of the prize or prizes offered for a raffle event is not more than </w:t>
      </w:r>
      <w:r w:rsidRPr="00C623A7">
        <w:rPr>
          <w:strike/>
        </w:rPr>
        <w:t>five</w:t>
      </w:r>
      <w:r w:rsidRPr="004617AA">
        <w:t xml:space="preserve"> </w:t>
      </w:r>
      <w:r>
        <w:rPr>
          <w:u w:val="single"/>
        </w:rPr>
        <w:t>nine</w:t>
      </w:r>
      <w:r>
        <w:t xml:space="preserve"> </w:t>
      </w:r>
      <w:r w:rsidRPr="004617AA">
        <w:t xml:space="preserve">hundred </w:t>
      </w:r>
      <w:r>
        <w:rPr>
          <w:u w:val="single"/>
        </w:rPr>
        <w:t>fifty</w:t>
      </w:r>
      <w:r>
        <w:t xml:space="preserve"> </w:t>
      </w:r>
      <w:r w:rsidRPr="004617AA">
        <w:t>dollars; and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f</w:t>
      </w:r>
      <w:r w:rsidRPr="004617AA">
        <w:t>ifty</w:t>
      </w:r>
      <w:r w:rsidR="00720408">
        <w:noBreakHyphen/>
      </w:r>
      <w:r w:rsidRPr="004617AA">
        <w:t xml:space="preserve">fifty raffles where the tickets are sold to members or guests of a nonprofit organization, and not to the general public, </w:t>
      </w:r>
      <w:r w:rsidRPr="004617AA">
        <w:lastRenderedPageBreak/>
        <w:t>and the total value of proceeds collected is not more than nine hundred fifty dollars.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  <w:t>(3)</w:t>
      </w:r>
      <w:r>
        <w:tab/>
      </w:r>
      <w:r w:rsidRPr="004617AA">
        <w:t>An organization operating a raffle that is within an exemption authorized by the provisions of item (2) shall not operate more than one raffle every seven calendar days.</w:t>
      </w:r>
      <w:r>
        <w:t>”</w:t>
      </w:r>
    </w:p>
    <w:p w:rsidR="00292296" w:rsidRPr="00692701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296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701">
        <w:rPr>
          <w:color w:val="000000" w:themeColor="text1"/>
          <w:u w:color="000000" w:themeColor="text1"/>
        </w:rPr>
        <w:t>SECTION</w:t>
      </w:r>
      <w:r w:rsidRPr="00692701">
        <w:rPr>
          <w:color w:val="000000" w:themeColor="text1"/>
          <w:u w:color="000000" w:themeColor="text1"/>
        </w:rPr>
        <w:tab/>
        <w:t>2.</w:t>
      </w:r>
      <w:r w:rsidRPr="00692701">
        <w:rPr>
          <w:color w:val="000000" w:themeColor="text1"/>
          <w:u w:color="000000" w:themeColor="text1"/>
        </w:rPr>
        <w:tab/>
        <w:t>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140(M) of the 1976 Code, as added by Act 11 of 2013, is amended to read:</w:t>
      </w:r>
    </w:p>
    <w:p w:rsidR="00C623A7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14" w:rsidRDefault="00C623A7" w:rsidP="005B1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="005B1D14" w:rsidRPr="004617AA">
        <w:t>(M)</w:t>
      </w:r>
      <w:r w:rsidR="005B1D14">
        <w:tab/>
      </w:r>
      <w:r w:rsidR="005B1D14" w:rsidRPr="004617AA">
        <w:t xml:space="preserve">The purchase price for a raffle ticket may not exceed </w:t>
      </w:r>
      <w:r w:rsidR="005B1D14" w:rsidRPr="005B1D14">
        <w:rPr>
          <w:strike/>
        </w:rPr>
        <w:t>one</w:t>
      </w:r>
      <w:r w:rsidR="005B1D14" w:rsidRPr="004617AA">
        <w:t xml:space="preserve"> </w:t>
      </w:r>
      <w:r w:rsidR="005B1D14">
        <w:rPr>
          <w:u w:val="single"/>
        </w:rPr>
        <w:t>three</w:t>
      </w:r>
      <w:r w:rsidR="005B1D14">
        <w:t xml:space="preserve"> </w:t>
      </w:r>
      <w:r w:rsidR="005B1D14" w:rsidRPr="004617AA">
        <w:t>hundred dollars.</w:t>
      </w:r>
      <w:r w:rsidR="005B1D14">
        <w:t>”</w:t>
      </w:r>
    </w:p>
    <w:p w:rsidR="00C623A7" w:rsidRPr="00692701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92296">
        <w:t>3</w:t>
      </w:r>
      <w:r>
        <w:t>.</w:t>
      </w:r>
      <w:r>
        <w:tab/>
        <w:t>This act takes effect upon approval by the Governor.</w:t>
      </w:r>
    </w:p>
    <w:p w:rsidR="000C0A5E" w:rsidRDefault="007204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765A" w:rsidRDefault="00B0765A" w:rsidP="00B0765A">
      <w:pPr>
        <w:suppressAutoHyphens/>
      </w:pPr>
    </w:p>
    <w:sectPr w:rsidR="00B0765A" w:rsidSect="000577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423" w:rsidRDefault="00B24423" w:rsidP="009F0C77">
      <w:r>
        <w:separator/>
      </w:r>
    </w:p>
  </w:endnote>
  <w:endnote w:type="continuationSeparator" w:id="0">
    <w:p w:rsidR="00B24423" w:rsidRDefault="00B24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9AF81F-F48E-44B5-92F6-59C81CFB2A1B}"/>
    <w:embedBold r:id="rId2" w:fontKey="{EFF4731C-14B8-4758-9C44-41CB710E4A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BF553B-5380-4FBC-908E-899F5E1041E9}"/>
    <w:embedBold r:id="rId4" w:fontKey="{94A01428-6C05-4135-AA1B-421F9399B3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6B29634-EEA8-49B0-BD82-1544A1B167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1B91D2-AB3E-4561-8D35-7DC3ADD09A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5E" w:rsidRPr="000C5B35" w:rsidRDefault="000C5B35" w:rsidP="000C5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</w:t>
    </w:r>
    <w:r w:rsidR="0005771F">
      <w:t>-</w:t>
    </w:r>
    <w:r w:rsidR="0005771F">
      <w:fldChar w:fldCharType="begin"/>
    </w:r>
    <w:r w:rsidR="0005771F">
      <w:instrText xml:space="preserve"> PAGE  \* MERGEFORMAT </w:instrText>
    </w:r>
    <w:r w:rsidR="0005771F">
      <w:fldChar w:fldCharType="separate"/>
    </w:r>
    <w:r w:rsidR="00B0765A">
      <w:rPr>
        <w:noProof/>
      </w:rPr>
      <w:t>2</w:t>
    </w:r>
    <w:r w:rsidR="0005771F">
      <w:fldChar w:fldCharType="end"/>
    </w:r>
    <w:r w:rsidR="0005771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71F" w:rsidRPr="000C5B35" w:rsidRDefault="0005771F" w:rsidP="000C5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76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423" w:rsidRDefault="00B24423" w:rsidP="009F0C77">
      <w:r>
        <w:separator/>
      </w:r>
    </w:p>
  </w:footnote>
  <w:footnote w:type="continuationSeparator" w:id="0">
    <w:p w:rsidR="00B24423" w:rsidRDefault="00B24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47AHB18"/>
    <w:docVar w:name="CoverBillType" w:val="b"/>
    <w:docVar w:name="DocPath" w:val="L:\Council\bills\BH\7147AHB18.DOCX"/>
    <w:docVar w:name="dvBillNumber" w:val="81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B24423"/>
    <w:rsid w:val="000263D9"/>
    <w:rsid w:val="00026C9A"/>
    <w:rsid w:val="0005771F"/>
    <w:rsid w:val="000965A1"/>
    <w:rsid w:val="000C0A5E"/>
    <w:rsid w:val="000C487D"/>
    <w:rsid w:val="000C5B3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296"/>
    <w:rsid w:val="00294ABE"/>
    <w:rsid w:val="002A3EB4"/>
    <w:rsid w:val="002C5F61"/>
    <w:rsid w:val="00325348"/>
    <w:rsid w:val="00381FD7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254C"/>
    <w:rsid w:val="00577C6C"/>
    <w:rsid w:val="0058501B"/>
    <w:rsid w:val="005B1D14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040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685B"/>
    <w:rsid w:val="00990668"/>
    <w:rsid w:val="009951D0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765A"/>
    <w:rsid w:val="00B24423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23A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5DA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7C6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67E8FF-BF46-4E59-ABF0-61B4453D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4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408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05771F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7883A-B5D3-4454-9C4C-4A5861602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CA999386.dotm</Template>
  <TotalTime>0</TotalTime>
  <Pages>4</Pages>
  <Words>635</Words>
  <Characters>3291</Characters>
  <Application>Microsoft Office Word</Application>
  <DocSecurity>0</DocSecurity>
  <Lines>110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812 Text of Previous Version (Feb. 13, 2018) - South Carolina Legislature Online</dc:title>
  <dc:subject/>
  <dc:creator>%USERNAME%</dc:creator>
  <cp:keywords/>
  <dc:description/>
  <cp:lastModifiedBy>Miriam Cook</cp:lastModifiedBy>
  <cp:revision>2</cp:revision>
  <cp:lastPrinted>2017-12-05T20:19:00Z</cp:lastPrinted>
  <dcterms:created xsi:type="dcterms:W3CDTF">2018-02-13T23:34:00Z</dcterms:created>
  <dcterms:modified xsi:type="dcterms:W3CDTF">2018-02-13T23:34:00Z</dcterms:modified>
</cp:coreProperties>
</file>