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336" w:rsidRDefault="004643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4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24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61</w:t>
      </w:r>
      <w:r>
        <w:noBreakHyphen/>
        <w:t>6</w:t>
      </w:r>
      <w:r>
        <w:noBreakHyphen/>
        <w:t>2010, AS AMENDED, CODE OF LAWS OF SOUTH CAROLINA, 1976, RELATING TO TEMPORARY PERMITS UPON A REFERENDUM VOTE, SO AS TO DELETE A PRIOR REFERENCE TO A DATE.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2423" w:rsidRDefault="00432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32423" w:rsidRDefault="004324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00A" w:rsidRDefault="00432423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0500A">
        <w:t>Section 61</w:t>
      </w:r>
      <w:r w:rsidR="00F0500A">
        <w:noBreakHyphen/>
        <w:t>6</w:t>
      </w:r>
      <w:r w:rsidR="00F0500A">
        <w:noBreakHyphen/>
        <w:t>2010(C)(1)(c) of the 1976 Code is amended to read:</w:t>
      </w: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“(c)</w:t>
      </w:r>
      <w:r>
        <w:tab/>
      </w:r>
      <w:r w:rsidRPr="00F52232">
        <w:t xml:space="preserve">in case of a county or municipality where temporary permits are authorized to be issued </w:t>
      </w:r>
      <w:r w:rsidRPr="005D4442">
        <w:rPr>
          <w:strike/>
        </w:rPr>
        <w:t>pursuant to this section as of June 21, 1993</w:t>
      </w:r>
      <w:r w:rsidRPr="005D4442">
        <w:t>,</w:t>
      </w:r>
      <w:r w:rsidRPr="00F52232">
        <w:t xml:space="preserve"> the question may be </w:t>
      </w:r>
      <w:r>
        <w:t>‘</w:t>
      </w:r>
      <w:r w:rsidRPr="00F52232">
        <w:t>Shall the Department of Revenue be authorized to issue temporary permits in this (county) (municipality) for a period not to exceed twenty</w:t>
      </w:r>
      <w:r>
        <w:noBreakHyphen/>
      </w:r>
      <w:r w:rsidRPr="00F52232">
        <w:t>four hours to allow the sale of beer and wine at permitted off</w:t>
      </w:r>
      <w:r>
        <w:noBreakHyphen/>
      </w:r>
      <w:r w:rsidRPr="00F52232">
        <w:t>premises locations without regard to the days or hours of sales?</w:t>
      </w:r>
      <w:r>
        <w:t>’.”</w:t>
      </w:r>
    </w:p>
    <w:p w:rsidR="00F0500A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423" w:rsidRDefault="00F0500A" w:rsidP="00F05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7589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4336" w:rsidRDefault="00464336" w:rsidP="00464336">
      <w:pPr>
        <w:suppressAutoHyphens/>
      </w:pPr>
    </w:p>
    <w:sectPr w:rsidR="00464336" w:rsidSect="004643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423" w:rsidRDefault="00432423" w:rsidP="009F0C77">
      <w:r>
        <w:separator/>
      </w:r>
    </w:p>
  </w:endnote>
  <w:endnote w:type="continuationSeparator" w:id="0">
    <w:p w:rsidR="00432423" w:rsidRDefault="00432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39AF69-503B-47F4-89E9-26CCE0650303}"/>
    <w:embedBold r:id="rId2" w:fontKey="{08C29503-4710-4CC9-AFBE-F33031CBAC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C7CDC3-7A1C-4B7C-A2A8-38A2D15156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2665C1-5667-47A9-A94B-62473D0541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2368BA-F4F5-485F-B9C5-FDA54C7EC7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89B" w:rsidRPr="00464336" w:rsidRDefault="00464336" w:rsidP="004643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423" w:rsidRDefault="00432423" w:rsidP="009F0C77">
      <w:r>
        <w:separator/>
      </w:r>
    </w:p>
  </w:footnote>
  <w:footnote w:type="continuationSeparator" w:id="0">
    <w:p w:rsidR="00432423" w:rsidRDefault="00432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18AHB18"/>
    <w:docVar w:name="CoverBillType" w:val="b"/>
    <w:docVar w:name="DocPath" w:val="L:\Council\bills\DKA\3118AHB18.DOCX"/>
    <w:docVar w:name="dvBillNumber" w:val="820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432423"/>
    <w:rsid w:val="000263D9"/>
    <w:rsid w:val="00026C9A"/>
    <w:rsid w:val="000965A1"/>
    <w:rsid w:val="000C487D"/>
    <w:rsid w:val="000E1785"/>
    <w:rsid w:val="000F39F2"/>
    <w:rsid w:val="001023A4"/>
    <w:rsid w:val="0010731B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4F9B"/>
    <w:rsid w:val="00393688"/>
    <w:rsid w:val="003D411E"/>
    <w:rsid w:val="003E3C1E"/>
    <w:rsid w:val="003E6148"/>
    <w:rsid w:val="003E7D04"/>
    <w:rsid w:val="00400EAA"/>
    <w:rsid w:val="0041760A"/>
    <w:rsid w:val="004203D7"/>
    <w:rsid w:val="00432423"/>
    <w:rsid w:val="00464336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589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51E68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500A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C0FFFD-CC4F-4BC9-AD10-C2F28C27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31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31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FCC40-F87C-41B3-9FFA-88F393ADD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144</Words>
  <Characters>691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820 Text of Previous Version (Dec. 6, 2017) - South Carolina Legislature Online</dc:title>
  <dc:subject/>
  <dc:creator>sharonpair</dc:creator>
  <cp:keywords/>
  <dc:description/>
  <cp:lastModifiedBy>S Volk</cp:lastModifiedBy>
  <cp:revision>2</cp:revision>
  <cp:lastPrinted>2017-11-29T16:56:00Z</cp:lastPrinted>
  <dcterms:created xsi:type="dcterms:W3CDTF">2017-12-06T19:56:00Z</dcterms:created>
  <dcterms:modified xsi:type="dcterms:W3CDTF">2017-12-06T19:56:00Z</dcterms:modified>
</cp:coreProperties>
</file>