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9506EF" w:rsidRP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9506EF" w:rsidRDefault="009506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5B5A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26, 2018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07E" w:rsidRPr="00F7707E" w:rsidRDefault="00F7707E" w:rsidP="00F7707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877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07E" w:rsidRDefault="00F7707E" w:rsidP="00F7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A28E6">
        <w:t>Senator Alexander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4/26/18--H.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2018.</w:t>
      </w:r>
    </w:p>
    <w:p w:rsidR="00F7707E" w:rsidRPr="00F7707E" w:rsidRDefault="00F7707E" w:rsidP="00F7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07E" w:rsidRDefault="00F7707E" w:rsidP="00F7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7707E" w:rsidRPr="00F7707E" w:rsidRDefault="00F7707E" w:rsidP="00F7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8</w:t>
      </w:r>
      <w:r w:rsidR="00B01F28">
        <w:rPr>
          <w:rFonts w:eastAsia="Times New Roman"/>
        </w:rPr>
        <w:t>77) to amend Section 40-60-330(B</w:t>
      </w:r>
      <w:r>
        <w:rPr>
          <w:rFonts w:eastAsia="Times New Roman"/>
        </w:rPr>
        <w:t>)(11) of the 1976 Code, relating to appraisal management company registration requirements, to provide that the registration required in, etc., respectfully</w:t>
      </w:r>
    </w:p>
    <w:p w:rsidR="00F7707E" w:rsidRPr="00F7707E" w:rsidRDefault="00F7707E" w:rsidP="00F7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WILLIAM E. SANDIFER III for Committee.</w:t>
      </w:r>
    </w:p>
    <w:p w:rsidR="00F7707E" w:rsidRPr="00F7707E" w:rsidRDefault="00F7707E" w:rsidP="00F7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7707E" w:rsidRDefault="00F7707E" w:rsidP="00985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7707E" w:rsidSect="009506E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82134" w:rsidRPr="00522CE0" w:rsidRDefault="005821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2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73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30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40-60-330(B)(11) OF THE 1976 CODE, RELATING TO APPRAISAL MANAGEMENT COMPANY REGISTRATION REQUIREMENTS, TO PROVIDE THAT THE REGISTRATION REQUIRED IN SECTION 40-60-330(A) MUST INCLUDE A SURETY BOND IN AN AMOUNT NOT TO EXCEED FIFTY THOUSAND DOLLARS.</w:t>
      </w:r>
      <w:bookmarkEnd w:id="1"/>
    </w:p>
    <w:p w:rsidR="006616BA" w:rsidRDefault="006616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7305" w:rsidRDefault="007E7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16BA" w:rsidRPr="001C2534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1C2534">
        <w:rPr>
          <w:rFonts w:eastAsia="Times New Roman"/>
        </w:rPr>
        <w:t>Section 40-60-330(B)(11) of the 1976 Code is amended to read:</w:t>
      </w:r>
    </w:p>
    <w:p w:rsidR="006616BA" w:rsidRPr="001C2534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1C2534">
        <w:rPr>
          <w:rFonts w:eastAsia="Times New Roman"/>
        </w:rPr>
        <w:tab/>
        <w:t>“(11)</w:t>
      </w:r>
      <w:r w:rsidRPr="001C2534">
        <w:rPr>
          <w:rFonts w:eastAsia="Times New Roman"/>
        </w:rPr>
        <w:tab/>
      </w:r>
      <w:r w:rsidRPr="005D06F0">
        <w:rPr>
          <w:rFonts w:eastAsia="Times New Roman"/>
        </w:rPr>
        <w:t>a detailed statement of current financial condition of the entity on a form approved by the board</w:t>
      </w:r>
      <w:r w:rsidRPr="001C2534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 xml:space="preserve">or </w:t>
      </w:r>
      <w:r w:rsidRPr="001C2534">
        <w:rPr>
          <w:rFonts w:eastAsia="Times New Roman"/>
          <w:u w:val="single"/>
        </w:rPr>
        <w:t>a surety bond in an amount not to exceed fifty thousand dollars</w:t>
      </w:r>
      <w:r>
        <w:rPr>
          <w:rFonts w:eastAsia="Times New Roman"/>
          <w:u w:val="single"/>
        </w:rPr>
        <w:t>, whichever the registering appraisal management company selects</w:t>
      </w:r>
      <w:r w:rsidRPr="001C2534">
        <w:rPr>
          <w:rFonts w:eastAsia="Times New Roman"/>
        </w:rPr>
        <w:t>;”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40-1-70 of the 1976 Code is amended by adding an appropriately numbered new subsection to read: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  <w:t>filing claims against any surety bond on a form approved by a board and in accordance with procedures established by the board in regulation.”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3.</w:t>
      </w:r>
      <w:r>
        <w:rPr>
          <w:rFonts w:eastAsia="Times New Roman"/>
          <w:snapToGrid w:val="0"/>
          <w:szCs w:val="20"/>
        </w:rPr>
        <w:tab/>
        <w:t>Section 40-60-330 of the 1976 Code is amended by adding an appropriately lettered new subsection to read: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  <w:t xml:space="preserve">The registration requirement provided in subsection (B)(11), whether a financial statement or a surety bond is selected, does not apply to individual appraisers or individual appraisers serving on an appraisal panel of an appraisal management company. Appraisal </w:t>
      </w:r>
      <w:r>
        <w:rPr>
          <w:rFonts w:eastAsia="Times New Roman"/>
          <w:snapToGrid w:val="0"/>
          <w:szCs w:val="20"/>
        </w:rPr>
        <w:lastRenderedPageBreak/>
        <w:t>management companies shall be responsible for any cost of a surety bond as required by subsection (B)(11).”</w:t>
      </w:r>
    </w:p>
    <w:p w:rsidR="006616BA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7E7305" w:rsidRPr="00522CE0" w:rsidRDefault="006616BA" w:rsidP="00661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4.</w:t>
      </w:r>
      <w:r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2649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95B81" w:rsidRDefault="00C95B81" w:rsidP="00C95B81">
      <w:pPr>
        <w:suppressAutoHyphens/>
        <w:jc w:val="both"/>
        <w:rPr>
          <w:rFonts w:eastAsia="Times New Roman"/>
        </w:rPr>
      </w:pPr>
    </w:p>
    <w:sectPr w:rsidR="00C95B81" w:rsidSect="009506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305" w:rsidRDefault="007E7305" w:rsidP="00522CE0">
      <w:r>
        <w:separator/>
      </w:r>
    </w:p>
  </w:endnote>
  <w:endnote w:type="continuationSeparator" w:id="0">
    <w:p w:rsidR="007E7305" w:rsidRDefault="007E73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4178DB-51AC-4522-B56B-82563C18D8BE}"/>
    <w:embedBold r:id="rId2" w:fontKey="{E3B4AA20-1347-4DAF-908A-9F95FBE340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8B3214-46EB-4213-89B5-6BFF178D65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98EA4D-6BD8-44D4-9171-D4A719233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DB953-AFFD-4499-A59B-9D97C91A78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945" w:rsidRPr="00582134" w:rsidRDefault="00582134" w:rsidP="005821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</w:t>
    </w:r>
    <w:r w:rsidR="009506EF">
      <w:t>-</w:t>
    </w:r>
    <w:r w:rsidR="009506EF">
      <w:fldChar w:fldCharType="begin"/>
    </w:r>
    <w:r w:rsidR="009506EF">
      <w:instrText xml:space="preserve"> PAGE  \* MERGEFORMAT </w:instrText>
    </w:r>
    <w:r w:rsidR="009506EF">
      <w:fldChar w:fldCharType="separate"/>
    </w:r>
    <w:r w:rsidR="00F26B57">
      <w:rPr>
        <w:noProof/>
      </w:rPr>
      <w:t>1</w:t>
    </w:r>
    <w:r w:rsidR="009506EF">
      <w:fldChar w:fldCharType="end"/>
    </w:r>
    <w:r w:rsidR="009506E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6EF" w:rsidRPr="00582134" w:rsidRDefault="009506EF" w:rsidP="005821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5B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305" w:rsidRDefault="007E7305" w:rsidP="00522CE0">
      <w:r>
        <w:separator/>
      </w:r>
    </w:p>
  </w:footnote>
  <w:footnote w:type="continuationSeparator" w:id="0">
    <w:p w:rsidR="007E7305" w:rsidRDefault="007E73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APPR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877"/>
    <w:docVar w:name="dvBillNumberPrefix" w:val="S. "/>
    <w:docVar w:name="dvOriginalBody" w:val="Senate"/>
    <w:docVar w:name="fulldraftpath" w:val="L:\S-RES\TCA\024APPR.DMR.TCA.DOCX"/>
    <w:docVar w:name="NameofBody" w:val="S"/>
    <w:docVar w:name="vgroup2" w:val="S-RES"/>
  </w:docVars>
  <w:rsids>
    <w:rsidRoot w:val="007E730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57AB"/>
    <w:rsid w:val="00245C4E"/>
    <w:rsid w:val="00264945"/>
    <w:rsid w:val="002C1321"/>
    <w:rsid w:val="002C2031"/>
    <w:rsid w:val="002C5896"/>
    <w:rsid w:val="002D3BED"/>
    <w:rsid w:val="002F51D5"/>
    <w:rsid w:val="00307C2B"/>
    <w:rsid w:val="00315D04"/>
    <w:rsid w:val="00383247"/>
    <w:rsid w:val="00387F9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2134"/>
    <w:rsid w:val="00593361"/>
    <w:rsid w:val="005A413B"/>
    <w:rsid w:val="005A5017"/>
    <w:rsid w:val="005A648C"/>
    <w:rsid w:val="005F07AC"/>
    <w:rsid w:val="005F1745"/>
    <w:rsid w:val="006616BA"/>
    <w:rsid w:val="006A1802"/>
    <w:rsid w:val="006C0CBB"/>
    <w:rsid w:val="006C74EA"/>
    <w:rsid w:val="00720D40"/>
    <w:rsid w:val="007318D4"/>
    <w:rsid w:val="00765784"/>
    <w:rsid w:val="00770094"/>
    <w:rsid w:val="007A3608"/>
    <w:rsid w:val="007A4390"/>
    <w:rsid w:val="007B7821"/>
    <w:rsid w:val="007E5CB7"/>
    <w:rsid w:val="007E7305"/>
    <w:rsid w:val="008314D2"/>
    <w:rsid w:val="00870F6F"/>
    <w:rsid w:val="008B2F42"/>
    <w:rsid w:val="008C3697"/>
    <w:rsid w:val="008D30EF"/>
    <w:rsid w:val="008E185F"/>
    <w:rsid w:val="008F023B"/>
    <w:rsid w:val="00904E16"/>
    <w:rsid w:val="009162B3"/>
    <w:rsid w:val="00927C62"/>
    <w:rsid w:val="009506EF"/>
    <w:rsid w:val="00983951"/>
    <w:rsid w:val="00984124"/>
    <w:rsid w:val="00984640"/>
    <w:rsid w:val="00985B5A"/>
    <w:rsid w:val="00995C37"/>
    <w:rsid w:val="009C118A"/>
    <w:rsid w:val="00A02011"/>
    <w:rsid w:val="00A4011E"/>
    <w:rsid w:val="00A86015"/>
    <w:rsid w:val="00A9594E"/>
    <w:rsid w:val="00AE59C8"/>
    <w:rsid w:val="00B01F28"/>
    <w:rsid w:val="00B10098"/>
    <w:rsid w:val="00B5790D"/>
    <w:rsid w:val="00B945C5"/>
    <w:rsid w:val="00BA20EA"/>
    <w:rsid w:val="00BB5AFC"/>
    <w:rsid w:val="00BC0A56"/>
    <w:rsid w:val="00BD4343"/>
    <w:rsid w:val="00C45366"/>
    <w:rsid w:val="00C57023"/>
    <w:rsid w:val="00C74052"/>
    <w:rsid w:val="00C95B81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26B57"/>
    <w:rsid w:val="00F51241"/>
    <w:rsid w:val="00F52959"/>
    <w:rsid w:val="00F55884"/>
    <w:rsid w:val="00F7707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478E6103-311A-49E5-863F-0AE1ECE3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985B5A"/>
    <w:rPr>
      <w:rFonts w:cstheme="minorBid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3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AB9FB09.dotm</Template>
  <TotalTime>0</TotalTime>
  <Pages>3</Pages>
  <Words>326</Words>
  <Characters>1740</Characters>
  <Application>Microsoft Office Word</Application>
  <DocSecurity>0</DocSecurity>
  <Lines>74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877 Text of Previous Version (Jan. 9, 2018) - South Carolina Legislature Online</vt:lpstr>
    </vt:vector>
  </TitlesOfParts>
  <Company> </Company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877 Text of Previous Version (Apr. 26, 2018) - South Carolina Legislature Online</dc:title>
  <dc:subject/>
  <dc:creator>%USERNAME%</dc:creator>
  <cp:keywords/>
  <dc:description/>
  <cp:lastModifiedBy>Miriam Cook</cp:lastModifiedBy>
  <cp:revision>2</cp:revision>
  <cp:lastPrinted>2018-04-26T23:06:00Z</cp:lastPrinted>
  <dcterms:created xsi:type="dcterms:W3CDTF">2018-04-26T23:07:00Z</dcterms:created>
  <dcterms:modified xsi:type="dcterms:W3CDTF">2018-04-26T23:07:00Z</dcterms:modified>
</cp:coreProperties>
</file>