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9DA" w:rsidRPr="00522CE0" w:rsidRDefault="0054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51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4-10-330(A)(1) OF THE 1976 CODE, RELATING TO THE CONTENTS OF BALLOT QUESTIONS UNDER THE CAPITAL PROJECT SALE</w:t>
      </w:r>
      <w:r w:rsidR="001F4D3C">
        <w:rPr>
          <w:rFonts w:eastAsia="Times New Roman"/>
        </w:rPr>
        <w:t>S</w:t>
      </w:r>
      <w:r>
        <w:rPr>
          <w:rFonts w:eastAsia="Times New Roman"/>
        </w:rPr>
        <w:t xml:space="preserve"> TAX ACT, TO PROVIDE THAT </w:t>
      </w:r>
      <w:r w:rsidR="001F4D3C">
        <w:rPr>
          <w:rFonts w:eastAsia="Times New Roman"/>
        </w:rPr>
        <w:t>AN</w:t>
      </w:r>
      <w:r>
        <w:rPr>
          <w:rFonts w:eastAsia="Times New Roman"/>
        </w:rPr>
        <w:t xml:space="preserve"> ORDINANCE MUST SPECIFY WHETHER THE PURPOSE OF THE TAX PROCEEDS WOULD INCLUDE </w:t>
      </w:r>
      <w:r w:rsidRPr="00104A18">
        <w:t>ECONOMIC DEVELOPMENT PROJECTS, INCLUDING</w:t>
      </w:r>
      <w:r w:rsidR="001F4D3C">
        <w:t>,</w:t>
      </w:r>
      <w:r w:rsidRPr="00104A18">
        <w:t xml:space="preserve"> BUT NOT LIMITED TO, INFRASTRUCTURE, LAND PURCHASES, AND SITE DEVELOPMENT PROJECTS</w:t>
      </w:r>
      <w:r>
        <w:t>, AND TO MAKE TECHNICAL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04A18">
        <w:rPr>
          <w:rFonts w:eastAsia="Times New Roman"/>
        </w:rPr>
        <w:t>Section 4-10-330(A)(1) of the 1976 Code is amended to read:</w:t>
      </w:r>
    </w:p>
    <w:p w:rsidR="00104A18"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104A18">
        <w:rPr>
          <w:rFonts w:eastAsia="Times New Roman"/>
        </w:rPr>
        <w:t>“Section 4-10-330.</w:t>
      </w:r>
      <w:r w:rsidR="00104A18">
        <w:rPr>
          <w:rFonts w:eastAsia="Times New Roman"/>
        </w:rPr>
        <w:tab/>
        <w:t>(A)</w:t>
      </w:r>
      <w:r>
        <w:rPr>
          <w:rFonts w:eastAsia="Times New Roman"/>
        </w:rPr>
        <w:tab/>
      </w:r>
      <w:r w:rsidR="00104A18" w:rsidRPr="00595C38">
        <w:t>The sales and use tax authorized by this article is imposed by an enacting ordinance of the county governing body containing the ballot question formulated by the commission pursuant to Section 4</w:t>
      </w:r>
      <w:r w:rsidR="00342565">
        <w:noBreakHyphen/>
      </w:r>
      <w:r w:rsidR="00104A18" w:rsidRPr="00595C38">
        <w:t>10</w:t>
      </w:r>
      <w:r w:rsidR="00342565">
        <w:noBreakHyphen/>
      </w:r>
      <w:r w:rsidR="00104A18" w:rsidRPr="00595C38">
        <w:t>320(C), subject to referendum approval in the county. The ordinance must specify:</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t>(1)</w:t>
      </w:r>
      <w:r w:rsidR="001F4D3C">
        <w:tab/>
      </w:r>
      <w:r w:rsidRPr="00595C38">
        <w:t>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(a)</w:t>
      </w:r>
      <w:r w:rsidR="001F4D3C">
        <w:tab/>
      </w:r>
      <w:r w:rsidRPr="00595C38">
        <w:t>highways, roads, streets, bridges, and public parking garages and related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(b)</w:t>
      </w:r>
      <w:r w:rsidR="001F4D3C">
        <w:tab/>
      </w:r>
      <w:r w:rsidRPr="00595C38">
        <w:t xml:space="preserve">courthouses, administration buildings, civic centers, hospitals, emergency medical facilities, police stations, fire stations, jails, correctional facilities, detention facilities, libraries, coliseums, </w:t>
      </w:r>
      <w:r w:rsidRPr="00595C38">
        <w:lastRenderedPageBreak/>
        <w:t>educational facilities under the direction of an area commission for technical education, or any combination of these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(c)</w:t>
      </w:r>
      <w:r w:rsidR="001F4D3C">
        <w:tab/>
      </w:r>
      <w:r w:rsidRPr="00595C38">
        <w:t>cultural, recreational, or historic facilities, or any combination of these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(d)</w:t>
      </w:r>
      <w:r w:rsidR="001F4D3C">
        <w:tab/>
      </w:r>
      <w:r w:rsidRPr="00595C38">
        <w:t>water, sewer, or water and sewer projects;</w:t>
      </w: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104A18" w:rsidRPr="00595C38">
        <w:t>flood control projects and storm water management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(f)</w:t>
      </w:r>
      <w:r w:rsidR="001F4D3C">
        <w:tab/>
      </w:r>
      <w:r w:rsidRPr="00595C38">
        <w:t>beach access and beach renourishment;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(g)</w:t>
      </w:r>
      <w:r w:rsidR="001F4D3C">
        <w:tab/>
      </w:r>
      <w:r w:rsidRPr="00595C38">
        <w:t>dredging, dewatering, and constructing spoil sites, disposing of spoil materials, and other matters directly related to the act of dredging;</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(h)</w:t>
      </w:r>
      <w:r>
        <w:tab/>
      </w:r>
      <w:r>
        <w:rPr>
          <w:u w:val="single"/>
        </w:rPr>
        <w:t>economic development projects, including</w:t>
      </w:r>
      <w:r w:rsidR="001F4D3C">
        <w:rPr>
          <w:u w:val="single"/>
        </w:rPr>
        <w:t>,</w:t>
      </w:r>
      <w:r>
        <w:rPr>
          <w:u w:val="single"/>
        </w:rPr>
        <w:t xml:space="preserve"> but not limited to, infrastructure, land purchases, and site development;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(h)</w:t>
      </w:r>
      <w:r>
        <w:rPr>
          <w:u w:val="single"/>
        </w:rPr>
        <w:t>(i)</w:t>
      </w:r>
      <w:r w:rsidR="001F4D3C">
        <w:tab/>
      </w:r>
      <w:r w:rsidRPr="00595C38">
        <w:t xml:space="preserve">jointly operated projects of the county, a municipality, special purpose district, and school district, or any combination of those entities, for the projects delineated in subitems (a) through </w:t>
      </w:r>
      <w:r w:rsidRPr="00104A18">
        <w:rPr>
          <w:strike/>
        </w:rPr>
        <w:t>(g)</w:t>
      </w:r>
      <w:r>
        <w:rPr>
          <w:u w:val="single"/>
        </w:rPr>
        <w:t>(h)</w:t>
      </w:r>
      <w:r w:rsidRPr="00595C38">
        <w:t xml:space="preserve"> of this item;</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(i)</w:t>
      </w:r>
      <w:r>
        <w:rPr>
          <w:u w:val="single"/>
        </w:rPr>
        <w:t>(j)</w:t>
      </w:r>
      <w:r w:rsidR="001F4D3C">
        <w:tab/>
      </w:r>
      <w:r w:rsidRPr="00595C38">
        <w:t xml:space="preserve">any combination of the projects described in subitems (a) through </w:t>
      </w:r>
      <w:r w:rsidRPr="00104A18">
        <w:rPr>
          <w:strike/>
        </w:rPr>
        <w:t>(h)</w:t>
      </w:r>
      <w:r>
        <w:rPr>
          <w:u w:val="single"/>
        </w:rPr>
        <w:t>(i)</w:t>
      </w:r>
      <w:r w:rsidRPr="00595C38">
        <w:t xml:space="preserve"> of this item;</w:t>
      </w:r>
      <w:r>
        <w:t>”</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Pr="00522CE0"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04A18">
        <w:rPr>
          <w:rFonts w:eastAsia="Times New Roman"/>
        </w:rPr>
        <w:t>2</w:t>
      </w:r>
      <w:r>
        <w:rPr>
          <w:rFonts w:eastAsia="Times New Roman"/>
        </w:rPr>
        <w:t>.</w:t>
      </w:r>
      <w:r>
        <w:rPr>
          <w:rFonts w:eastAsia="Times New Roman"/>
        </w:rPr>
        <w:tab/>
        <w:t>This act takes effect upon approval by the Governor.</w:t>
      </w:r>
    </w:p>
    <w:p w:rsidR="00DE2BE8" w:rsidRDefault="003425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59DA" w:rsidRDefault="005459DA" w:rsidP="005459DA">
      <w:pPr>
        <w:suppressAutoHyphens/>
        <w:jc w:val="both"/>
        <w:rPr>
          <w:rFonts w:eastAsia="Times New Roman"/>
        </w:rPr>
      </w:pPr>
    </w:p>
    <w:sectPr w:rsidR="005459DA" w:rsidSect="005459D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123" w:rsidRDefault="00785123" w:rsidP="00522CE0">
      <w:r>
        <w:separator/>
      </w:r>
    </w:p>
  </w:endnote>
  <w:endnote w:type="continuationSeparator" w:id="0">
    <w:p w:rsidR="00785123" w:rsidRDefault="007851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CE81F2-4445-4CF5-B7A9-0772B8D7D9E3}"/>
    <w:embedBold r:id="rId2" w:fontKey="{429431B8-D28F-4DB1-947D-F089BCEEC720}"/>
  </w:font>
  <w:font w:name="Calibri">
    <w:panose1 w:val="020F0502020204030204"/>
    <w:charset w:val="00"/>
    <w:family w:val="swiss"/>
    <w:pitch w:val="variable"/>
    <w:sig w:usb0="E00002FF" w:usb1="4000ACFF" w:usb2="00000001" w:usb3="00000000" w:csb0="0000019F" w:csb1="00000000"/>
    <w:embedRegular r:id="rId3" w:fontKey="{BC2784AA-CC39-4431-8CA9-2C812C641DD6}"/>
  </w:font>
  <w:font w:name="Cambria">
    <w:panose1 w:val="02040503050406030204"/>
    <w:charset w:val="00"/>
    <w:family w:val="roman"/>
    <w:pitch w:val="variable"/>
    <w:sig w:usb0="E00002FF" w:usb1="400004FF" w:usb2="00000000" w:usb3="00000000" w:csb0="0000019F" w:csb1="00000000"/>
    <w:embedRegular r:id="rId4" w:fontKey="{CB61AE0B-6BCD-404A-9783-1BC26C873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BE8" w:rsidRPr="005459DA" w:rsidRDefault="005459DA" w:rsidP="005459DA">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123" w:rsidRDefault="00785123" w:rsidP="00522CE0">
      <w:r>
        <w:separator/>
      </w:r>
    </w:p>
  </w:footnote>
  <w:footnote w:type="continuationSeparator" w:id="0">
    <w:p w:rsidR="00785123" w:rsidRDefault="007851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PI.DMR.PGC"/>
    <w:docVar w:name="CoverAttorneyInitials" w:val="DMR"/>
    <w:docVar w:name="CoverAttorneyLastName" w:val="Daina Riley"/>
    <w:docVar w:name="CoverBillType" w:val="b"/>
    <w:docVar w:name="CoverSenator" w:val="PGC"/>
    <w:docVar w:name="dvBillNumber" w:val="889"/>
    <w:docVar w:name="dvBillNumberPrefix" w:val="S. "/>
    <w:docVar w:name="dvOriginalBody" w:val="Senate"/>
    <w:docVar w:name="fulldraftpath" w:val="L:\S-RES\PGC\011CAPI.DMR.PGC.DOCX"/>
    <w:docVar w:name="NameofBody" w:val="S"/>
    <w:docVar w:name="vgroup2" w:val="S-RES"/>
  </w:docVars>
  <w:rsids>
    <w:rsidRoot w:val="00785123"/>
    <w:rsid w:val="00042AC1"/>
    <w:rsid w:val="00046516"/>
    <w:rsid w:val="00072458"/>
    <w:rsid w:val="0007601D"/>
    <w:rsid w:val="000B0720"/>
    <w:rsid w:val="000B5EAF"/>
    <w:rsid w:val="000D0506"/>
    <w:rsid w:val="000F264B"/>
    <w:rsid w:val="00104A18"/>
    <w:rsid w:val="001315B2"/>
    <w:rsid w:val="00170561"/>
    <w:rsid w:val="00186AC9"/>
    <w:rsid w:val="00197DF1"/>
    <w:rsid w:val="001B3DD9"/>
    <w:rsid w:val="001B7E5D"/>
    <w:rsid w:val="001D3BAC"/>
    <w:rsid w:val="001F4D3C"/>
    <w:rsid w:val="00216025"/>
    <w:rsid w:val="00245C4E"/>
    <w:rsid w:val="002C1321"/>
    <w:rsid w:val="002C2031"/>
    <w:rsid w:val="002C5896"/>
    <w:rsid w:val="002D3BED"/>
    <w:rsid w:val="00307C2B"/>
    <w:rsid w:val="00315D04"/>
    <w:rsid w:val="00342565"/>
    <w:rsid w:val="00383247"/>
    <w:rsid w:val="003D6E2B"/>
    <w:rsid w:val="003E7597"/>
    <w:rsid w:val="00413EBF"/>
    <w:rsid w:val="0044020F"/>
    <w:rsid w:val="00450668"/>
    <w:rsid w:val="00454138"/>
    <w:rsid w:val="004813A2"/>
    <w:rsid w:val="004952FA"/>
    <w:rsid w:val="004B6A22"/>
    <w:rsid w:val="004D7F37"/>
    <w:rsid w:val="00522CE0"/>
    <w:rsid w:val="00541951"/>
    <w:rsid w:val="005459DA"/>
    <w:rsid w:val="00565148"/>
    <w:rsid w:val="0056767E"/>
    <w:rsid w:val="00570403"/>
    <w:rsid w:val="00593361"/>
    <w:rsid w:val="005A413B"/>
    <w:rsid w:val="005A5017"/>
    <w:rsid w:val="005A648C"/>
    <w:rsid w:val="005F07AC"/>
    <w:rsid w:val="005F1745"/>
    <w:rsid w:val="006A1802"/>
    <w:rsid w:val="006C0CBB"/>
    <w:rsid w:val="006C74EA"/>
    <w:rsid w:val="006E60AA"/>
    <w:rsid w:val="00720D40"/>
    <w:rsid w:val="007318D4"/>
    <w:rsid w:val="00765784"/>
    <w:rsid w:val="00785123"/>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6FBA"/>
    <w:rsid w:val="00D1088B"/>
    <w:rsid w:val="00D1286F"/>
    <w:rsid w:val="00D14DE6"/>
    <w:rsid w:val="00D156D2"/>
    <w:rsid w:val="00D35486"/>
    <w:rsid w:val="00D53E29"/>
    <w:rsid w:val="00D86943"/>
    <w:rsid w:val="00DA3C6B"/>
    <w:rsid w:val="00DA47B9"/>
    <w:rsid w:val="00DE2BE8"/>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7C772DF-9E64-4723-924D-5E3A352E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4909335D.dotm</Template>
  <TotalTime>0</TotalTime>
  <Pages>1</Pages>
  <Words>369</Words>
  <Characters>2145</Characters>
  <Application>Microsoft Office Word</Application>
  <DocSecurity>0</DocSecurity>
  <Lines>64</Lines>
  <Paragraphs>18</Paragraphs>
  <ScaleCrop>false</ScaleCrop>
  <Company> </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889 Text of Previous Version (Jan. 11, 2018) - South Carolina Legislature Online</dc:title>
  <dc:subject/>
  <dc:creator>%USERNAME%</dc:creator>
  <cp:keywords/>
  <dc:description/>
  <cp:lastModifiedBy>S Volk</cp:lastModifiedBy>
  <cp:revision>2</cp:revision>
  <dcterms:created xsi:type="dcterms:W3CDTF">2018-01-11T16:51:00Z</dcterms:created>
  <dcterms:modified xsi:type="dcterms:W3CDTF">2018-01-11T16:51:00Z</dcterms:modified>
</cp:coreProperties>
</file>