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685" w:rsidRDefault="00937685" w:rsidP="00937685">
      <w:pPr>
        <w:widowControl w:val="0"/>
        <w:jc w:val="center"/>
      </w:pPr>
      <w:r w:rsidRPr="00937685">
        <w:rPr>
          <w:b/>
        </w:rPr>
        <w:t>South Carolina General Assembly</w:t>
      </w:r>
    </w:p>
    <w:p w:rsidR="00937685" w:rsidRDefault="00937685" w:rsidP="00937685">
      <w:pPr>
        <w:widowControl w:val="0"/>
        <w:jc w:val="center"/>
      </w:pPr>
      <w:r>
        <w:t>123rd Session, 2019-2020</w:t>
      </w:r>
    </w:p>
    <w:p w:rsidR="00937685" w:rsidRDefault="00937685" w:rsidP="00937685">
      <w:pPr>
        <w:widowControl w:val="0"/>
        <w:jc w:val="left"/>
      </w:pPr>
    </w:p>
    <w:p w:rsidR="00937685" w:rsidRDefault="00937685" w:rsidP="00937685">
      <w:pPr>
        <w:widowControl w:val="0"/>
        <w:jc w:val="left"/>
        <w:rPr>
          <w:b/>
        </w:rPr>
      </w:pPr>
      <w:r w:rsidRPr="00937685">
        <w:rPr>
          <w:b/>
        </w:rPr>
        <w:t>H. 3758</w:t>
      </w:r>
    </w:p>
    <w:p w:rsidR="00937685" w:rsidRDefault="00937685" w:rsidP="00937685">
      <w:pPr>
        <w:widowControl w:val="0"/>
        <w:jc w:val="left"/>
        <w:rPr>
          <w:b/>
        </w:rPr>
      </w:pPr>
    </w:p>
    <w:p w:rsidR="00937685" w:rsidRDefault="00937685" w:rsidP="00937685">
      <w:pPr>
        <w:widowControl w:val="0"/>
        <w:jc w:val="left"/>
      </w:pPr>
      <w:r w:rsidRPr="00937685">
        <w:rPr>
          <w:b/>
        </w:rPr>
        <w:t>STATUS INFORMATION</w:t>
      </w:r>
    </w:p>
    <w:p w:rsidR="00937685" w:rsidRDefault="00937685" w:rsidP="00937685">
      <w:pPr>
        <w:widowControl w:val="0"/>
        <w:jc w:val="left"/>
      </w:pPr>
    </w:p>
    <w:p w:rsidR="00937685" w:rsidRDefault="00937685" w:rsidP="00937685">
      <w:pPr>
        <w:widowControl w:val="0"/>
        <w:jc w:val="left"/>
      </w:pPr>
      <w:r>
        <w:t>General Bill</w:t>
      </w:r>
    </w:p>
    <w:p w:rsidR="00937685" w:rsidRDefault="00F8593F" w:rsidP="00937685">
      <w:pPr>
        <w:widowControl w:val="0"/>
        <w:jc w:val="left"/>
      </w:pPr>
      <w:r>
        <w:t>Sponsors: Reps. Hiott, Allison, Anderson, Bales, Ballentine, Bannister, Bennett, Blackwell, Bradley, Burns, Chellis, Chumley, Clemmons, B. Cox, Daning, Davis, Erickson, Felder, Finlay, Forrest, Forrester, Gagnon, Govan, Herbkersman, Hewitt, Hixon, Howard, Huggins, Kirby, Ligon, Loftis, Long, Mace, Martin, D.C. Moss, V.S. Moss, B. Newton, Sandifer, Simrill, G.R. Smith, Sottile, Spires, Stringer, Tallon, Thayer, Toole, Trantham, West, White, Willis, Wooten, Morgan, Taylor, Elliott, Bailey and Gilliam</w:t>
      </w:r>
    </w:p>
    <w:p w:rsidR="00937685" w:rsidRDefault="00937685" w:rsidP="00937685">
      <w:pPr>
        <w:widowControl w:val="0"/>
        <w:jc w:val="left"/>
      </w:pPr>
      <w:r>
        <w:t>Document Path: l:\council\bills\bh\7091ahb19.docx</w:t>
      </w:r>
    </w:p>
    <w:p w:rsidR="00702012" w:rsidRDefault="00702012" w:rsidP="00937685">
      <w:pPr>
        <w:widowControl w:val="0"/>
        <w:jc w:val="left"/>
      </w:pPr>
      <w:r>
        <w:t>Companion/Similar bill(s): 591</w:t>
      </w:r>
    </w:p>
    <w:p w:rsidR="00937685" w:rsidRDefault="00937685" w:rsidP="00937685">
      <w:pPr>
        <w:widowControl w:val="0"/>
        <w:jc w:val="left"/>
      </w:pPr>
    </w:p>
    <w:p w:rsidR="00937685" w:rsidRDefault="00937685" w:rsidP="00937685">
      <w:pPr>
        <w:widowControl w:val="0"/>
        <w:jc w:val="left"/>
      </w:pPr>
      <w:r>
        <w:t>Introduced in the House on January 24, 2019</w:t>
      </w:r>
    </w:p>
    <w:p w:rsidR="00937685" w:rsidRDefault="00937685" w:rsidP="00937685">
      <w:pPr>
        <w:widowControl w:val="0"/>
        <w:jc w:val="left"/>
      </w:pPr>
      <w:r>
        <w:t xml:space="preserve">Currently residing in the House Committee on </w:t>
      </w:r>
      <w:r w:rsidRPr="00937685">
        <w:rPr>
          <w:b/>
        </w:rPr>
        <w:t>Judiciary</w:t>
      </w:r>
    </w:p>
    <w:p w:rsidR="00937685" w:rsidRDefault="00937685" w:rsidP="00937685">
      <w:pPr>
        <w:widowControl w:val="0"/>
        <w:jc w:val="left"/>
      </w:pPr>
    </w:p>
    <w:p w:rsidR="00937685" w:rsidRDefault="00937685" w:rsidP="00937685">
      <w:pPr>
        <w:widowControl w:val="0"/>
        <w:jc w:val="left"/>
      </w:pPr>
      <w:r>
        <w:t xml:space="preserve">Summary: </w:t>
      </w:r>
      <w:r w:rsidR="009A4BF2">
        <w:t>Tortfeasors Act</w:t>
      </w:r>
    </w:p>
    <w:p w:rsidR="00937685" w:rsidRDefault="00937685" w:rsidP="00937685">
      <w:pPr>
        <w:widowControl w:val="0"/>
        <w:jc w:val="left"/>
      </w:pPr>
    </w:p>
    <w:p w:rsidR="00937685" w:rsidRDefault="00937685" w:rsidP="00937685">
      <w:pPr>
        <w:widowControl w:val="0"/>
        <w:jc w:val="left"/>
      </w:pPr>
    </w:p>
    <w:p w:rsidR="00937685" w:rsidRDefault="00937685" w:rsidP="00937685">
      <w:pPr>
        <w:widowControl w:val="0"/>
        <w:tabs>
          <w:tab w:val="center" w:pos="590"/>
          <w:tab w:val="center" w:pos="1440"/>
          <w:tab w:val="left" w:pos="1872"/>
          <w:tab w:val="left" w:pos="9187"/>
        </w:tabs>
        <w:jc w:val="left"/>
      </w:pPr>
      <w:r w:rsidRPr="00937685">
        <w:rPr>
          <w:b/>
        </w:rPr>
        <w:t>HISTORY OF LEGISLATIVE ACTIONS</w:t>
      </w:r>
    </w:p>
    <w:p w:rsidR="00937685" w:rsidRDefault="00937685" w:rsidP="00937685">
      <w:pPr>
        <w:widowControl w:val="0"/>
        <w:tabs>
          <w:tab w:val="center" w:pos="590"/>
          <w:tab w:val="center" w:pos="1440"/>
          <w:tab w:val="left" w:pos="1872"/>
          <w:tab w:val="left" w:pos="9187"/>
        </w:tabs>
        <w:jc w:val="left"/>
      </w:pPr>
    </w:p>
    <w:p w:rsidR="00937685" w:rsidRPr="00937685" w:rsidRDefault="00937685" w:rsidP="00937685">
      <w:pPr>
        <w:widowControl w:val="0"/>
        <w:tabs>
          <w:tab w:val="center" w:pos="590"/>
          <w:tab w:val="center" w:pos="1440"/>
          <w:tab w:val="left" w:pos="1872"/>
          <w:tab w:val="left" w:pos="9187"/>
        </w:tabs>
        <w:jc w:val="left"/>
      </w:pPr>
      <w:r w:rsidRPr="00937685">
        <w:rPr>
          <w:u w:val="single"/>
        </w:rPr>
        <w:tab/>
        <w:t>Date</w:t>
      </w:r>
      <w:r w:rsidRPr="00937685">
        <w:rPr>
          <w:u w:val="single"/>
        </w:rPr>
        <w:tab/>
        <w:t>Body</w:t>
      </w:r>
      <w:r w:rsidRPr="00937685">
        <w:rPr>
          <w:u w:val="single"/>
        </w:rPr>
        <w:tab/>
        <w:t>Action Description with journal page number</w:t>
      </w:r>
      <w:r w:rsidRPr="00937685">
        <w:rPr>
          <w:u w:val="single"/>
        </w:rPr>
        <w:tab/>
      </w:r>
    </w:p>
    <w:p w:rsidR="00F8593F" w:rsidRDefault="00F8593F" w:rsidP="00F8593F">
      <w:pPr>
        <w:widowControl w:val="0"/>
        <w:tabs>
          <w:tab w:val="right" w:pos="1008"/>
          <w:tab w:val="left" w:pos="1152"/>
          <w:tab w:val="left" w:pos="1872"/>
          <w:tab w:val="left" w:pos="9187"/>
        </w:tabs>
        <w:ind w:left="2088" w:hanging="2088"/>
      </w:pPr>
      <w:r>
        <w:tab/>
        <w:t>1/24/2019</w:t>
      </w:r>
      <w:r>
        <w:tab/>
        <w:t>House</w:t>
      </w:r>
      <w:r>
        <w:tab/>
        <w:t>Introduced and read first time (</w:t>
      </w:r>
      <w:hyperlink r:id="rId7" w:history="1">
        <w:r w:rsidRPr="00F6223E">
          <w:rPr>
            <w:rStyle w:val="Hyperlink"/>
          </w:rPr>
          <w:t>House Journal</w:t>
        </w:r>
        <w:r w:rsidRPr="00F6223E">
          <w:rPr>
            <w:rStyle w:val="Hyperlink"/>
          </w:rPr>
          <w:noBreakHyphen/>
          <w:t>page 44</w:t>
        </w:r>
      </w:hyperlink>
      <w:r>
        <w:t>)</w:t>
      </w:r>
    </w:p>
    <w:p w:rsidR="00F8593F" w:rsidRDefault="00F8593F" w:rsidP="00F8593F">
      <w:pPr>
        <w:widowControl w:val="0"/>
        <w:tabs>
          <w:tab w:val="right" w:pos="1008"/>
          <w:tab w:val="left" w:pos="1152"/>
          <w:tab w:val="left" w:pos="1872"/>
          <w:tab w:val="left" w:pos="9187"/>
        </w:tabs>
        <w:ind w:left="2088" w:hanging="2088"/>
      </w:pPr>
      <w:r>
        <w:tab/>
        <w:t>1/24/2019</w:t>
      </w:r>
      <w:r>
        <w:tab/>
        <w:t>House</w:t>
      </w:r>
      <w:r>
        <w:tab/>
        <w:t xml:space="preserve">Referred to Committee on </w:t>
      </w:r>
      <w:r w:rsidRPr="00F6223E">
        <w:rPr>
          <w:b/>
        </w:rPr>
        <w:t>Judiciary</w:t>
      </w:r>
      <w:r>
        <w:t xml:space="preserve"> (</w:t>
      </w:r>
      <w:hyperlink r:id="rId8" w:history="1">
        <w:r w:rsidRPr="00F6223E">
          <w:rPr>
            <w:rStyle w:val="Hyperlink"/>
          </w:rPr>
          <w:t>House Journal</w:t>
        </w:r>
        <w:r w:rsidRPr="00F6223E">
          <w:rPr>
            <w:rStyle w:val="Hyperlink"/>
          </w:rPr>
          <w:noBreakHyphen/>
          <w:t>page 44</w:t>
        </w:r>
      </w:hyperlink>
      <w:r>
        <w:t>)</w:t>
      </w:r>
    </w:p>
    <w:p w:rsidR="00F8593F" w:rsidRDefault="00F8593F" w:rsidP="00F8593F">
      <w:pPr>
        <w:widowControl w:val="0"/>
        <w:tabs>
          <w:tab w:val="right" w:pos="1008"/>
          <w:tab w:val="left" w:pos="1152"/>
          <w:tab w:val="left" w:pos="1872"/>
          <w:tab w:val="left" w:pos="9187"/>
        </w:tabs>
        <w:ind w:left="2088" w:hanging="2088"/>
      </w:pPr>
      <w:r>
        <w:tab/>
        <w:t>1/29/2019</w:t>
      </w:r>
      <w:r>
        <w:tab/>
        <w:t>House</w:t>
      </w:r>
      <w:r>
        <w:tab/>
        <w:t>Member(s) request name removed as sponsor: Atkinson</w:t>
      </w:r>
    </w:p>
    <w:p w:rsidR="00F8593F" w:rsidRDefault="00F8593F" w:rsidP="00F8593F">
      <w:pPr>
        <w:widowControl w:val="0"/>
        <w:tabs>
          <w:tab w:val="right" w:pos="1008"/>
          <w:tab w:val="left" w:pos="1152"/>
          <w:tab w:val="left" w:pos="1872"/>
          <w:tab w:val="left" w:pos="9187"/>
        </w:tabs>
        <w:ind w:left="2088" w:hanging="2088"/>
      </w:pPr>
      <w:r>
        <w:tab/>
        <w:t>1/29/2019</w:t>
      </w:r>
      <w:r>
        <w:tab/>
        <w:t>House</w:t>
      </w:r>
      <w:r>
        <w:tab/>
        <w:t>Member(s) request name added as sponsor: Morgan, Taylor, Elliott</w:t>
      </w:r>
    </w:p>
    <w:p w:rsidR="00F8593F" w:rsidRDefault="00F8593F" w:rsidP="00F8593F">
      <w:pPr>
        <w:widowControl w:val="0"/>
        <w:tabs>
          <w:tab w:val="right" w:pos="1008"/>
          <w:tab w:val="left" w:pos="1152"/>
          <w:tab w:val="left" w:pos="1872"/>
          <w:tab w:val="left" w:pos="9187"/>
        </w:tabs>
        <w:ind w:left="2088" w:hanging="2088"/>
      </w:pPr>
      <w:r>
        <w:tab/>
        <w:t>1/29/2019</w:t>
      </w:r>
      <w:r>
        <w:tab/>
        <w:t>House</w:t>
      </w:r>
      <w:r>
        <w:tab/>
        <w:t>Member(s) request name removed as sponsor: McCoy</w:t>
      </w:r>
    </w:p>
    <w:p w:rsidR="00F8593F" w:rsidRDefault="00F8593F" w:rsidP="00F8593F">
      <w:pPr>
        <w:widowControl w:val="0"/>
        <w:tabs>
          <w:tab w:val="right" w:pos="1008"/>
          <w:tab w:val="left" w:pos="1152"/>
          <w:tab w:val="left" w:pos="1872"/>
          <w:tab w:val="left" w:pos="9187"/>
        </w:tabs>
        <w:ind w:left="2088" w:hanging="2088"/>
      </w:pPr>
      <w:r>
        <w:tab/>
        <w:t>1/29/2019</w:t>
      </w:r>
      <w:r>
        <w:tab/>
        <w:t>House</w:t>
      </w:r>
      <w:r>
        <w:tab/>
        <w:t>Member(s) request name added as sponsor: Bailey</w:t>
      </w:r>
    </w:p>
    <w:p w:rsidR="00F8593F" w:rsidRDefault="00F8593F" w:rsidP="00F8593F">
      <w:pPr>
        <w:widowControl w:val="0"/>
        <w:tabs>
          <w:tab w:val="right" w:pos="1008"/>
          <w:tab w:val="left" w:pos="1152"/>
          <w:tab w:val="left" w:pos="1872"/>
          <w:tab w:val="left" w:pos="9187"/>
        </w:tabs>
        <w:ind w:left="2088" w:hanging="2088"/>
      </w:pPr>
      <w:r>
        <w:tab/>
        <w:t>2/12/2019</w:t>
      </w:r>
      <w:r>
        <w:tab/>
        <w:t>House</w:t>
      </w:r>
      <w:r>
        <w:tab/>
        <w:t>Member(s) request name removed as sponsor: G.M.Smith</w:t>
      </w:r>
    </w:p>
    <w:p w:rsidR="00F8593F" w:rsidRDefault="00F8593F" w:rsidP="00F8593F">
      <w:pPr>
        <w:widowControl w:val="0"/>
        <w:tabs>
          <w:tab w:val="right" w:pos="1008"/>
          <w:tab w:val="left" w:pos="1152"/>
          <w:tab w:val="left" w:pos="1872"/>
          <w:tab w:val="left" w:pos="9187"/>
        </w:tabs>
        <w:ind w:left="2088" w:hanging="2088"/>
      </w:pPr>
      <w:r>
        <w:tab/>
        <w:t>4/9/2019</w:t>
      </w:r>
      <w:r>
        <w:tab/>
        <w:t>House</w:t>
      </w:r>
      <w:r>
        <w:tab/>
        <w:t>Member(s) request name removed as sponsor: W.Newton</w:t>
      </w:r>
    </w:p>
    <w:p w:rsidR="00F8593F" w:rsidRDefault="00F8593F" w:rsidP="00F8593F">
      <w:pPr>
        <w:widowControl w:val="0"/>
        <w:tabs>
          <w:tab w:val="right" w:pos="1008"/>
          <w:tab w:val="left" w:pos="1152"/>
          <w:tab w:val="left" w:pos="1872"/>
          <w:tab w:val="left" w:pos="9187"/>
        </w:tabs>
        <w:ind w:left="2088" w:hanging="2088"/>
      </w:pPr>
      <w:r>
        <w:tab/>
        <w:t>4/23/2019</w:t>
      </w:r>
      <w:r>
        <w:tab/>
        <w:t>House</w:t>
      </w:r>
      <w:r>
        <w:tab/>
        <w:t>Member(s) request name removed as sponsor: Clary</w:t>
      </w:r>
    </w:p>
    <w:p w:rsidR="00F8593F" w:rsidRDefault="00F8593F" w:rsidP="00F8593F">
      <w:pPr>
        <w:widowControl w:val="0"/>
        <w:tabs>
          <w:tab w:val="right" w:pos="1008"/>
          <w:tab w:val="left" w:pos="1152"/>
          <w:tab w:val="left" w:pos="1872"/>
          <w:tab w:val="left" w:pos="9187"/>
        </w:tabs>
        <w:ind w:left="2088" w:hanging="2088"/>
      </w:pPr>
      <w:r>
        <w:tab/>
        <w:t>1/29/2020</w:t>
      </w:r>
      <w:r>
        <w:tab/>
        <w:t>House</w:t>
      </w:r>
      <w:r>
        <w:tab/>
        <w:t>Member(s) request name added as sponsor: Gilliam</w:t>
      </w:r>
    </w:p>
    <w:p w:rsidR="00F8593F" w:rsidRDefault="00F8593F" w:rsidP="00F8593F">
      <w:pPr>
        <w:widowControl w:val="0"/>
        <w:tabs>
          <w:tab w:val="right" w:pos="1008"/>
          <w:tab w:val="left" w:pos="1152"/>
          <w:tab w:val="left" w:pos="1872"/>
          <w:tab w:val="left" w:pos="9187"/>
        </w:tabs>
        <w:ind w:left="2088" w:hanging="2088"/>
      </w:pPr>
    </w:p>
    <w:p w:rsidR="00937685" w:rsidRDefault="00937685" w:rsidP="009376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7685">
          <w:rPr>
            <w:rStyle w:val="Hyperlink"/>
          </w:rPr>
          <w:t>legislative information</w:t>
        </w:r>
      </w:hyperlink>
      <w:r>
        <w:t xml:space="preserve"> at the website</w:t>
      </w:r>
    </w:p>
    <w:p w:rsidR="00937685" w:rsidRDefault="00937685" w:rsidP="00937685">
      <w:pPr>
        <w:widowControl w:val="0"/>
        <w:tabs>
          <w:tab w:val="right" w:pos="1008"/>
          <w:tab w:val="left" w:pos="1152"/>
          <w:tab w:val="left" w:pos="1872"/>
          <w:tab w:val="left" w:pos="9187"/>
        </w:tabs>
        <w:ind w:left="2088" w:hanging="2088"/>
        <w:jc w:val="left"/>
      </w:pPr>
    </w:p>
    <w:p w:rsidR="00937685" w:rsidRPr="00937685" w:rsidRDefault="00937685" w:rsidP="00937685">
      <w:pPr>
        <w:widowControl w:val="0"/>
        <w:tabs>
          <w:tab w:val="right" w:pos="1008"/>
          <w:tab w:val="left" w:pos="1152"/>
          <w:tab w:val="left" w:pos="1872"/>
          <w:tab w:val="left" w:pos="9187"/>
        </w:tabs>
        <w:ind w:left="2088" w:hanging="2088"/>
        <w:jc w:val="left"/>
      </w:pPr>
    </w:p>
    <w:p w:rsidR="00937685" w:rsidRDefault="00937685" w:rsidP="00937685">
      <w:pPr>
        <w:widowControl w:val="0"/>
        <w:jc w:val="left"/>
      </w:pPr>
      <w:r w:rsidRPr="00937685">
        <w:rPr>
          <w:b/>
        </w:rPr>
        <w:t>VERSIONS OF THIS BILL</w:t>
      </w:r>
    </w:p>
    <w:p w:rsidR="00937685" w:rsidRDefault="00937685" w:rsidP="00937685">
      <w:pPr>
        <w:widowControl w:val="0"/>
        <w:jc w:val="left"/>
      </w:pPr>
    </w:p>
    <w:p w:rsidR="00937685" w:rsidRDefault="00715FE7" w:rsidP="00937685">
      <w:pPr>
        <w:widowControl w:val="0"/>
        <w:jc w:val="left"/>
      </w:pPr>
      <w:hyperlink r:id="rId10" w:history="1">
        <w:r w:rsidR="00937685">
          <w:rPr>
            <w:rStyle w:val="Hyperlink"/>
          </w:rPr>
          <w:t>1/24/2019</w:t>
        </w:r>
      </w:hyperlink>
    </w:p>
    <w:p w:rsidR="00937685" w:rsidRDefault="00937685" w:rsidP="00937685"/>
    <w:p w:rsidR="00937685" w:rsidRDefault="00937685" w:rsidP="00937685">
      <w:pPr>
        <w:sectPr w:rsidR="00937685" w:rsidSect="00937685">
          <w:pgSz w:w="12240" w:h="15840" w:code="1"/>
          <w:pgMar w:top="1080" w:right="1440" w:bottom="1080" w:left="1440" w:header="720" w:footer="720" w:gutter="0"/>
          <w:cols w:space="720"/>
          <w:noEndnote/>
          <w:docGrid w:linePitch="360"/>
        </w:sectPr>
      </w:pPr>
    </w:p>
    <w:p w:rsidR="003E1718" w:rsidRDefault="003E1718"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6E" w:rsidRPr="00331D95" w:rsidRDefault="0087496E" w:rsidP="008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1D95">
        <w:rPr>
          <w:color w:val="000000" w:themeColor="text1"/>
          <w:u w:color="000000" w:themeColor="text1"/>
        </w:rPr>
        <w:t>TO AMEND SECTIONS 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 xml:space="preserve">15, </w:t>
      </w:r>
      <w:r w:rsidR="0066221B">
        <w:rPr>
          <w:color w:val="000000" w:themeColor="text1"/>
          <w:u w:color="000000" w:themeColor="text1"/>
        </w:rPr>
        <w:t>15</w:t>
      </w:r>
      <w:r w:rsidR="0066221B">
        <w:rPr>
          <w:color w:val="000000" w:themeColor="text1"/>
          <w:u w:color="000000" w:themeColor="text1"/>
        </w:rPr>
        <w:noBreakHyphen/>
        <w:t>38</w:t>
      </w:r>
      <w:r w:rsidR="0066221B">
        <w:rPr>
          <w:color w:val="000000" w:themeColor="text1"/>
          <w:u w:color="000000" w:themeColor="text1"/>
        </w:rPr>
        <w:noBreakHyphen/>
        <w:t xml:space="preserve">20, </w:t>
      </w:r>
      <w:r w:rsidRPr="00331D95">
        <w:rPr>
          <w:color w:val="000000" w:themeColor="text1"/>
          <w:u w:color="000000" w:themeColor="text1"/>
        </w:rPr>
        <w:t>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40, AND 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 xml:space="preserve">50, </w:t>
      </w:r>
      <w:r w:rsidR="002F062F">
        <w:rPr>
          <w:color w:val="000000" w:themeColor="text1"/>
          <w:u w:color="000000" w:themeColor="text1"/>
        </w:rPr>
        <w:t xml:space="preserve">CODE OF LAWS OF SOUTH CAROLINA, 1976, </w:t>
      </w:r>
      <w:r w:rsidRPr="00331D95">
        <w:rPr>
          <w:color w:val="000000" w:themeColor="text1"/>
          <w:u w:color="000000" w:themeColor="text1"/>
        </w:rPr>
        <w:t>ALL RELATING TO THE CONTRIBUTION AMONG TORTFEASORS ACT, ALL SO AS TO INCLUDE PERSONS OR ENTITIES INCLUDING DEFENDANTS AND NONPARTIES FOR PURPOSES OF ALLOCATION OF FAULT,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22DF">
        <w:t>Section 15</w:t>
      </w:r>
      <w:r w:rsidR="0066221B">
        <w:noBreakHyphen/>
      </w:r>
      <w:r w:rsidR="007422DF">
        <w:t>38</w:t>
      </w:r>
      <w:r w:rsidR="0066221B">
        <w:noBreakHyphen/>
      </w:r>
      <w:r w:rsidR="007422DF">
        <w:t>15 of the 1976 Code is amended to read:</w:t>
      </w:r>
    </w:p>
    <w:p w:rsidR="007422DF" w:rsidRDefault="00742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66221B">
        <w:noBreakHyphen/>
      </w:r>
      <w:r>
        <w:t>38</w:t>
      </w:r>
      <w:r w:rsidR="0066221B">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rsidR="00EE2A59">
        <w:t xml:space="preserve"> </w:t>
      </w:r>
      <w:r w:rsidR="00EE2A59">
        <w:rPr>
          <w:u w:val="single"/>
        </w:rPr>
        <w:t>person or entity</w:t>
      </w:r>
      <w:r w:rsidR="00EE2A59">
        <w:t xml:space="preserve">, </w:t>
      </w:r>
      <w:r w:rsidRPr="007E1E42">
        <w:t>joint and several liability does not apply to a</w:t>
      </w:r>
      <w:r w:rsidRPr="006F1040">
        <w:rPr>
          <w:color w:val="000000" w:themeColor="text1"/>
        </w:rPr>
        <w:t>ny defendant who</w:t>
      </w:r>
      <w:r w:rsidRPr="007E1E42">
        <w:t xml:space="preserve">se conduct is determined to be less than fifty percent of the total fault for the indivisible damages as compared with the total of: (i) the fault of all the </w:t>
      </w:r>
      <w:r w:rsidRPr="00EE2A59">
        <w:rPr>
          <w:strike/>
        </w:rPr>
        <w:t>defendants</w:t>
      </w:r>
      <w:r w:rsidR="00EE2A59">
        <w:t xml:space="preserve"> </w:t>
      </w:r>
      <w:r w:rsidR="00EE2A59">
        <w:rPr>
          <w:u w:val="single"/>
        </w:rPr>
        <w:t>persons or entities, including defendants and nonparties, regardless of whether the person or entity was, or could have been named, as a party to the suit</w:t>
      </w:r>
      <w:r w:rsidR="00EE2A59">
        <w:t xml:space="preserve">; </w:t>
      </w:r>
      <w:r w:rsidRPr="007E1E42">
        <w:t>and (ii) the fault (comparative negligence), if any, of plaintiff. A defendant whose conduct is determined to be less than fifty percent of the total fault shall only be liable for that percentage of the indivisible damages determined by the jury or trier of fact.</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lastRenderedPageBreak/>
        <w:tab/>
        <w:t>(B)</w:t>
      </w:r>
      <w:r>
        <w:tab/>
      </w:r>
      <w:r w:rsidRPr="007E1E42">
        <w:t xml:space="preserve">Apportionment of percentages of fault among </w:t>
      </w:r>
      <w:r w:rsidRPr="00295BB7">
        <w:rPr>
          <w:strike/>
        </w:rPr>
        <w:t>defendants</w:t>
      </w:r>
      <w:r w:rsidRPr="007E1E42">
        <w:t xml:space="preserve"> </w:t>
      </w:r>
      <w:r w:rsidR="00295BB7">
        <w:rPr>
          <w:u w:val="single"/>
        </w:rPr>
        <w:t>all persons or entities, including plaintiffs, defendants, and nonparties</w:t>
      </w:r>
      <w:r w:rsidR="009F3D94">
        <w:rPr>
          <w:u w:val="single"/>
        </w:rPr>
        <w:t>,</w:t>
      </w:r>
      <w:r w:rsidR="00295BB7">
        <w:rPr>
          <w:u w:val="single"/>
        </w:rPr>
        <w:t xml:space="preserve"> who proximately ca</w:t>
      </w:r>
      <w:r w:rsidR="009F3D94">
        <w:rPr>
          <w:u w:val="single"/>
        </w:rPr>
        <w:t>u</w:t>
      </w:r>
      <w:r w:rsidR="00295BB7">
        <w:rPr>
          <w:u w:val="single"/>
        </w:rPr>
        <w:t>sed the damages</w:t>
      </w:r>
      <w:r w:rsidR="00295BB7">
        <w:t xml:space="preserve"> </w:t>
      </w:r>
      <w:r w:rsidRPr="007E1E42">
        <w:t>is to be determined as specified in subsection (C).</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t>(C)</w:t>
      </w:r>
      <w:r>
        <w:tab/>
      </w:r>
      <w:r w:rsidRPr="007E1E42">
        <w:t>The jury, or the court if there is no jury, shall:</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(1)</w:t>
      </w:r>
      <w:r>
        <w:tab/>
      </w:r>
      <w:r w:rsidRPr="007E1E42">
        <w:t>specify the amount of damages;</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 xml:space="preserve">determine the percentage of fault, if any, of plaintiff and the amount of recoverable damages under applicable rules concerning </w:t>
      </w:r>
      <w:r w:rsidR="0066221B" w:rsidRPr="0066221B">
        <w:t>‘</w:t>
      </w:r>
      <w:r w:rsidRPr="007E1E42">
        <w:t>comparative negligence</w:t>
      </w:r>
      <w:r w:rsidR="0066221B" w:rsidRPr="0066221B">
        <w:t>’</w:t>
      </w:r>
      <w:r w:rsidRPr="007E1E42">
        <w:t>; and</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(3)</w:t>
      </w:r>
      <w:r>
        <w:tab/>
      </w:r>
      <w:r w:rsidRPr="007E1E42">
        <w:t xml:space="preserve">upon a motion by </w:t>
      </w:r>
      <w:r w:rsidRPr="00240FF1">
        <w:rPr>
          <w:strike/>
        </w:rPr>
        <w:t>at least one</w:t>
      </w:r>
      <w:r w:rsidRPr="007E1E42">
        <w:t xml:space="preserve"> </w:t>
      </w:r>
      <w:r w:rsidR="00240FF1">
        <w:rPr>
          <w:u w:val="single"/>
        </w:rPr>
        <w:t>a</w:t>
      </w:r>
      <w:r w:rsidR="00240FF1">
        <w:t xml:space="preserve"> </w:t>
      </w:r>
      <w:r w:rsidRPr="006F1040">
        <w:t xml:space="preserve">defendant, where there is a verdict under items (1) and (2) above for damages against </w:t>
      </w:r>
      <w:r w:rsidRPr="006F1040">
        <w:rPr>
          <w:strike/>
        </w:rPr>
        <w:t>two</w:t>
      </w:r>
      <w:r w:rsidRPr="006F1040">
        <w:t xml:space="preserve"> </w:t>
      </w:r>
      <w:r w:rsidR="00240FF1" w:rsidRPr="006F1040">
        <w:rPr>
          <w:u w:val="single"/>
        </w:rPr>
        <w:t>one</w:t>
      </w:r>
      <w:r w:rsidR="00240FF1" w:rsidRPr="006F1040">
        <w:t xml:space="preserve"> </w:t>
      </w:r>
      <w:r w:rsidRPr="006F1040">
        <w:t xml:space="preserve">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00240FF1" w:rsidRPr="006F1040">
        <w:rPr>
          <w:u w:val="single"/>
        </w:rPr>
        <w:t>allocated to each person or entity whose fault</w:t>
      </w:r>
      <w:r w:rsidR="00240FF1" w:rsidRPr="006F1040">
        <w:t xml:space="preserve"> </w:t>
      </w:r>
      <w:r w:rsidRPr="006F1040">
        <w:t xml:space="preserve">proximately caused the indivisible injury, death, damage to property, or economic loss from tortious conduct, as determined by item (1) above, that is attributable to each </w:t>
      </w:r>
      <w:r w:rsidRPr="006F1040">
        <w:rPr>
          <w:strike/>
        </w:rPr>
        <w:t>defendant</w:t>
      </w:r>
      <w:r w:rsidRPr="006F1040">
        <w:t xml:space="preserve"> </w:t>
      </w:r>
      <w:r w:rsidR="0066221B">
        <w:rPr>
          <w:u w:val="single"/>
        </w:rPr>
        <w:t>such p</w:t>
      </w:r>
      <w:r w:rsidR="00240FF1" w:rsidRPr="006F1040">
        <w:rPr>
          <w:u w:val="single"/>
        </w:rPr>
        <w:t>erson or entity, including defendants and nonparties</w:t>
      </w:r>
      <w:r w:rsidR="009F3D94">
        <w:rPr>
          <w:u w:val="single"/>
        </w:rPr>
        <w:t>,</w:t>
      </w:r>
      <w:r w:rsidR="00240FF1" w:rsidRPr="006F1040">
        <w:t xml:space="preserve"> </w:t>
      </w:r>
      <w:r w:rsidRPr="006F1040">
        <w:t xml:space="preserve">whose actions are a proximate cause of the indivisible injury, death, or damage to property. In determining the percentage attributable to each </w:t>
      </w:r>
      <w:r w:rsidRPr="006F1040">
        <w:rPr>
          <w:strike/>
        </w:rPr>
        <w:t>defendant</w:t>
      </w:r>
      <w:r w:rsidR="00240FF1" w:rsidRPr="006F1040">
        <w:t xml:space="preserve"> </w:t>
      </w:r>
      <w:r w:rsidR="00240FF1" w:rsidRPr="006F1040">
        <w:rPr>
          <w:u w:val="single"/>
        </w:rPr>
        <w:t>person or entity and</w:t>
      </w:r>
      <w:r w:rsidRPr="006F1040">
        <w:t xml:space="preserve"> any fault of the plaintiff, as determined by item (2) above, will be included so that the total of the percentages of fault attributed to the plaintiff</w:t>
      </w:r>
      <w:r w:rsidR="002852BC" w:rsidRPr="006F1040">
        <w:rPr>
          <w:u w:val="single"/>
        </w:rPr>
        <w:t>,</w:t>
      </w:r>
      <w:r w:rsidRPr="006F1040">
        <w:t xml:space="preserve"> </w:t>
      </w:r>
      <w:r w:rsidRPr="006F1040">
        <w:rPr>
          <w:strike/>
        </w:rPr>
        <w:t>and to</w:t>
      </w:r>
      <w:r w:rsidRPr="006F1040">
        <w:t xml:space="preserve"> the defendants</w:t>
      </w:r>
      <w:r w:rsidR="002852BC" w:rsidRPr="006F1040">
        <w:rPr>
          <w:u w:val="single"/>
        </w:rPr>
        <w:t>, and any n</w:t>
      </w:r>
      <w:r w:rsidR="002852BC">
        <w:rPr>
          <w:u w:val="single"/>
        </w:rPr>
        <w:t>onparty persons or entities</w:t>
      </w:r>
      <w:r w:rsidR="002852BC">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0066221B" w:rsidRPr="0066221B">
        <w:rPr>
          <w:strike/>
        </w:rPr>
        <w:t>’</w:t>
      </w:r>
      <w:r w:rsidRPr="002852BC">
        <w:rPr>
          <w:strike/>
        </w:rPr>
        <w:t>s recoverable damages (as determined under item (2) above).</w:t>
      </w:r>
    </w:p>
    <w:p w:rsidR="007422DF" w:rsidRPr="006F1040"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r>
      <w:r w:rsidRPr="007E1E42">
        <w:tab/>
        <w:t>(a)</w:t>
      </w:r>
      <w:r>
        <w:tab/>
      </w:r>
      <w:r w:rsidRPr="007E1E42">
        <w:t xml:space="preserve">For this purpose, the court may determine that two or more persons </w:t>
      </w:r>
      <w:r w:rsidR="00B46523">
        <w:rPr>
          <w:u w:val="single"/>
        </w:rPr>
        <w:t>or entities</w:t>
      </w:r>
      <w:r w:rsidR="00B46523">
        <w:t xml:space="preserve"> </w:t>
      </w:r>
      <w:r w:rsidRPr="007E1E42">
        <w:t>are to be t</w:t>
      </w:r>
      <w:r w:rsidRPr="006F1040">
        <w:t>reated as a single party. Such treatment must be used where two or more defendants</w:t>
      </w:r>
      <w:r w:rsidR="00B46523" w:rsidRPr="006F1040">
        <w:rPr>
          <w:u w:val="single"/>
        </w:rPr>
        <w:t>, persons, or entities</w:t>
      </w:r>
      <w:r w:rsidR="00B46523" w:rsidRPr="006F1040">
        <w:t xml:space="preserve"> </w:t>
      </w:r>
      <w:r w:rsidRPr="006F1040">
        <w:t xml:space="preserve">acted in concert or where, by reason of agency, employment, or other </w:t>
      </w:r>
      <w:r w:rsidR="00B46523" w:rsidRPr="006F1040">
        <w:t>legal relationship, a defendant</w:t>
      </w:r>
      <w:r w:rsidR="00B449D0">
        <w:rPr>
          <w:u w:val="single"/>
        </w:rPr>
        <w:t>, person</w:t>
      </w:r>
      <w:r w:rsidR="00B46523" w:rsidRPr="006F1040">
        <w:rPr>
          <w:u w:val="single"/>
        </w:rPr>
        <w:t>, or entity</w:t>
      </w:r>
      <w:r w:rsidR="00B46523" w:rsidRPr="006F1040">
        <w:t xml:space="preserve"> </w:t>
      </w:r>
      <w:r w:rsidRPr="006F1040">
        <w:t>is vicariously responsible for the conduct of another defendant</w:t>
      </w:r>
      <w:r w:rsidR="00B46523" w:rsidRPr="006F1040">
        <w:rPr>
          <w:u w:val="single"/>
        </w:rPr>
        <w:t>, person, or entity</w:t>
      </w:r>
      <w:r w:rsidRPr="006F1040">
        <w:t>.</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sidR="00727D86">
        <w:rPr>
          <w:u w:val="single"/>
        </w:rPr>
        <w:t>, person, or entity</w:t>
      </w:r>
      <w:r w:rsidRPr="007E1E42">
        <w:t>. However, no additional evidence shall be allowed.</w:t>
      </w:r>
    </w:p>
    <w:p w:rsidR="00ED3C15" w:rsidRDefault="00ED3C15"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(c)(1)</w:t>
      </w:r>
      <w:r w:rsidR="00BF1FEF" w:rsidRPr="00BF1FEF">
        <w:tab/>
      </w:r>
      <w:r>
        <w:rPr>
          <w:u w:val="single"/>
        </w:rPr>
        <w:t>Allocation of fault to a nonparty shal</w:t>
      </w:r>
      <w:r w:rsidR="00B449D0">
        <w:rPr>
          <w:u w:val="single"/>
        </w:rPr>
        <w:t>l be considered under item</w:t>
      </w:r>
      <w:r>
        <w:rPr>
          <w:u w:val="single"/>
        </w:rPr>
        <w:t xml:space="preserve"> (3) above if the plaintiff entered into a settlement agreement with the </w:t>
      </w:r>
      <w:r w:rsidR="009F3D94">
        <w:rPr>
          <w:u w:val="single"/>
        </w:rPr>
        <w:t xml:space="preserve">nonparty or if a defending party </w:t>
      </w:r>
      <w:r>
        <w:rPr>
          <w:u w:val="single"/>
        </w:rPr>
        <w:t>gives written notice no later than one hundred twenty days prior to the date of the trial that a nonparty was wholly or partially at fault for the plaintiff</w:t>
      </w:r>
      <w:r w:rsidR="0066221B" w:rsidRPr="0066221B">
        <w:rPr>
          <w:u w:val="single"/>
        </w:rPr>
        <w:t>’</w:t>
      </w:r>
      <w:r>
        <w:rPr>
          <w:u w:val="single"/>
        </w:rPr>
        <w:t>s injury.</w:t>
      </w:r>
    </w:p>
    <w:p w:rsidR="00ED3C15" w:rsidRDefault="00BF1FE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sidR="00ED3C15">
        <w:rPr>
          <w:u w:val="single"/>
        </w:rPr>
        <w:t>(2)</w:t>
      </w:r>
      <w:r w:rsidRPr="00BF1FEF">
        <w:tab/>
      </w:r>
      <w:r w:rsidR="00ED3C15">
        <w:rPr>
          <w:u w:val="single"/>
        </w:rPr>
        <w:t>The written notice shall be made by filing the act</w:t>
      </w:r>
      <w:r w:rsidR="009F3D94">
        <w:rPr>
          <w:u w:val="single"/>
        </w:rPr>
        <w:t>ion, setting forth the nonparty</w:t>
      </w:r>
      <w:r w:rsidR="00ED3C15">
        <w:rPr>
          <w:u w:val="single"/>
        </w:rPr>
        <w:t xml:space="preserve"> or parties</w:t>
      </w:r>
      <w:r w:rsidR="0066221B" w:rsidRPr="0066221B">
        <w:rPr>
          <w:u w:val="single"/>
        </w:rPr>
        <w:t>’</w:t>
      </w:r>
      <w:r w:rsidR="00ED3C15">
        <w:rPr>
          <w:u w:val="single"/>
        </w:rPr>
        <w:t xml:space="preserve"> names and last known address or addresses, or the best identification of a nonparty which is possible under the </w:t>
      </w:r>
      <w:r w:rsidR="008766C7">
        <w:rPr>
          <w:u w:val="single"/>
        </w:rPr>
        <w:t>circumstances</w:t>
      </w:r>
      <w:r w:rsidR="00ED3C15">
        <w:rPr>
          <w:u w:val="single"/>
        </w:rPr>
        <w:t xml:space="preserve">, </w:t>
      </w:r>
      <w:r w:rsidR="008766C7">
        <w:rPr>
          <w:u w:val="single"/>
        </w:rPr>
        <w:t>together</w:t>
      </w:r>
      <w:r w:rsidR="00ED3C15">
        <w:rPr>
          <w:u w:val="single"/>
        </w:rPr>
        <w:t xml:space="preserve"> with a brief statement of the filer</w:t>
      </w:r>
      <w:r w:rsidR="0066221B" w:rsidRPr="0066221B">
        <w:rPr>
          <w:u w:val="single"/>
        </w:rPr>
        <w:t>’</w:t>
      </w:r>
      <w:r w:rsidR="00ED3C15">
        <w:rPr>
          <w:u w:val="single"/>
        </w:rPr>
        <w:t>s good faith belief that the nonparty or parties were at fault.</w:t>
      </w:r>
    </w:p>
    <w:p w:rsidR="001C3384" w:rsidRPr="001C3384" w:rsidRDefault="001C3384"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384">
        <w:tab/>
      </w:r>
      <w:r w:rsidRPr="001C3384">
        <w:tab/>
      </w:r>
      <w:r w:rsidRPr="001C3384">
        <w:tab/>
      </w:r>
      <w:r w:rsidRPr="001C3384">
        <w:tab/>
      </w:r>
      <w:r>
        <w:rPr>
          <w:u w:val="single"/>
        </w:rPr>
        <w:t>(3)</w:t>
      </w:r>
      <w:r w:rsidRPr="001C3384">
        <w:tab/>
      </w:r>
      <w:r>
        <w:rPr>
          <w:u w:val="single"/>
        </w:rPr>
        <w:t>Allocations of percentage of fault of nonparties shall be used only in the determination of the percentages of fault of named parties.</w:t>
      </w:r>
    </w:p>
    <w:p w:rsidR="00ED3C15" w:rsidRPr="00B449D0" w:rsidRDefault="00BF1FE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sidR="00ED3C15">
        <w:rPr>
          <w:u w:val="single"/>
        </w:rPr>
        <w:t>(4)</w:t>
      </w:r>
      <w:r w:rsidRPr="00BF1FEF">
        <w:tab/>
      </w:r>
      <w:r w:rsidR="00ED3C15">
        <w:rPr>
          <w:u w:val="single"/>
        </w:rPr>
        <w:t>Where fault is allocated to nonparties by the fact finder, those findings of fault shall not subject a nonparty to liability i</w:t>
      </w:r>
      <w:r w:rsidR="00ED3C15" w:rsidRPr="00B449D0">
        <w:rPr>
          <w:u w:val="single"/>
        </w:rPr>
        <w:t>n the instant action nor may such findings be introduced as evidence of liability in any action.</w:t>
      </w:r>
    </w:p>
    <w:p w:rsidR="007422DF" w:rsidRPr="00B449D0"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(D)</w:t>
      </w:r>
      <w:r w:rsidRPr="00B449D0">
        <w:tab/>
      </w:r>
      <w:r w:rsidRPr="00B449D0">
        <w:rPr>
          <w:strike/>
        </w:rPr>
        <w:t>A</w:t>
      </w:r>
      <w:r w:rsidRPr="00B449D0">
        <w:t xml:space="preserve"> </w:t>
      </w:r>
      <w:r w:rsidR="003B0DE0" w:rsidRPr="00B449D0">
        <w:rPr>
          <w:u w:val="single"/>
        </w:rPr>
        <w:t>Notwithstanding any other provisions of this section, a</w:t>
      </w:r>
      <w:r w:rsidR="003B0DE0" w:rsidRPr="00B449D0">
        <w:t xml:space="preserve"> </w:t>
      </w:r>
      <w:r w:rsidRPr="00B449D0">
        <w:t xml:space="preserve">defendant shall retain the right to assert that another </w:t>
      </w:r>
      <w:r w:rsidRPr="00B449D0">
        <w:rPr>
          <w:strike/>
        </w:rPr>
        <w:t>potential tortfeasor</w:t>
      </w:r>
      <w:r w:rsidR="00B0677C" w:rsidRPr="00B449D0">
        <w:t xml:space="preserve"> </w:t>
      </w:r>
      <w:r w:rsidR="00B0677C" w:rsidRPr="00B449D0">
        <w:rPr>
          <w:u w:val="single"/>
        </w:rPr>
        <w:t>person or entity</w:t>
      </w:r>
      <w:r w:rsidR="00B0677C" w:rsidRPr="00B449D0">
        <w:t xml:space="preserve">, </w:t>
      </w:r>
      <w:r w:rsidRPr="00B449D0">
        <w:t>whether or not a party</w:t>
      </w:r>
      <w:r w:rsidR="00B0677C" w:rsidRPr="00B449D0">
        <w:rPr>
          <w:strike/>
        </w:rPr>
        <w:t>,</w:t>
      </w:r>
      <w:r w:rsidR="00B0677C" w:rsidRPr="00B449D0">
        <w:t xml:space="preserve"> </w:t>
      </w:r>
      <w:r w:rsidR="00B0677C" w:rsidRPr="00B449D0">
        <w:rPr>
          <w:u w:val="single"/>
        </w:rPr>
        <w:t xml:space="preserve">to the action </w:t>
      </w:r>
      <w:r w:rsidRPr="00B449D0">
        <w:t>contributed to the alleged injury or damages and/or may be liable for any or all of the damages alleged by any other party.</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(E)</w:t>
      </w:r>
      <w:r w:rsidRPr="00B449D0">
        <w:tab/>
        <w:t>Notwithstanding the application</w:t>
      </w:r>
      <w:r w:rsidR="003B0DE0" w:rsidRPr="00B449D0">
        <w:t xml:space="preserve"> </w:t>
      </w:r>
      <w:r w:rsidRPr="00B449D0">
        <w:t xml:space="preserve">of this section, setoff from any settlement received from any potential tortfeasor </w:t>
      </w:r>
      <w:r w:rsidR="00B0677C" w:rsidRPr="00B449D0">
        <w:rPr>
          <w:u w:val="single"/>
        </w:rPr>
        <w:t>party or nonparty</w:t>
      </w:r>
      <w:r w:rsidR="00B0677C" w:rsidRPr="00B449D0">
        <w:t xml:space="preserve"> prior t</w:t>
      </w:r>
      <w:r w:rsidR="00B0677C">
        <w:t xml:space="preserve">o the </w:t>
      </w:r>
      <w:r w:rsidR="00B0677C">
        <w:rPr>
          <w:u w:val="single"/>
        </w:rPr>
        <w:t>trial or prior to the</w:t>
      </w:r>
      <w:r w:rsidR="00B0677C">
        <w:t xml:space="preserve"> v</w:t>
      </w:r>
      <w:r w:rsidRPr="007E1E42">
        <w:t>erdict shall be applied in proportion to each defendant</w:t>
      </w:r>
      <w:r w:rsidR="0066221B" w:rsidRPr="0066221B">
        <w:t>’</w:t>
      </w:r>
      <w:r w:rsidRPr="007E1E42">
        <w:t>s percentage of liability as determined pursuant to subsection (C).</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rsidR="008766C7">
        <w:t>”</w:t>
      </w: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38</w:t>
      </w:r>
      <w:r>
        <w:noBreakHyphen/>
        <w:t>20(A) of the 1976 Code is amended to read:</w:t>
      </w: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1B" w:rsidRDefault="0066221B" w:rsidP="0066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E1E42">
        <w:t>(A)</w:t>
      </w:r>
      <w:r w:rsidR="00A62ED0">
        <w:t xml:space="preserve"> </w:t>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66221B" w:rsidRDefault="0066221B" w:rsidP="0066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21B">
        <w:t>3</w:t>
      </w:r>
      <w:r>
        <w:t>.</w:t>
      </w:r>
      <w:r>
        <w:tab/>
        <w:t>Section 15</w:t>
      </w:r>
      <w:r w:rsidR="0066221B">
        <w:noBreakHyphen/>
      </w:r>
      <w:r>
        <w:t>38</w:t>
      </w:r>
      <w:r w:rsidR="0066221B">
        <w:noBreakHyphen/>
      </w:r>
      <w:r>
        <w:t>40(B) of the 1976 Code is amended to read:</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1E42">
        <w:t>(B) 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66221B">
        <w:noBreakHyphen/>
      </w:r>
      <w:r w:rsidRPr="007E1E42">
        <w:t>38</w:t>
      </w:r>
      <w:r w:rsidR="0066221B">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21B">
        <w:t>4</w:t>
      </w:r>
      <w:r w:rsidR="0048460C">
        <w:t>.</w:t>
      </w:r>
      <w:r w:rsidR="0048460C">
        <w:tab/>
      </w:r>
      <w:r>
        <w:t>Section 15</w:t>
      </w:r>
      <w:r w:rsidR="0066221B">
        <w:noBreakHyphen/>
      </w:r>
      <w:r>
        <w:t>38</w:t>
      </w:r>
      <w:r w:rsidR="0066221B">
        <w:noBreakHyphen/>
      </w:r>
      <w:r>
        <w:t>50 of the 1976 Code is amended to read:</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27FD4">
        <w:t>Section 15</w:t>
      </w:r>
      <w:r w:rsidR="0066221B">
        <w:noBreakHyphen/>
      </w:r>
      <w:r w:rsidR="00827FD4">
        <w:t>38</w:t>
      </w:r>
      <w:r w:rsidR="0066221B">
        <w:noBreakHyphen/>
      </w:r>
      <w:r w:rsidR="00A62ED0">
        <w:t xml:space="preserve">50. </w:t>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8766C7" w:rsidRDefault="00A62ED0"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766C7"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sidR="008766C7">
        <w:rPr>
          <w:u w:val="single"/>
        </w:rPr>
        <w:t>or the percentage of fault attributab</w:t>
      </w:r>
      <w:r w:rsidR="00D21C11">
        <w:rPr>
          <w:u w:val="single"/>
        </w:rPr>
        <w:t xml:space="preserve">le to that person or entity pursuant to </w:t>
      </w:r>
      <w:r w:rsidR="008766C7">
        <w:rPr>
          <w:u w:val="single"/>
        </w:rPr>
        <w:t>Section 15</w:t>
      </w:r>
      <w:r w:rsidR="0066221B">
        <w:rPr>
          <w:u w:val="single"/>
        </w:rPr>
        <w:noBreakHyphen/>
      </w:r>
      <w:r w:rsidR="008766C7">
        <w:rPr>
          <w:u w:val="single"/>
        </w:rPr>
        <w:t>38</w:t>
      </w:r>
      <w:r w:rsidR="0066221B">
        <w:rPr>
          <w:u w:val="single"/>
        </w:rPr>
        <w:noBreakHyphen/>
      </w:r>
      <w:r w:rsidR="008766C7">
        <w:rPr>
          <w:u w:val="single"/>
        </w:rPr>
        <w:t>15(C),</w:t>
      </w:r>
      <w:r w:rsidR="008766C7">
        <w:t xml:space="preserve"> </w:t>
      </w:r>
      <w:r w:rsidR="008766C7" w:rsidRPr="007E1E42">
        <w:t>whichever is the greater; and</w:t>
      </w:r>
    </w:p>
    <w:p w:rsidR="008766C7" w:rsidRDefault="008766C7"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rsidR="00A62ED0">
        <w:tab/>
      </w:r>
      <w:r w:rsidRPr="007E1E42">
        <w:t>it discharges the tortfeasor to whom it is given from all liability for contribution to any other tortfeasor.</w:t>
      </w:r>
      <w:r w:rsidR="00A91F5C">
        <w:t>”</w:t>
      </w: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6221B">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21B">
        <w:t>6</w:t>
      </w:r>
      <w:r>
        <w:t>.</w:t>
      </w:r>
      <w:r>
        <w:tab/>
        <w:t>This act takes effect upon approval by the Governor.</w:t>
      </w:r>
    </w:p>
    <w:p w:rsidR="003E56B2" w:rsidRDefault="00662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685" w:rsidRDefault="00937685" w:rsidP="00937685">
      <w:pPr>
        <w:suppressAutoHyphens/>
      </w:pPr>
    </w:p>
    <w:sectPr w:rsidR="00937685" w:rsidSect="009376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ECB" w:rsidRDefault="00FA6ECB" w:rsidP="009F0C77">
      <w:r>
        <w:separator/>
      </w:r>
    </w:p>
  </w:endnote>
  <w:endnote w:type="continuationSeparator" w:id="0">
    <w:p w:rsidR="00FA6ECB" w:rsidRDefault="00FA6E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F913DF-C0F1-43C2-83C2-A68A099D5C80}"/>
    <w:embedBold r:id="rId2" w:fontKey="{BDDD6F89-5D62-412D-885E-1B2AA5F5C613}"/>
  </w:font>
  <w:font w:name="Calibri">
    <w:panose1 w:val="020F0502020204030204"/>
    <w:charset w:val="00"/>
    <w:family w:val="swiss"/>
    <w:pitch w:val="variable"/>
    <w:sig w:usb0="E0002EFF" w:usb1="C000247B" w:usb2="00000009" w:usb3="00000000" w:csb0="000001FF" w:csb1="00000000"/>
    <w:embedRegular r:id="rId3" w:fontKey="{9B5C4262-3D85-48F0-B891-14AE8B12DF66}"/>
  </w:font>
  <w:font w:name="Segoe UI">
    <w:panose1 w:val="020B0502040204020203"/>
    <w:charset w:val="00"/>
    <w:family w:val="swiss"/>
    <w:pitch w:val="variable"/>
    <w:sig w:usb0="E4002EFF" w:usb1="C000E47F" w:usb2="00000009" w:usb3="00000000" w:csb0="000001FF" w:csb1="00000000"/>
    <w:embedRegular r:id="rId4" w:fontKey="{A26E9B61-850B-4C30-A985-111BF03C036E}"/>
  </w:font>
  <w:font w:name="Cambria">
    <w:panose1 w:val="02040503050406030204"/>
    <w:charset w:val="00"/>
    <w:family w:val="roman"/>
    <w:pitch w:val="variable"/>
    <w:sig w:usb0="E00006FF" w:usb1="420024FF" w:usb2="02000000" w:usb3="00000000" w:csb0="0000019F" w:csb1="00000000"/>
    <w:embedRegular r:id="rId5" w:fontKey="{5D8A239C-1E47-43CC-8869-1C00E08C6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685" w:rsidRPr="003E1718" w:rsidRDefault="00937685" w:rsidP="003E1718">
    <w:pPr>
      <w:pStyle w:val="Footer"/>
      <w:tabs>
        <w:tab w:val="clear" w:pos="4680"/>
        <w:tab w:val="clear" w:pos="9360"/>
        <w:tab w:val="center" w:pos="2995"/>
      </w:tabs>
      <w:spacing w:before="120"/>
    </w:pPr>
    <w:r>
      <w:t>[3758]</w:t>
    </w:r>
    <w:r>
      <w:tab/>
    </w:r>
    <w:r>
      <w:fldChar w:fldCharType="begin"/>
    </w:r>
    <w:r>
      <w:instrText xml:space="preserve"> PAGE  \* MERGEFORMAT </w:instrText>
    </w:r>
    <w:r>
      <w:fldChar w:fldCharType="separate"/>
    </w:r>
    <w:r w:rsidR="00F859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ECB" w:rsidRDefault="00FA6ECB" w:rsidP="009F0C77">
      <w:r>
        <w:separator/>
      </w:r>
    </w:p>
  </w:footnote>
  <w:footnote w:type="continuationSeparator" w:id="0">
    <w:p w:rsidR="00FA6ECB" w:rsidRDefault="00FA6E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1AHB19"/>
    <w:docVar w:name="CoverBillType" w:val="b"/>
    <w:docVar w:name="DocPath" w:val="L:\Council\bills\BH\7091AHB19.DOCX"/>
    <w:docVar w:name="dvBillNumber" w:val="3758"/>
    <w:docVar w:name="dvBillNumberPrefix" w:val="H. "/>
    <w:docVar w:name="dvOriginalBody" w:val="House"/>
    <w:docVar w:name="dvSteno" w:val="BH"/>
    <w:docVar w:name="NameofBody" w:val="h"/>
    <w:docVar w:name="vGroup2" w:val="Council"/>
  </w:docVars>
  <w:rsids>
    <w:rsidRoot w:val="00FA6ECB"/>
    <w:rsid w:val="00011869"/>
    <w:rsid w:val="00012506"/>
    <w:rsid w:val="00015CD6"/>
    <w:rsid w:val="0002522F"/>
    <w:rsid w:val="000E0100"/>
    <w:rsid w:val="000E1785"/>
    <w:rsid w:val="000F40FA"/>
    <w:rsid w:val="001035F1"/>
    <w:rsid w:val="0010776B"/>
    <w:rsid w:val="00133E66"/>
    <w:rsid w:val="00135858"/>
    <w:rsid w:val="001435A3"/>
    <w:rsid w:val="00146ED3"/>
    <w:rsid w:val="00151044"/>
    <w:rsid w:val="001C3384"/>
    <w:rsid w:val="001D08F2"/>
    <w:rsid w:val="001D3A58"/>
    <w:rsid w:val="001D525B"/>
    <w:rsid w:val="001D7F4F"/>
    <w:rsid w:val="00205238"/>
    <w:rsid w:val="00210B11"/>
    <w:rsid w:val="002321B6"/>
    <w:rsid w:val="00240FF1"/>
    <w:rsid w:val="00250967"/>
    <w:rsid w:val="002543C8"/>
    <w:rsid w:val="0025541D"/>
    <w:rsid w:val="00284AAE"/>
    <w:rsid w:val="002852BC"/>
    <w:rsid w:val="00295BB7"/>
    <w:rsid w:val="002D0253"/>
    <w:rsid w:val="002D2FE1"/>
    <w:rsid w:val="002E5912"/>
    <w:rsid w:val="002F062F"/>
    <w:rsid w:val="00301B21"/>
    <w:rsid w:val="00325348"/>
    <w:rsid w:val="0032732C"/>
    <w:rsid w:val="00336AD0"/>
    <w:rsid w:val="0037079A"/>
    <w:rsid w:val="003B0DE0"/>
    <w:rsid w:val="003C4DAB"/>
    <w:rsid w:val="003D01E8"/>
    <w:rsid w:val="003E1718"/>
    <w:rsid w:val="003E5288"/>
    <w:rsid w:val="003E56B2"/>
    <w:rsid w:val="003F6D79"/>
    <w:rsid w:val="0040031A"/>
    <w:rsid w:val="0041760A"/>
    <w:rsid w:val="00417C01"/>
    <w:rsid w:val="004403BD"/>
    <w:rsid w:val="00461441"/>
    <w:rsid w:val="00474978"/>
    <w:rsid w:val="004809EE"/>
    <w:rsid w:val="0048460C"/>
    <w:rsid w:val="004E7D54"/>
    <w:rsid w:val="004F25E6"/>
    <w:rsid w:val="00500274"/>
    <w:rsid w:val="005273C6"/>
    <w:rsid w:val="00530A69"/>
    <w:rsid w:val="00541852"/>
    <w:rsid w:val="00545593"/>
    <w:rsid w:val="00556EBF"/>
    <w:rsid w:val="00577C6C"/>
    <w:rsid w:val="005929C0"/>
    <w:rsid w:val="005A62FE"/>
    <w:rsid w:val="005C2FE2"/>
    <w:rsid w:val="005E2BC9"/>
    <w:rsid w:val="005F3F7D"/>
    <w:rsid w:val="00605102"/>
    <w:rsid w:val="00617BBD"/>
    <w:rsid w:val="006215AA"/>
    <w:rsid w:val="0066221B"/>
    <w:rsid w:val="006913C9"/>
    <w:rsid w:val="0069470D"/>
    <w:rsid w:val="006B237A"/>
    <w:rsid w:val="006D58AA"/>
    <w:rsid w:val="006F1040"/>
    <w:rsid w:val="00702012"/>
    <w:rsid w:val="00727D86"/>
    <w:rsid w:val="00734F00"/>
    <w:rsid w:val="007422DF"/>
    <w:rsid w:val="0074313A"/>
    <w:rsid w:val="007A365A"/>
    <w:rsid w:val="007A70AE"/>
    <w:rsid w:val="00827FD4"/>
    <w:rsid w:val="008362E8"/>
    <w:rsid w:val="0085786E"/>
    <w:rsid w:val="0087496E"/>
    <w:rsid w:val="008766C7"/>
    <w:rsid w:val="008A1768"/>
    <w:rsid w:val="008A489F"/>
    <w:rsid w:val="008F0F33"/>
    <w:rsid w:val="008F4429"/>
    <w:rsid w:val="00927979"/>
    <w:rsid w:val="00937685"/>
    <w:rsid w:val="0094021A"/>
    <w:rsid w:val="009A4BF2"/>
    <w:rsid w:val="009B44AF"/>
    <w:rsid w:val="009C6A0B"/>
    <w:rsid w:val="009F0C77"/>
    <w:rsid w:val="009F3D94"/>
    <w:rsid w:val="009F4DD1"/>
    <w:rsid w:val="00A02543"/>
    <w:rsid w:val="00A41684"/>
    <w:rsid w:val="00A62ED0"/>
    <w:rsid w:val="00A64E80"/>
    <w:rsid w:val="00A72BCD"/>
    <w:rsid w:val="00A741D9"/>
    <w:rsid w:val="00A833AB"/>
    <w:rsid w:val="00A91F5C"/>
    <w:rsid w:val="00A9741D"/>
    <w:rsid w:val="00AC34A2"/>
    <w:rsid w:val="00AD1C9A"/>
    <w:rsid w:val="00AD4B17"/>
    <w:rsid w:val="00AE42C9"/>
    <w:rsid w:val="00B03703"/>
    <w:rsid w:val="00B0677C"/>
    <w:rsid w:val="00B412D4"/>
    <w:rsid w:val="00B449D0"/>
    <w:rsid w:val="00B46523"/>
    <w:rsid w:val="00BE3C22"/>
    <w:rsid w:val="00BF1FEF"/>
    <w:rsid w:val="00C0345E"/>
    <w:rsid w:val="00C31C95"/>
    <w:rsid w:val="00C3483A"/>
    <w:rsid w:val="00C74E9D"/>
    <w:rsid w:val="00C826DD"/>
    <w:rsid w:val="00C82FD3"/>
    <w:rsid w:val="00C92819"/>
    <w:rsid w:val="00CC6B7B"/>
    <w:rsid w:val="00CD2089"/>
    <w:rsid w:val="00D21C11"/>
    <w:rsid w:val="00D73A67"/>
    <w:rsid w:val="00D970A9"/>
    <w:rsid w:val="00DD78AA"/>
    <w:rsid w:val="00DF3845"/>
    <w:rsid w:val="00E41911"/>
    <w:rsid w:val="00E44B57"/>
    <w:rsid w:val="00E92EEF"/>
    <w:rsid w:val="00ED3C15"/>
    <w:rsid w:val="00EE2A59"/>
    <w:rsid w:val="00EF2368"/>
    <w:rsid w:val="00F24442"/>
    <w:rsid w:val="00F45CA7"/>
    <w:rsid w:val="00F50AE3"/>
    <w:rsid w:val="00F655B7"/>
    <w:rsid w:val="00F656BA"/>
    <w:rsid w:val="00F67CF1"/>
    <w:rsid w:val="00F728AA"/>
    <w:rsid w:val="00F840F0"/>
    <w:rsid w:val="00F8593F"/>
    <w:rsid w:val="00FA6E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566B9-74AF-4633-A3C6-C8D1B5A4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7"/>
    <w:rPr>
      <w:rFonts w:ascii="Segoe UI" w:eastAsia="Times New Roman" w:hAnsi="Segoe UI" w:cs="Segoe UI"/>
      <w:sz w:val="18"/>
      <w:szCs w:val="18"/>
    </w:rPr>
  </w:style>
  <w:style w:type="character" w:styleId="Hyperlink">
    <w:name w:val="Hyperlink"/>
    <w:basedOn w:val="DefaultParagraphFont"/>
    <w:uiPriority w:val="99"/>
    <w:unhideWhenUsed/>
    <w:rsid w:val="009376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58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7250D-983F-48D4-8ED4-A19F5C06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1617</Words>
  <Characters>9303</Characters>
  <Application>Microsoft Office Word</Application>
  <DocSecurity>0</DocSecurity>
  <Lines>310</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3758: Tortfeasors Act - South Carolina Legislature Online</dc:title>
  <dc:creator>Bonnie Huth</dc:creator>
  <cp:lastModifiedBy>S Wilson</cp:lastModifiedBy>
  <cp:revision>2</cp:revision>
  <cp:lastPrinted>2019-01-08T17:33:00Z</cp:lastPrinted>
  <dcterms:created xsi:type="dcterms:W3CDTF">2020-01-29T19:27:00Z</dcterms:created>
  <dcterms:modified xsi:type="dcterms:W3CDTF">2020-01-29T19:27:00Z</dcterms:modified>
</cp:coreProperties>
</file>