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A57" w:rsidRDefault="00DC5A57" w:rsidP="00DC5A57">
      <w:pPr>
        <w:widowControl w:val="0"/>
        <w:jc w:val="center"/>
      </w:pPr>
      <w:r w:rsidRPr="00DC5A57">
        <w:rPr>
          <w:b/>
        </w:rPr>
        <w:t>South Carolina General Assembly</w:t>
      </w:r>
    </w:p>
    <w:p w:rsidR="00DC5A57" w:rsidRDefault="00DC5A57" w:rsidP="00DC5A57">
      <w:pPr>
        <w:widowControl w:val="0"/>
        <w:jc w:val="center"/>
      </w:pPr>
      <w:r>
        <w:t>123rd Session, 2019-2020</w:t>
      </w:r>
    </w:p>
    <w:p w:rsidR="00DC5A57" w:rsidRDefault="00DC5A57" w:rsidP="00DC5A57">
      <w:pPr>
        <w:widowControl w:val="0"/>
        <w:jc w:val="left"/>
      </w:pPr>
    </w:p>
    <w:p w:rsidR="00DC5A57" w:rsidRDefault="00DC5A57" w:rsidP="00DC5A57">
      <w:pPr>
        <w:widowControl w:val="0"/>
        <w:jc w:val="left"/>
        <w:rPr>
          <w:b/>
        </w:rPr>
      </w:pPr>
      <w:r w:rsidRPr="00DC5A57">
        <w:rPr>
          <w:b/>
        </w:rPr>
        <w:t>H. 3974</w:t>
      </w:r>
    </w:p>
    <w:p w:rsidR="00DC5A57" w:rsidRDefault="00DC5A57" w:rsidP="00DC5A57">
      <w:pPr>
        <w:widowControl w:val="0"/>
        <w:jc w:val="left"/>
        <w:rPr>
          <w:b/>
        </w:rPr>
      </w:pPr>
    </w:p>
    <w:p w:rsidR="00DC5A57" w:rsidRDefault="00DC5A57" w:rsidP="00DC5A57">
      <w:pPr>
        <w:widowControl w:val="0"/>
        <w:jc w:val="left"/>
      </w:pPr>
      <w:r w:rsidRPr="00DC5A57">
        <w:rPr>
          <w:b/>
        </w:rPr>
        <w:t>STATUS INFORMATION</w:t>
      </w:r>
    </w:p>
    <w:p w:rsidR="00DC5A57" w:rsidRDefault="00DC5A57" w:rsidP="00DC5A57">
      <w:pPr>
        <w:widowControl w:val="0"/>
        <w:jc w:val="left"/>
      </w:pPr>
    </w:p>
    <w:p w:rsidR="00DC5A57" w:rsidRDefault="00DC5A57" w:rsidP="00DC5A57">
      <w:pPr>
        <w:widowControl w:val="0"/>
        <w:jc w:val="left"/>
      </w:pPr>
      <w:r>
        <w:t>House Resolution</w:t>
      </w:r>
    </w:p>
    <w:p w:rsidR="00DC5A57" w:rsidRDefault="00DC5A57" w:rsidP="00DC5A57">
      <w:pPr>
        <w:widowControl w:val="0"/>
        <w:jc w:val="left"/>
      </w:pPr>
      <w:r>
        <w:t>Sponsors: Rep. Allison</w:t>
      </w:r>
    </w:p>
    <w:p w:rsidR="00DC5A57" w:rsidRDefault="00DC5A57" w:rsidP="00DC5A57">
      <w:pPr>
        <w:widowControl w:val="0"/>
        <w:jc w:val="left"/>
      </w:pPr>
      <w:r>
        <w:t>Document Path: l:\council\bills\gm\24080zw19.docx</w:t>
      </w:r>
    </w:p>
    <w:p w:rsidR="00DC5A57" w:rsidRDefault="00DC5A57" w:rsidP="00DC5A57">
      <w:pPr>
        <w:widowControl w:val="0"/>
        <w:jc w:val="left"/>
      </w:pPr>
    </w:p>
    <w:p w:rsidR="00DC5A57" w:rsidRDefault="00DC5A57" w:rsidP="00DC5A57">
      <w:pPr>
        <w:widowControl w:val="0"/>
        <w:jc w:val="left"/>
      </w:pPr>
      <w:r>
        <w:t>Introduced in the House on February 14, 2019</w:t>
      </w:r>
    </w:p>
    <w:p w:rsidR="00DC5A57" w:rsidRDefault="00DC5A57" w:rsidP="00DC5A57">
      <w:pPr>
        <w:widowControl w:val="0"/>
        <w:jc w:val="left"/>
      </w:pPr>
      <w:r>
        <w:t>Adopted by the House on February 14, 2019</w:t>
      </w:r>
    </w:p>
    <w:p w:rsidR="00DC5A57" w:rsidRDefault="00DC5A57" w:rsidP="00DC5A57">
      <w:pPr>
        <w:widowControl w:val="0"/>
        <w:jc w:val="left"/>
      </w:pPr>
    </w:p>
    <w:p w:rsidR="00DC5A57" w:rsidRDefault="00DC5A57" w:rsidP="00DC5A57">
      <w:pPr>
        <w:widowControl w:val="0"/>
        <w:jc w:val="left"/>
      </w:pPr>
      <w:r>
        <w:t xml:space="preserve">Summary: </w:t>
      </w:r>
      <w:r w:rsidR="00874FCC">
        <w:t>Davia Bunch and  Berkley Bryant</w:t>
      </w:r>
    </w:p>
    <w:p w:rsidR="00DC5A57" w:rsidRDefault="00DC5A57" w:rsidP="00DC5A57">
      <w:pPr>
        <w:widowControl w:val="0"/>
        <w:jc w:val="left"/>
      </w:pPr>
    </w:p>
    <w:p w:rsidR="00DC5A57" w:rsidRDefault="00DC5A57" w:rsidP="00DC5A57">
      <w:pPr>
        <w:widowControl w:val="0"/>
        <w:jc w:val="left"/>
      </w:pPr>
    </w:p>
    <w:p w:rsidR="00DC5A57" w:rsidRDefault="00DC5A57" w:rsidP="00DC5A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5A57">
        <w:rPr>
          <w:b/>
        </w:rPr>
        <w:t>HISTORY OF LEGISLATIVE ACTIONS</w:t>
      </w:r>
    </w:p>
    <w:p w:rsidR="00DC5A57" w:rsidRDefault="00DC5A57" w:rsidP="00DC5A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5A57" w:rsidRPr="00DC5A57" w:rsidRDefault="00DC5A57" w:rsidP="00DC5A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5A57">
        <w:rPr>
          <w:u w:val="single"/>
        </w:rPr>
        <w:tab/>
        <w:t>Date</w:t>
      </w:r>
      <w:r w:rsidRPr="00DC5A57">
        <w:rPr>
          <w:u w:val="single"/>
        </w:rPr>
        <w:tab/>
        <w:t>Body</w:t>
      </w:r>
      <w:r w:rsidRPr="00DC5A57">
        <w:rPr>
          <w:u w:val="single"/>
        </w:rPr>
        <w:tab/>
        <w:t>Action Description with journal page number</w:t>
      </w:r>
      <w:r w:rsidRPr="00DC5A57">
        <w:rPr>
          <w:u w:val="single"/>
        </w:rPr>
        <w:tab/>
      </w:r>
    </w:p>
    <w:p w:rsidR="00162FAB" w:rsidRDefault="00162FAB" w:rsidP="00162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2/14/2019</w:t>
      </w:r>
      <w:r>
        <w:tab/>
        <w:t>House</w:t>
      </w:r>
      <w:r>
        <w:tab/>
      </w:r>
      <w:r w:rsidRPr="004922D9">
        <w:t>Introduced and adopted (</w:t>
      </w:r>
      <w:hyperlink r:id="rId7" w:history="1">
        <w:r w:rsidRPr="004922D9">
          <w:rPr>
            <w:rStyle w:val="Hyperlink"/>
          </w:rPr>
          <w:t>House Journal</w:t>
        </w:r>
        <w:r w:rsidRPr="004922D9">
          <w:rPr>
            <w:rStyle w:val="Hyperlink"/>
          </w:rPr>
          <w:noBreakHyphen/>
          <w:t>page 29</w:t>
        </w:r>
      </w:hyperlink>
      <w:r w:rsidRPr="004922D9">
        <w:t>)</w:t>
      </w:r>
    </w:p>
    <w:p w:rsidR="00162FAB" w:rsidRDefault="00162FAB" w:rsidP="00162F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5A57" w:rsidRDefault="00DC5A57" w:rsidP="00DC5A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C5A57">
          <w:rPr>
            <w:rStyle w:val="Hyperlink"/>
          </w:rPr>
          <w:t>legislative information</w:t>
        </w:r>
      </w:hyperlink>
      <w:r>
        <w:t xml:space="preserve"> at the website</w:t>
      </w:r>
    </w:p>
    <w:p w:rsidR="00DC5A57" w:rsidRDefault="00DC5A57" w:rsidP="00DC5A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5A57" w:rsidRPr="00DC5A57" w:rsidRDefault="00DC5A57" w:rsidP="00DC5A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5A57" w:rsidRDefault="00DC5A57" w:rsidP="00DC5A57">
      <w:r w:rsidRPr="00DC5A57">
        <w:rPr>
          <w:b/>
        </w:rPr>
        <w:t>VERSIONS OF THIS BILL</w:t>
      </w:r>
    </w:p>
    <w:p w:rsidR="00DC5A57" w:rsidRDefault="00DC5A57" w:rsidP="00DC5A57"/>
    <w:p w:rsidR="00DC5A57" w:rsidRDefault="002A49D8" w:rsidP="00DC5A57">
      <w:hyperlink r:id="rId9" w:history="1">
        <w:r w:rsidR="00DC5A57">
          <w:rPr>
            <w:rStyle w:val="Hyperlink"/>
          </w:rPr>
          <w:t>2/14/2019</w:t>
        </w:r>
      </w:hyperlink>
    </w:p>
    <w:p w:rsidR="00DC5A57" w:rsidRDefault="00DC5A57" w:rsidP="00DC5A57"/>
    <w:p w:rsidR="00DC5A57" w:rsidRDefault="00DC5A57" w:rsidP="00DC5A57">
      <w:pPr>
        <w:sectPr w:rsidR="00DC5A57" w:rsidSect="00DC5A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41B4D" w:rsidRDefault="00341B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1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59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BD0919" w:rsidRDefault="00BD0919" w:rsidP="00BD0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31CF1">
        <w:rPr>
          <w:color w:val="000000" w:themeColor="text1"/>
          <w:u w:color="000000" w:themeColor="text1"/>
        </w:rPr>
        <w:t xml:space="preserve">TO EXTEND THE PRIVILEGE OF THE FLOOR OF THE SOUTH CAROLINA HOUSE OF REPRESENTATIVES TO </w:t>
      </w:r>
      <w:r>
        <w:rPr>
          <w:color w:val="000000" w:themeColor="text1"/>
          <w:u w:color="000000" w:themeColor="text1"/>
        </w:rPr>
        <w:t>DAVIA BUNCH</w:t>
      </w:r>
      <w:r w:rsidRPr="00731CF1">
        <w:rPr>
          <w:color w:val="000000" w:themeColor="text1"/>
          <w:u w:color="000000" w:themeColor="text1"/>
        </w:rPr>
        <w:t xml:space="preserve">, MISS SOUTH CAROLINA, AND </w:t>
      </w:r>
      <w:r>
        <w:rPr>
          <w:color w:val="000000" w:themeColor="text1"/>
          <w:u w:color="000000" w:themeColor="text1"/>
        </w:rPr>
        <w:t>BERKL</w:t>
      </w:r>
      <w:r w:rsidR="006601B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Y BRYANT</w:t>
      </w:r>
      <w:r w:rsidRPr="00731CF1">
        <w:rPr>
          <w:color w:val="000000" w:themeColor="text1"/>
          <w:u w:color="000000" w:themeColor="text1"/>
        </w:rPr>
        <w:t>, MISS SOUTH CAROLINA TEEN, ALONG WITH THE OTHER CONTESTANTS, AT A DATE AND TIME TO BE DETERMINED BY THE SPEAKER, FOR THE PURPOSE OF BEING RECOGNIZED AND COMMENDED FOR WINNING THE 201</w:t>
      </w:r>
      <w:r w:rsidR="00C278C7">
        <w:rPr>
          <w:color w:val="000000" w:themeColor="text1"/>
          <w:u w:color="000000" w:themeColor="text1"/>
        </w:rPr>
        <w:t>8</w:t>
      </w:r>
      <w:r w:rsidRPr="00731CF1">
        <w:rPr>
          <w:color w:val="000000" w:themeColor="text1"/>
          <w:u w:color="000000" w:themeColor="text1"/>
        </w:rPr>
        <w:t xml:space="preserve"> MISS SOUTH CAROLINA AND MISS SOUTH CAROLINA TEEN TITLES.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59CD" w:rsidRDefault="00B55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559CD" w:rsidRDefault="00B55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0919" w:rsidRPr="00731CF1" w:rsidRDefault="00BD0919" w:rsidP="00BD09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31CF1">
        <w:rPr>
          <w:color w:val="000000" w:themeColor="text1"/>
          <w:u w:color="000000" w:themeColor="text1"/>
        </w:rPr>
        <w:t xml:space="preserve">That the privilege of the floor of the South Carolina House of Representatives be extended to </w:t>
      </w:r>
      <w:r>
        <w:rPr>
          <w:color w:val="000000" w:themeColor="text1"/>
          <w:u w:color="000000" w:themeColor="text1"/>
        </w:rPr>
        <w:t>Davia Bunch</w:t>
      </w:r>
      <w:r w:rsidRPr="00731CF1">
        <w:rPr>
          <w:color w:val="000000" w:themeColor="text1"/>
          <w:u w:color="000000" w:themeColor="text1"/>
        </w:rPr>
        <w:t xml:space="preserve">, Miss South Carolina, and </w:t>
      </w:r>
      <w:r>
        <w:rPr>
          <w:color w:val="000000" w:themeColor="text1"/>
          <w:u w:color="000000" w:themeColor="text1"/>
        </w:rPr>
        <w:t>Berkl</w:t>
      </w:r>
      <w:r w:rsidR="006601B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y Bryant</w:t>
      </w:r>
      <w:r w:rsidRPr="00731CF1">
        <w:rPr>
          <w:color w:val="000000" w:themeColor="text1"/>
          <w:u w:color="000000" w:themeColor="text1"/>
        </w:rPr>
        <w:t>, Miss South Carolina Teen, along with the other contestants,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8</w:t>
      </w:r>
      <w:r w:rsidRPr="00731CF1">
        <w:rPr>
          <w:color w:val="000000" w:themeColor="text1"/>
          <w:u w:color="000000" w:themeColor="text1"/>
        </w:rPr>
        <w:t xml:space="preserve"> Miss South Carolina and Miss South Carolina Teen titles.</w:t>
      </w:r>
    </w:p>
    <w:p w:rsidR="00B559CD" w:rsidRDefault="00B559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623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5A57" w:rsidRDefault="00DC5A57" w:rsidP="00DC5A57">
      <w:pPr>
        <w:suppressAutoHyphens/>
      </w:pPr>
    </w:p>
    <w:sectPr w:rsidR="00DC5A57" w:rsidSect="00DC5A5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59CD" w:rsidRDefault="00B559CD" w:rsidP="009F0C77">
      <w:r>
        <w:separator/>
      </w:r>
    </w:p>
  </w:endnote>
  <w:endnote w:type="continuationSeparator" w:id="0">
    <w:p w:rsidR="00B559CD" w:rsidRDefault="00B559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6B93AD-3762-4352-82FD-7E2BE49B5ACF}"/>
    <w:embedBold r:id="rId2" w:fontKey="{35584DBD-3967-40D4-B26E-398A32C8AE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5872D3-D0A5-45AE-B0CD-5D5A2E64252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716A798-C156-41C2-BDE4-72609D09C1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8BF8B4-582C-42F6-A5C7-0B5C5029E4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A57" w:rsidRPr="00341B4D" w:rsidRDefault="00DC5A57" w:rsidP="00341B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4F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59CD" w:rsidRDefault="00B559CD" w:rsidP="009F0C77">
      <w:r>
        <w:separator/>
      </w:r>
    </w:p>
  </w:footnote>
  <w:footnote w:type="continuationSeparator" w:id="0">
    <w:p w:rsidR="00B559CD" w:rsidRDefault="00B559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0ZW19"/>
    <w:docVar w:name="CoverBillType" w:val="r"/>
    <w:docVar w:name="DocPath" w:val="L:\Council\bills\GM\24080ZW19.DOCX"/>
    <w:docVar w:name="dvBillNumber" w:val="39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559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FA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B4D"/>
    <w:rsid w:val="0037079A"/>
    <w:rsid w:val="0037623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01B6"/>
    <w:rsid w:val="006913C9"/>
    <w:rsid w:val="0069470D"/>
    <w:rsid w:val="006D58AA"/>
    <w:rsid w:val="00734F00"/>
    <w:rsid w:val="007A70AE"/>
    <w:rsid w:val="008362E8"/>
    <w:rsid w:val="0085786E"/>
    <w:rsid w:val="00874FCC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59CD"/>
    <w:rsid w:val="00BD0919"/>
    <w:rsid w:val="00BE3C22"/>
    <w:rsid w:val="00C0345E"/>
    <w:rsid w:val="00C278C7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5A57"/>
    <w:rsid w:val="00DF3845"/>
    <w:rsid w:val="00E41911"/>
    <w:rsid w:val="00E44B57"/>
    <w:rsid w:val="00E92EEF"/>
    <w:rsid w:val="00EF2368"/>
    <w:rsid w:val="00F24442"/>
    <w:rsid w:val="00F32754"/>
    <w:rsid w:val="00F50AE3"/>
    <w:rsid w:val="00F655B7"/>
    <w:rsid w:val="00F656BA"/>
    <w:rsid w:val="00F67CF1"/>
    <w:rsid w:val="00F728AA"/>
    <w:rsid w:val="00F80139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AA232D8-4E33-4E45-80A6-5F0D61A99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09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09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5A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7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74_20190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3C8849-020B-4D0E-B7C8-10A10A4A4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2</Pages>
  <Words>216</Words>
  <Characters>1168</Characters>
  <Application>Microsoft Office Word</Application>
  <DocSecurity>0</DocSecurity>
  <Lines>60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3974: Davia Bunch and  Berkley Bryant - South Carolina Legislature Online</dc:title>
  <dc:creator>Gail Moore</dc:creator>
  <cp:lastModifiedBy>S Volk</cp:lastModifiedBy>
  <cp:revision>2</cp:revision>
  <cp:lastPrinted>2019-02-12T16:04:00Z</cp:lastPrinted>
  <dcterms:created xsi:type="dcterms:W3CDTF">2019-02-22T17:58:00Z</dcterms:created>
  <dcterms:modified xsi:type="dcterms:W3CDTF">2019-02-22T17:58:00Z</dcterms:modified>
</cp:coreProperties>
</file>