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5BFB" w:rsidRDefault="00DB5BFB" w:rsidP="00DB5BFB">
      <w:pPr>
        <w:widowControl w:val="0"/>
        <w:jc w:val="center"/>
      </w:pPr>
      <w:r w:rsidRPr="00DB5BFB">
        <w:rPr>
          <w:b/>
        </w:rPr>
        <w:t>South Carolina General Assembly</w:t>
      </w:r>
    </w:p>
    <w:p w:rsidR="00DB5BFB" w:rsidRDefault="00DB5BFB" w:rsidP="00DB5BFB">
      <w:pPr>
        <w:widowControl w:val="0"/>
        <w:jc w:val="center"/>
      </w:pPr>
      <w:r>
        <w:t>123rd Session, 2019-2020</w:t>
      </w:r>
    </w:p>
    <w:p w:rsidR="00DB5BFB" w:rsidRDefault="00DB5BFB" w:rsidP="00DB5BFB">
      <w:pPr>
        <w:widowControl w:val="0"/>
      </w:pPr>
    </w:p>
    <w:p w:rsidR="00DB5BFB" w:rsidRDefault="00DB5BFB" w:rsidP="00DB5BFB">
      <w:pPr>
        <w:widowControl w:val="0"/>
        <w:rPr>
          <w:b/>
        </w:rPr>
      </w:pPr>
      <w:r w:rsidRPr="00DB5BFB">
        <w:rPr>
          <w:b/>
        </w:rPr>
        <w:t>S.</w:t>
      </w:r>
      <w:r>
        <w:rPr>
          <w:b/>
        </w:rPr>
        <w:t xml:space="preserve"> </w:t>
      </w:r>
      <w:r w:rsidRPr="00DB5BFB">
        <w:rPr>
          <w:b/>
        </w:rPr>
        <w:t>412</w:t>
      </w:r>
    </w:p>
    <w:p w:rsidR="00DB5BFB" w:rsidRDefault="00DB5BFB" w:rsidP="00DB5BFB">
      <w:pPr>
        <w:widowControl w:val="0"/>
        <w:rPr>
          <w:b/>
        </w:rPr>
      </w:pPr>
    </w:p>
    <w:p w:rsidR="00DB5BFB" w:rsidRDefault="00DB5BFB" w:rsidP="00DB5BFB">
      <w:pPr>
        <w:widowControl w:val="0"/>
      </w:pPr>
      <w:r w:rsidRPr="00DB5BFB">
        <w:rPr>
          <w:b/>
        </w:rPr>
        <w:t>STATUS INFORMATION</w:t>
      </w:r>
    </w:p>
    <w:p w:rsidR="00DB5BFB" w:rsidRDefault="00DB5BFB" w:rsidP="00DB5BFB">
      <w:pPr>
        <w:widowControl w:val="0"/>
      </w:pPr>
    </w:p>
    <w:p w:rsidR="00DB5BFB" w:rsidRDefault="00DB5BFB" w:rsidP="00DB5BFB">
      <w:pPr>
        <w:widowControl w:val="0"/>
      </w:pPr>
      <w:r>
        <w:t>Senate Resolution</w:t>
      </w:r>
    </w:p>
    <w:p w:rsidR="00DB5BFB" w:rsidRDefault="00DB5BFB" w:rsidP="00DB5BFB">
      <w:pPr>
        <w:widowControl w:val="0"/>
      </w:pPr>
      <w:r>
        <w:t>Sponsors: Senator Scott</w:t>
      </w:r>
    </w:p>
    <w:p w:rsidR="00DB5BFB" w:rsidRDefault="00DB5BFB" w:rsidP="00DB5BFB">
      <w:pPr>
        <w:widowControl w:val="0"/>
      </w:pPr>
      <w:r>
        <w:t>Document Path: l:\s-res\js\002mild.kmm.js.docx</w:t>
      </w:r>
    </w:p>
    <w:p w:rsidR="00DB5BFB" w:rsidRDefault="00DB5BFB" w:rsidP="00DB5BFB">
      <w:pPr>
        <w:widowControl w:val="0"/>
      </w:pPr>
    </w:p>
    <w:p w:rsidR="00DB5BFB" w:rsidRDefault="00DB5BFB" w:rsidP="00DB5BFB">
      <w:pPr>
        <w:widowControl w:val="0"/>
      </w:pPr>
      <w:r>
        <w:t>Introduced in the Senate on January 23, 2019</w:t>
      </w:r>
    </w:p>
    <w:p w:rsidR="00DB5BFB" w:rsidRDefault="00DB5BFB" w:rsidP="00DB5BFB">
      <w:pPr>
        <w:widowControl w:val="0"/>
      </w:pPr>
      <w:r>
        <w:t>Adopted by the Senate on January 23, 2019</w:t>
      </w:r>
    </w:p>
    <w:p w:rsidR="00DB5BFB" w:rsidRDefault="00DB5BFB" w:rsidP="00DB5BFB">
      <w:pPr>
        <w:widowControl w:val="0"/>
      </w:pPr>
    </w:p>
    <w:p w:rsidR="00DB5BFB" w:rsidRDefault="00DB5BFB" w:rsidP="00DB5BFB">
      <w:pPr>
        <w:widowControl w:val="0"/>
      </w:pPr>
      <w:r>
        <w:t xml:space="preserve">Summary: </w:t>
      </w:r>
      <w:r w:rsidR="00670254">
        <w:t>Mildred R. Johnson</w:t>
      </w:r>
    </w:p>
    <w:p w:rsidR="00DB5BFB" w:rsidRDefault="00DB5BFB" w:rsidP="00DB5BFB">
      <w:pPr>
        <w:widowControl w:val="0"/>
      </w:pPr>
    </w:p>
    <w:p w:rsidR="00DB5BFB" w:rsidRDefault="00DB5BFB" w:rsidP="00DB5BFB">
      <w:pPr>
        <w:widowControl w:val="0"/>
      </w:pPr>
    </w:p>
    <w:p w:rsidR="00DB5BFB" w:rsidRDefault="00DB5BFB" w:rsidP="00DB5BFB">
      <w:pPr>
        <w:widowControl w:val="0"/>
        <w:tabs>
          <w:tab w:val="center" w:pos="590"/>
          <w:tab w:val="center" w:pos="1440"/>
          <w:tab w:val="left" w:pos="1872"/>
          <w:tab w:val="left" w:pos="9187"/>
        </w:tabs>
      </w:pPr>
      <w:r w:rsidRPr="00DB5BFB">
        <w:rPr>
          <w:b/>
        </w:rPr>
        <w:t>HISTORY OF LEGISLATIVE ACTIONS</w:t>
      </w:r>
    </w:p>
    <w:p w:rsidR="00DB5BFB" w:rsidRDefault="00DB5BFB" w:rsidP="00DB5BFB">
      <w:pPr>
        <w:widowControl w:val="0"/>
        <w:tabs>
          <w:tab w:val="center" w:pos="590"/>
          <w:tab w:val="center" w:pos="1440"/>
          <w:tab w:val="left" w:pos="1872"/>
          <w:tab w:val="left" w:pos="9187"/>
        </w:tabs>
      </w:pPr>
    </w:p>
    <w:p w:rsidR="00DB5BFB" w:rsidRPr="00DB5BFB" w:rsidRDefault="00DB5BFB" w:rsidP="00DB5BFB">
      <w:pPr>
        <w:widowControl w:val="0"/>
        <w:tabs>
          <w:tab w:val="center" w:pos="590"/>
          <w:tab w:val="center" w:pos="1440"/>
          <w:tab w:val="left" w:pos="1872"/>
          <w:tab w:val="left" w:pos="9187"/>
        </w:tabs>
      </w:pPr>
      <w:r w:rsidRPr="00DB5BFB">
        <w:rPr>
          <w:u w:val="single"/>
        </w:rPr>
        <w:tab/>
        <w:t>Date</w:t>
      </w:r>
      <w:r w:rsidRPr="00DB5BFB">
        <w:rPr>
          <w:u w:val="single"/>
        </w:rPr>
        <w:tab/>
        <w:t>Body</w:t>
      </w:r>
      <w:r w:rsidRPr="00DB5BFB">
        <w:rPr>
          <w:u w:val="single"/>
        </w:rPr>
        <w:tab/>
        <w:t>Action Description with journal page number</w:t>
      </w:r>
      <w:r w:rsidRPr="00DB5BFB">
        <w:rPr>
          <w:u w:val="single"/>
        </w:rPr>
        <w:tab/>
      </w:r>
    </w:p>
    <w:p w:rsidR="00164ACB" w:rsidRDefault="00164ACB" w:rsidP="00164ACB">
      <w:pPr>
        <w:widowControl w:val="0"/>
        <w:tabs>
          <w:tab w:val="right" w:pos="1008"/>
          <w:tab w:val="left" w:pos="1152"/>
          <w:tab w:val="left" w:pos="1872"/>
          <w:tab w:val="left" w:pos="9187"/>
        </w:tabs>
        <w:ind w:left="2088" w:hanging="2088"/>
      </w:pPr>
      <w:r>
        <w:tab/>
        <w:t>1/23/2019</w:t>
      </w:r>
      <w:r>
        <w:tab/>
        <w:t>Senate</w:t>
      </w:r>
      <w:r>
        <w:tab/>
      </w:r>
      <w:r w:rsidRPr="002473F2">
        <w:t>Introduced and adopted (</w:t>
      </w:r>
      <w:hyperlink r:id="rId6" w:history="1">
        <w:r w:rsidRPr="002473F2">
          <w:rPr>
            <w:rStyle w:val="Hyperlink"/>
          </w:rPr>
          <w:t>Senate Journal</w:t>
        </w:r>
        <w:r w:rsidRPr="002473F2">
          <w:rPr>
            <w:rStyle w:val="Hyperlink"/>
          </w:rPr>
          <w:noBreakHyphen/>
          <w:t>page 3</w:t>
        </w:r>
      </w:hyperlink>
      <w:r w:rsidRPr="002473F2">
        <w:t>)</w:t>
      </w:r>
    </w:p>
    <w:p w:rsidR="00164ACB" w:rsidRDefault="00164ACB" w:rsidP="00164ACB">
      <w:pPr>
        <w:widowControl w:val="0"/>
        <w:tabs>
          <w:tab w:val="right" w:pos="1008"/>
          <w:tab w:val="left" w:pos="1152"/>
          <w:tab w:val="left" w:pos="1872"/>
          <w:tab w:val="left" w:pos="9187"/>
        </w:tabs>
        <w:ind w:left="2088" w:hanging="2088"/>
      </w:pPr>
    </w:p>
    <w:p w:rsidR="00DB5BFB" w:rsidRDefault="00DB5BFB" w:rsidP="00DB5BFB">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DB5BFB">
          <w:rPr>
            <w:rStyle w:val="Hyperlink"/>
          </w:rPr>
          <w:t>legislative information</w:t>
        </w:r>
      </w:hyperlink>
      <w:r>
        <w:t xml:space="preserve"> at the website</w:t>
      </w:r>
    </w:p>
    <w:p w:rsidR="00DB5BFB" w:rsidRDefault="00DB5BFB" w:rsidP="00DB5BFB">
      <w:pPr>
        <w:widowControl w:val="0"/>
        <w:tabs>
          <w:tab w:val="right" w:pos="1008"/>
          <w:tab w:val="left" w:pos="1152"/>
          <w:tab w:val="left" w:pos="1872"/>
          <w:tab w:val="left" w:pos="9187"/>
        </w:tabs>
        <w:ind w:left="2088" w:hanging="2088"/>
      </w:pPr>
    </w:p>
    <w:p w:rsidR="00DB5BFB" w:rsidRPr="00DB5BFB" w:rsidRDefault="00DB5BFB" w:rsidP="00DB5BFB">
      <w:pPr>
        <w:widowControl w:val="0"/>
        <w:tabs>
          <w:tab w:val="right" w:pos="1008"/>
          <w:tab w:val="left" w:pos="1152"/>
          <w:tab w:val="left" w:pos="1872"/>
          <w:tab w:val="left" w:pos="9187"/>
        </w:tabs>
        <w:ind w:left="2088" w:hanging="2088"/>
      </w:pPr>
    </w:p>
    <w:p w:rsidR="00DB5BFB" w:rsidRDefault="00DB5BFB" w:rsidP="00DB5BFB">
      <w:r w:rsidRPr="00DB5BFB">
        <w:rPr>
          <w:b/>
        </w:rPr>
        <w:t>VERSIONS OF THIS BILL</w:t>
      </w:r>
    </w:p>
    <w:p w:rsidR="00DB5BFB" w:rsidRDefault="00DB5BFB" w:rsidP="00DB5BFB"/>
    <w:p w:rsidR="00DB5BFB" w:rsidRDefault="00EA38DA" w:rsidP="00DB5BFB">
      <w:hyperlink r:id="rId8" w:history="1">
        <w:r w:rsidR="00DB5BFB">
          <w:rPr>
            <w:rStyle w:val="Hyperlink"/>
          </w:rPr>
          <w:t>1/23/2019</w:t>
        </w:r>
      </w:hyperlink>
    </w:p>
    <w:p w:rsidR="00DB5BFB" w:rsidRDefault="00DB5BFB" w:rsidP="00DB5BFB"/>
    <w:p w:rsidR="00DB5BFB" w:rsidRDefault="00DB5BFB" w:rsidP="00DB5BFB">
      <w:pPr>
        <w:sectPr w:rsidR="00DB5BFB" w:rsidSect="00DB5BFB">
          <w:pgSz w:w="12240" w:h="15840" w:code="1"/>
          <w:pgMar w:top="1080" w:right="1440" w:bottom="1080" w:left="1440" w:header="720" w:footer="720" w:gutter="0"/>
          <w:cols w:space="720"/>
          <w:noEndnote/>
          <w:docGrid w:linePitch="360"/>
        </w:sectPr>
      </w:pPr>
    </w:p>
    <w:p w:rsidR="00AE40ED" w:rsidRPr="00522CE0" w:rsidRDefault="00AE40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E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81B8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33F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HONOR AND RECOGNIZE MILDRED R. JOHNSON FOR HER DEDICATED SERVICE AND OUTSTANDING CONTRIBUTIONS TO THE STATE OF SOUTH CAROLINA.</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33FE5" w:rsidRDefault="00933FE5" w:rsidP="0093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pleased to recognize Mildred R. Johnson for her many years of service as a leader in her community and the State; and</w:t>
      </w:r>
    </w:p>
    <w:p w:rsidR="00933FE5" w:rsidRDefault="00933FE5" w:rsidP="0093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3FE5" w:rsidRDefault="00933FE5" w:rsidP="0093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E159ED">
        <w:rPr>
          <w:rFonts w:eastAsia="Times New Roman"/>
        </w:rPr>
        <w:t xml:space="preserve">a native of Columbia, </w:t>
      </w:r>
      <w:r>
        <w:rPr>
          <w:rFonts w:eastAsia="Times New Roman"/>
        </w:rPr>
        <w:t>Mildred R. Johnson is the daughter of the late John Robinson and Pearl Clark Robinson. She graduated from Benedict College with a Bachelor of Arts in Elementary Education and from South Carolina State University with a Master’s in Education; and</w:t>
      </w:r>
    </w:p>
    <w:p w:rsidR="00933FE5" w:rsidRDefault="00933FE5" w:rsidP="0093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3FE5" w:rsidRDefault="00933FE5" w:rsidP="0093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strong believer in empowerment through education, Mrs. Johnson held teaching positions at schools in Lower Richland County and Richland County School District One for thirty-five years. She also served as the assistant to two principals at Watkins Elementary School; and</w:t>
      </w:r>
    </w:p>
    <w:p w:rsidR="00933FE5" w:rsidRDefault="00933FE5" w:rsidP="0093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3FE5" w:rsidRDefault="00933FE5" w:rsidP="0093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an active leader in her community, Mrs. Johnson has served as </w:t>
      </w:r>
      <w:r w:rsidR="00E159ED">
        <w:rPr>
          <w:rFonts w:eastAsia="Times New Roman"/>
        </w:rPr>
        <w:t xml:space="preserve">treasurer and president </w:t>
      </w:r>
      <w:r>
        <w:rPr>
          <w:rFonts w:eastAsia="Times New Roman"/>
        </w:rPr>
        <w:t xml:space="preserve">for the Ridgewood/Barony Neighborhood Association </w:t>
      </w:r>
      <w:r w:rsidR="00E159ED">
        <w:rPr>
          <w:rFonts w:eastAsia="Times New Roman"/>
        </w:rPr>
        <w:t>and as chairperson for the association’s b</w:t>
      </w:r>
      <w:r>
        <w:rPr>
          <w:rFonts w:eastAsia="Times New Roman"/>
        </w:rPr>
        <w:t xml:space="preserve">eautification </w:t>
      </w:r>
      <w:r w:rsidR="00E159ED">
        <w:rPr>
          <w:rFonts w:eastAsia="Times New Roman"/>
        </w:rPr>
        <w:t>c</w:t>
      </w:r>
      <w:r>
        <w:rPr>
          <w:rFonts w:eastAsia="Times New Roman"/>
        </w:rPr>
        <w:t>ommittee. She has also served as a member in a number of organizations, including the Benedict-Allen Community Development Corporation Board, the South Carolina Retired Education Association, the National Education Association, the American Business Women’s Association, the National Council of Negro Women, the NAACP, and the Columbia chapter of Sigma Gamma Rho Sorority, Inc.; and</w:t>
      </w:r>
    </w:p>
    <w:p w:rsidR="00933FE5" w:rsidRDefault="00933FE5" w:rsidP="0093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3FE5" w:rsidRDefault="00933FE5" w:rsidP="0093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Mrs. Johnson has received </w:t>
      </w:r>
      <w:r w:rsidR="00E159ED">
        <w:rPr>
          <w:rFonts w:eastAsia="Times New Roman"/>
        </w:rPr>
        <w:t>a number of honors and</w:t>
      </w:r>
      <w:r>
        <w:rPr>
          <w:rFonts w:eastAsia="Times New Roman"/>
        </w:rPr>
        <w:t xml:space="preserve"> awards for her continued service to Richland County and the Eau Claire community, including being named Outstanding Teacher by Richland County School District One in 1981, 1982, and 1983 consecutively; and</w:t>
      </w:r>
    </w:p>
    <w:p w:rsidR="00933FE5" w:rsidRDefault="00933FE5" w:rsidP="0093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3FE5" w:rsidRDefault="00933FE5" w:rsidP="0093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 devoted Christian, Mrs. Johnson is a member of Antioch Baptist Church in Columbia, where she serves as a board member of the church’s senior center. She also served as president of the church’s musical choir for seven years, played a vital part in helping to establish an after-school tutorial program, and served as director of the after-school program. Her favorite scripture is Psalm 8:1, and she </w:t>
      </w:r>
      <w:r w:rsidR="00E159ED">
        <w:rPr>
          <w:rFonts w:eastAsia="Times New Roman"/>
        </w:rPr>
        <w:t>praises</w:t>
      </w:r>
      <w:r>
        <w:rPr>
          <w:rFonts w:eastAsia="Times New Roman"/>
        </w:rPr>
        <w:t xml:space="preserve"> God</w:t>
      </w:r>
      <w:r w:rsidR="00E159ED">
        <w:rPr>
          <w:rFonts w:eastAsia="Times New Roman"/>
        </w:rPr>
        <w:t xml:space="preserve"> daily</w:t>
      </w:r>
      <w:r>
        <w:rPr>
          <w:rFonts w:eastAsia="Times New Roman"/>
        </w:rPr>
        <w:t xml:space="preserve"> for her parents, siblings, children, grandchildren, great-grandsons, and extended family and friends; and</w:t>
      </w:r>
    </w:p>
    <w:p w:rsidR="00933FE5" w:rsidRDefault="00933FE5" w:rsidP="0093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3FE5" w:rsidRDefault="00933FE5" w:rsidP="0093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Johnson has three children, Barry T. Johnson, Sr., La Vita D. Johnson, and the late Rueben Van Johnson, III; five grandchildren; and two great</w:t>
      </w:r>
      <w:r w:rsidR="00E159ED">
        <w:rPr>
          <w:rFonts w:eastAsia="Times New Roman"/>
        </w:rPr>
        <w:t>-</w:t>
      </w:r>
      <w:r>
        <w:rPr>
          <w:rFonts w:eastAsia="Times New Roman"/>
        </w:rPr>
        <w:t>grandsons; and</w:t>
      </w:r>
    </w:p>
    <w:p w:rsidR="00933FE5" w:rsidRDefault="00933FE5" w:rsidP="0093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3FE5" w:rsidRDefault="00933FE5" w:rsidP="0093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Johnson maintains a heartfelt desire “to demonstrate God’s love through her daily living and to show herself friendly.” Her motto is, “if I can help somebody along the way as I travel through life’s journey, then my living shall not be in vain”; and</w:t>
      </w:r>
    </w:p>
    <w:p w:rsidR="00933FE5" w:rsidRDefault="00933FE5" w:rsidP="0093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1B83" w:rsidRDefault="00C81B83" w:rsidP="0093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33FE5">
        <w:rPr>
          <w:rFonts w:eastAsia="Times New Roman"/>
        </w:rPr>
        <w:t>the members of the South Carolina Senate are grateful for the dedication and commitment that Mildred R. Johnson has shown in serving the State and the people of South Carolina</w:t>
      </w:r>
      <w:r>
        <w:rPr>
          <w:rFonts w:eastAsia="Times New Roman"/>
        </w:rPr>
        <w:t>.  Now, therefore,</w:t>
      </w:r>
    </w:p>
    <w:p w:rsidR="00C81B83" w:rsidRDefault="00C81B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1B83" w:rsidRDefault="00C81B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C81B83" w:rsidRDefault="00C81B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1B83" w:rsidRDefault="00C81B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933FE5">
        <w:rPr>
          <w:rFonts w:eastAsia="Times New Roman"/>
        </w:rPr>
        <w:t>the members of the South Carolina Senate, by this resolution, honor and recognize Mildred R. Johnson for her dedicated service and outstanding contributions to the State of South Carolina</w:t>
      </w:r>
      <w:r>
        <w:rPr>
          <w:rFonts w:eastAsia="Times New Roman"/>
        </w:rPr>
        <w:t>.</w:t>
      </w:r>
    </w:p>
    <w:p w:rsidR="00C81B83" w:rsidRDefault="00C81B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1B83" w:rsidRPr="00522CE0" w:rsidRDefault="00C81B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933FE5">
        <w:rPr>
          <w:rFonts w:eastAsia="Times New Roman"/>
        </w:rPr>
        <w:t>Mildred R. Johnson</w:t>
      </w:r>
      <w:r>
        <w:rPr>
          <w:rFonts w:eastAsia="Times New Roman"/>
        </w:rPr>
        <w:t>.</w:t>
      </w:r>
    </w:p>
    <w:p w:rsidR="006A1964" w:rsidRDefault="00E90B4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B5BFB" w:rsidRDefault="00DB5BFB" w:rsidP="00DB5BFB">
      <w:pPr>
        <w:suppressAutoHyphens/>
        <w:jc w:val="both"/>
        <w:rPr>
          <w:rFonts w:eastAsia="Times New Roman"/>
        </w:rPr>
      </w:pPr>
    </w:p>
    <w:sectPr w:rsidR="00DB5BFB" w:rsidSect="00DB5BF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59ED" w:rsidRDefault="00E159ED" w:rsidP="00522CE0">
      <w:r>
        <w:separator/>
      </w:r>
    </w:p>
  </w:endnote>
  <w:endnote w:type="continuationSeparator" w:id="0">
    <w:p w:rsidR="00E159ED" w:rsidRDefault="00E159E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BE0BCBD-08EB-4EDE-8C61-463EAC5E04E8}"/>
    <w:embedBold r:id="rId2" w:fontKey="{01D932F9-45BC-4BD1-A936-97C2E3C5131C}"/>
  </w:font>
  <w:font w:name="Calibri">
    <w:panose1 w:val="020F0502020204030204"/>
    <w:charset w:val="00"/>
    <w:family w:val="swiss"/>
    <w:pitch w:val="variable"/>
    <w:sig w:usb0="E00002FF" w:usb1="4000ACFF" w:usb2="00000001" w:usb3="00000000" w:csb0="0000019F" w:csb1="00000000"/>
    <w:embedRegular r:id="rId3" w:fontKey="{D4682814-B182-4175-9FE8-4B48693FDDAE}"/>
    <w:embedBold r:id="rId4" w:fontKey="{32C6F4FA-C86F-43CF-925B-3A3D1F191643}"/>
  </w:font>
  <w:font w:name="Cambria">
    <w:panose1 w:val="02040503050406030204"/>
    <w:charset w:val="00"/>
    <w:family w:val="roman"/>
    <w:pitch w:val="variable"/>
    <w:sig w:usb0="E00002FF" w:usb1="400004FF" w:usb2="00000000" w:usb3="00000000" w:csb0="0000019F" w:csb1="00000000"/>
    <w:embedRegular r:id="rId5" w:fontKey="{56C50FD1-582D-4D10-BDFB-95F8276561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BFB" w:rsidRPr="00AE40ED" w:rsidRDefault="00DB5BFB" w:rsidP="00AE40ED">
    <w:pPr>
      <w:pStyle w:val="Footer"/>
      <w:tabs>
        <w:tab w:val="clear" w:pos="4680"/>
        <w:tab w:val="clear" w:pos="9360"/>
        <w:tab w:val="center" w:pos="2995"/>
      </w:tabs>
      <w:spacing w:before="120"/>
    </w:pPr>
    <w:r>
      <w:t>[412]</w:t>
    </w:r>
    <w:r>
      <w:tab/>
    </w:r>
    <w:r>
      <w:fldChar w:fldCharType="begin"/>
    </w:r>
    <w:r>
      <w:instrText xml:space="preserve"> PAGE  \* MERGEFORMAT </w:instrText>
    </w:r>
    <w:r>
      <w:fldChar w:fldCharType="separate"/>
    </w:r>
    <w:r w:rsidR="0067025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59ED" w:rsidRDefault="00E159ED" w:rsidP="00522CE0">
      <w:r>
        <w:separator/>
      </w:r>
    </w:p>
  </w:footnote>
  <w:footnote w:type="continuationSeparator" w:id="0">
    <w:p w:rsidR="00E159ED" w:rsidRDefault="00E159E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MILD.KMM.JS"/>
    <w:docVar w:name="CoverAttorneyInitials" w:val="KMM"/>
    <w:docVar w:name="CoverAttorneyLastName" w:val="Moffitt"/>
    <w:docVar w:name="CoverBillType" w:val="r"/>
    <w:docVar w:name="CoverSenator" w:val="JS"/>
    <w:docVar w:name="dvBillNumber" w:val="412"/>
    <w:docVar w:name="dvBillNumberPrefix" w:val="S. "/>
    <w:docVar w:name="dvOriginalBody" w:val="Senate"/>
    <w:docVar w:name="fulldraftpath" w:val="L:\S-RES\JS\002MILD.KMM.JS.DOCX"/>
    <w:docVar w:name="NameofBody" w:val="S"/>
    <w:docVar w:name="vgroup2" w:val="S-RES"/>
  </w:docVars>
  <w:rsids>
    <w:rsidRoot w:val="00C81B83"/>
    <w:rsid w:val="00042AC1"/>
    <w:rsid w:val="00046516"/>
    <w:rsid w:val="00072458"/>
    <w:rsid w:val="0007601D"/>
    <w:rsid w:val="000B0720"/>
    <w:rsid w:val="000B5EAF"/>
    <w:rsid w:val="001315B2"/>
    <w:rsid w:val="00164ACB"/>
    <w:rsid w:val="00170561"/>
    <w:rsid w:val="00186AC9"/>
    <w:rsid w:val="00197DF1"/>
    <w:rsid w:val="001B3DD9"/>
    <w:rsid w:val="001B7E5D"/>
    <w:rsid w:val="001D2F9F"/>
    <w:rsid w:val="001D3BAC"/>
    <w:rsid w:val="00216025"/>
    <w:rsid w:val="00245C4E"/>
    <w:rsid w:val="002C1321"/>
    <w:rsid w:val="002C2031"/>
    <w:rsid w:val="002C5896"/>
    <w:rsid w:val="002D3BED"/>
    <w:rsid w:val="00307C2B"/>
    <w:rsid w:val="00315D04"/>
    <w:rsid w:val="00383247"/>
    <w:rsid w:val="003D6E2B"/>
    <w:rsid w:val="003E7597"/>
    <w:rsid w:val="003F0800"/>
    <w:rsid w:val="00413EBF"/>
    <w:rsid w:val="0044020F"/>
    <w:rsid w:val="00450668"/>
    <w:rsid w:val="00454138"/>
    <w:rsid w:val="004813A2"/>
    <w:rsid w:val="004952FA"/>
    <w:rsid w:val="004B6A22"/>
    <w:rsid w:val="004D7F37"/>
    <w:rsid w:val="00522CE0"/>
    <w:rsid w:val="00541951"/>
    <w:rsid w:val="00565148"/>
    <w:rsid w:val="00570403"/>
    <w:rsid w:val="00575D18"/>
    <w:rsid w:val="00593361"/>
    <w:rsid w:val="005A3C4D"/>
    <w:rsid w:val="005A413B"/>
    <w:rsid w:val="005A5017"/>
    <w:rsid w:val="005A648C"/>
    <w:rsid w:val="005F07AC"/>
    <w:rsid w:val="005F1745"/>
    <w:rsid w:val="00670254"/>
    <w:rsid w:val="006A1802"/>
    <w:rsid w:val="006A1964"/>
    <w:rsid w:val="006C0CBB"/>
    <w:rsid w:val="006C74EA"/>
    <w:rsid w:val="00720D40"/>
    <w:rsid w:val="007318D4"/>
    <w:rsid w:val="00765784"/>
    <w:rsid w:val="007A4390"/>
    <w:rsid w:val="007E5CB7"/>
    <w:rsid w:val="008314D2"/>
    <w:rsid w:val="00870F6F"/>
    <w:rsid w:val="00884AF4"/>
    <w:rsid w:val="008B2F42"/>
    <w:rsid w:val="008C3697"/>
    <w:rsid w:val="008E185F"/>
    <w:rsid w:val="008F023B"/>
    <w:rsid w:val="00904E16"/>
    <w:rsid w:val="009162B3"/>
    <w:rsid w:val="00927C62"/>
    <w:rsid w:val="00933FE5"/>
    <w:rsid w:val="00983951"/>
    <w:rsid w:val="00984124"/>
    <w:rsid w:val="00984640"/>
    <w:rsid w:val="00995C37"/>
    <w:rsid w:val="009C118A"/>
    <w:rsid w:val="00A02011"/>
    <w:rsid w:val="00A4011E"/>
    <w:rsid w:val="00A86015"/>
    <w:rsid w:val="00A9594E"/>
    <w:rsid w:val="00AE40ED"/>
    <w:rsid w:val="00AE59C8"/>
    <w:rsid w:val="00B10098"/>
    <w:rsid w:val="00B5790D"/>
    <w:rsid w:val="00B945C5"/>
    <w:rsid w:val="00BA20EA"/>
    <w:rsid w:val="00BB5AFC"/>
    <w:rsid w:val="00BC0A56"/>
    <w:rsid w:val="00C45366"/>
    <w:rsid w:val="00C57023"/>
    <w:rsid w:val="00C74052"/>
    <w:rsid w:val="00C81B83"/>
    <w:rsid w:val="00CB187A"/>
    <w:rsid w:val="00CC0EC7"/>
    <w:rsid w:val="00CC251A"/>
    <w:rsid w:val="00CF2C98"/>
    <w:rsid w:val="00D1088B"/>
    <w:rsid w:val="00D1286F"/>
    <w:rsid w:val="00D14DE6"/>
    <w:rsid w:val="00D156D2"/>
    <w:rsid w:val="00D35486"/>
    <w:rsid w:val="00D53E29"/>
    <w:rsid w:val="00D86943"/>
    <w:rsid w:val="00DA3C6B"/>
    <w:rsid w:val="00DA47B9"/>
    <w:rsid w:val="00DB5BFB"/>
    <w:rsid w:val="00DE5635"/>
    <w:rsid w:val="00E058D3"/>
    <w:rsid w:val="00E12CA0"/>
    <w:rsid w:val="00E159ED"/>
    <w:rsid w:val="00E2236D"/>
    <w:rsid w:val="00E76AD9"/>
    <w:rsid w:val="00E86EE2"/>
    <w:rsid w:val="00E90B41"/>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6322FE23-5F24-4821-996A-3AD6FBA4E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B5B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412_20190123.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412&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2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B05468.dotm</Template>
  <TotalTime>0</TotalTime>
  <Pages>3</Pages>
  <Words>579</Words>
  <Characters>3173</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412: Mildred R. Johnson - South Carolina Legislature Online</dc:title>
  <dc:subject/>
  <dc:creator>Rebecca Landau</dc:creator>
  <cp:keywords/>
  <dc:description/>
  <cp:lastModifiedBy>S Volk</cp:lastModifiedBy>
  <cp:revision>2</cp:revision>
  <dcterms:created xsi:type="dcterms:W3CDTF">2019-01-30T18:12:00Z</dcterms:created>
  <dcterms:modified xsi:type="dcterms:W3CDTF">2019-01-30T18:12:00Z</dcterms:modified>
</cp:coreProperties>
</file>