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52A" w:rsidRDefault="0088752A" w:rsidP="0088752A">
      <w:pPr>
        <w:widowControl w:val="0"/>
        <w:jc w:val="center"/>
      </w:pPr>
      <w:r w:rsidRPr="0088752A">
        <w:rPr>
          <w:b/>
        </w:rPr>
        <w:t>South Carolina General Assembly</w:t>
      </w:r>
    </w:p>
    <w:p w:rsidR="0088752A" w:rsidRDefault="0088752A" w:rsidP="0088752A">
      <w:pPr>
        <w:widowControl w:val="0"/>
        <w:jc w:val="center"/>
      </w:pPr>
      <w:r>
        <w:t>123rd Session, 2019-2020</w:t>
      </w:r>
    </w:p>
    <w:p w:rsidR="0088752A" w:rsidRDefault="0088752A" w:rsidP="0088752A">
      <w:pPr>
        <w:widowControl w:val="0"/>
        <w:jc w:val="left"/>
      </w:pPr>
    </w:p>
    <w:p w:rsidR="0088752A" w:rsidRDefault="0088752A" w:rsidP="0088752A">
      <w:pPr>
        <w:widowControl w:val="0"/>
        <w:jc w:val="left"/>
        <w:rPr>
          <w:b/>
        </w:rPr>
      </w:pPr>
      <w:r w:rsidRPr="0088752A">
        <w:rPr>
          <w:b/>
        </w:rPr>
        <w:t>H. 4248</w:t>
      </w:r>
    </w:p>
    <w:p w:rsidR="0088752A" w:rsidRDefault="0088752A" w:rsidP="0088752A">
      <w:pPr>
        <w:widowControl w:val="0"/>
        <w:jc w:val="left"/>
        <w:rPr>
          <w:b/>
        </w:rPr>
      </w:pPr>
    </w:p>
    <w:p w:rsidR="0088752A" w:rsidRDefault="0088752A" w:rsidP="0088752A">
      <w:pPr>
        <w:widowControl w:val="0"/>
        <w:jc w:val="left"/>
      </w:pPr>
      <w:r w:rsidRPr="0088752A">
        <w:rPr>
          <w:b/>
        </w:rPr>
        <w:t>STATUS INFORMATION</w:t>
      </w:r>
    </w:p>
    <w:p w:rsidR="0088752A" w:rsidRDefault="0088752A" w:rsidP="0088752A">
      <w:pPr>
        <w:widowControl w:val="0"/>
        <w:jc w:val="left"/>
      </w:pPr>
    </w:p>
    <w:p w:rsidR="0088752A" w:rsidRDefault="0088752A" w:rsidP="0088752A">
      <w:pPr>
        <w:widowControl w:val="0"/>
        <w:jc w:val="left"/>
      </w:pPr>
      <w:r>
        <w:t>House Resolution</w:t>
      </w:r>
    </w:p>
    <w:p w:rsidR="0088752A" w:rsidRDefault="00BD1BE8" w:rsidP="0088752A">
      <w:pPr>
        <w:widowControl w:val="0"/>
        <w:jc w:val="left"/>
      </w:pPr>
      <w:r>
        <w:t>Sponsors: Reps. McCravy,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88752A" w:rsidRDefault="0088752A" w:rsidP="0088752A">
      <w:pPr>
        <w:widowControl w:val="0"/>
        <w:jc w:val="left"/>
      </w:pPr>
      <w:r>
        <w:t>Document Path: l:\council\bills\gm\24144cm19.docx</w:t>
      </w:r>
    </w:p>
    <w:p w:rsidR="0088752A" w:rsidRDefault="0088752A" w:rsidP="0088752A">
      <w:pPr>
        <w:widowControl w:val="0"/>
        <w:jc w:val="left"/>
      </w:pPr>
    </w:p>
    <w:p w:rsidR="0088752A" w:rsidRDefault="0088752A" w:rsidP="0088752A">
      <w:pPr>
        <w:widowControl w:val="0"/>
        <w:jc w:val="left"/>
      </w:pPr>
      <w:r>
        <w:t>Introduced in the House on March 19, 2019</w:t>
      </w:r>
    </w:p>
    <w:p w:rsidR="0088752A" w:rsidRDefault="0088752A" w:rsidP="0088752A">
      <w:pPr>
        <w:widowControl w:val="0"/>
        <w:jc w:val="left"/>
      </w:pPr>
      <w:r>
        <w:t>Adopted by the House on March 19, 2019</w:t>
      </w:r>
    </w:p>
    <w:p w:rsidR="0088752A" w:rsidRDefault="0088752A" w:rsidP="0088752A">
      <w:pPr>
        <w:widowControl w:val="0"/>
        <w:jc w:val="left"/>
      </w:pPr>
    </w:p>
    <w:p w:rsidR="0088752A" w:rsidRDefault="0088752A" w:rsidP="0088752A">
      <w:pPr>
        <w:widowControl w:val="0"/>
        <w:jc w:val="left"/>
      </w:pPr>
      <w:r>
        <w:t xml:space="preserve">Summary: </w:t>
      </w:r>
      <w:r w:rsidR="00206A9F">
        <w:t>Ware Shoals Fire Department</w:t>
      </w:r>
    </w:p>
    <w:p w:rsidR="0088752A" w:rsidRDefault="0088752A" w:rsidP="0088752A">
      <w:pPr>
        <w:widowControl w:val="0"/>
        <w:jc w:val="left"/>
      </w:pPr>
    </w:p>
    <w:p w:rsidR="0088752A" w:rsidRDefault="0088752A" w:rsidP="0088752A">
      <w:pPr>
        <w:widowControl w:val="0"/>
        <w:jc w:val="left"/>
      </w:pPr>
    </w:p>
    <w:p w:rsidR="0088752A" w:rsidRDefault="0088752A" w:rsidP="0088752A">
      <w:pPr>
        <w:widowControl w:val="0"/>
        <w:tabs>
          <w:tab w:val="center" w:pos="590"/>
          <w:tab w:val="center" w:pos="1440"/>
          <w:tab w:val="left" w:pos="1872"/>
          <w:tab w:val="left" w:pos="9187"/>
        </w:tabs>
        <w:jc w:val="left"/>
      </w:pPr>
      <w:r w:rsidRPr="0088752A">
        <w:rPr>
          <w:b/>
        </w:rPr>
        <w:t>HISTORY OF LEGISLATIVE ACTIONS</w:t>
      </w:r>
    </w:p>
    <w:p w:rsidR="0088752A" w:rsidRDefault="0088752A" w:rsidP="0088752A">
      <w:pPr>
        <w:widowControl w:val="0"/>
        <w:tabs>
          <w:tab w:val="center" w:pos="590"/>
          <w:tab w:val="center" w:pos="1440"/>
          <w:tab w:val="left" w:pos="1872"/>
          <w:tab w:val="left" w:pos="9187"/>
        </w:tabs>
        <w:jc w:val="left"/>
      </w:pPr>
    </w:p>
    <w:p w:rsidR="0088752A" w:rsidRPr="0088752A" w:rsidRDefault="0088752A" w:rsidP="0088752A">
      <w:pPr>
        <w:widowControl w:val="0"/>
        <w:tabs>
          <w:tab w:val="center" w:pos="590"/>
          <w:tab w:val="center" w:pos="1440"/>
          <w:tab w:val="left" w:pos="1872"/>
          <w:tab w:val="left" w:pos="9187"/>
        </w:tabs>
        <w:jc w:val="left"/>
      </w:pPr>
      <w:r w:rsidRPr="0088752A">
        <w:rPr>
          <w:u w:val="single"/>
        </w:rPr>
        <w:tab/>
        <w:t>Date</w:t>
      </w:r>
      <w:r w:rsidRPr="0088752A">
        <w:rPr>
          <w:u w:val="single"/>
        </w:rPr>
        <w:tab/>
        <w:t>Body</w:t>
      </w:r>
      <w:r w:rsidRPr="0088752A">
        <w:rPr>
          <w:u w:val="single"/>
        </w:rPr>
        <w:tab/>
        <w:t>Action Description with journal page number</w:t>
      </w:r>
      <w:r w:rsidRPr="0088752A">
        <w:rPr>
          <w:u w:val="single"/>
        </w:rPr>
        <w:tab/>
      </w:r>
    </w:p>
    <w:p w:rsidR="003133C0" w:rsidRDefault="003133C0" w:rsidP="003133C0">
      <w:pPr>
        <w:widowControl w:val="0"/>
        <w:tabs>
          <w:tab w:val="right" w:pos="1008"/>
          <w:tab w:val="left" w:pos="1152"/>
          <w:tab w:val="left" w:pos="1872"/>
          <w:tab w:val="left" w:pos="9187"/>
        </w:tabs>
        <w:ind w:left="2088" w:hanging="2088"/>
      </w:pPr>
      <w:r>
        <w:tab/>
        <w:t>3/19/2019</w:t>
      </w:r>
      <w:r>
        <w:tab/>
        <w:t>House</w:t>
      </w:r>
      <w:r>
        <w:tab/>
      </w:r>
      <w:r w:rsidRPr="00DC1621">
        <w:t>Introduced and adopted (</w:t>
      </w:r>
      <w:hyperlink r:id="rId7" w:history="1">
        <w:r w:rsidRPr="00DC1621">
          <w:rPr>
            <w:rStyle w:val="Hyperlink"/>
          </w:rPr>
          <w:t>House Journal</w:t>
        </w:r>
        <w:r w:rsidRPr="00DC1621">
          <w:rPr>
            <w:rStyle w:val="Hyperlink"/>
          </w:rPr>
          <w:noBreakHyphen/>
          <w:t>page 2</w:t>
        </w:r>
      </w:hyperlink>
      <w:r w:rsidRPr="00DC1621">
        <w:t>)</w:t>
      </w:r>
    </w:p>
    <w:p w:rsidR="003133C0" w:rsidRDefault="003133C0" w:rsidP="003133C0">
      <w:pPr>
        <w:widowControl w:val="0"/>
        <w:tabs>
          <w:tab w:val="right" w:pos="1008"/>
          <w:tab w:val="left" w:pos="1152"/>
          <w:tab w:val="left" w:pos="1872"/>
          <w:tab w:val="left" w:pos="9187"/>
        </w:tabs>
        <w:ind w:left="2088" w:hanging="2088"/>
      </w:pPr>
    </w:p>
    <w:p w:rsidR="0088752A" w:rsidRDefault="0088752A" w:rsidP="0088752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8752A">
          <w:rPr>
            <w:rStyle w:val="Hyperlink"/>
          </w:rPr>
          <w:t>legislative information</w:t>
        </w:r>
      </w:hyperlink>
      <w:r>
        <w:t xml:space="preserve"> at the website</w:t>
      </w:r>
    </w:p>
    <w:p w:rsidR="0088752A" w:rsidRDefault="0088752A" w:rsidP="0088752A">
      <w:pPr>
        <w:widowControl w:val="0"/>
        <w:tabs>
          <w:tab w:val="right" w:pos="1008"/>
          <w:tab w:val="left" w:pos="1152"/>
          <w:tab w:val="left" w:pos="1872"/>
          <w:tab w:val="left" w:pos="9187"/>
        </w:tabs>
        <w:ind w:left="2088" w:hanging="2088"/>
        <w:jc w:val="left"/>
      </w:pPr>
    </w:p>
    <w:p w:rsidR="0088752A" w:rsidRPr="0088752A" w:rsidRDefault="0088752A" w:rsidP="0088752A">
      <w:pPr>
        <w:widowControl w:val="0"/>
        <w:tabs>
          <w:tab w:val="right" w:pos="1008"/>
          <w:tab w:val="left" w:pos="1152"/>
          <w:tab w:val="left" w:pos="1872"/>
          <w:tab w:val="left" w:pos="9187"/>
        </w:tabs>
        <w:ind w:left="2088" w:hanging="2088"/>
        <w:jc w:val="left"/>
      </w:pPr>
    </w:p>
    <w:p w:rsidR="0088752A" w:rsidRDefault="0088752A" w:rsidP="0088752A">
      <w:r w:rsidRPr="0088752A">
        <w:rPr>
          <w:b/>
        </w:rPr>
        <w:t>VERSIONS OF THIS BILL</w:t>
      </w:r>
    </w:p>
    <w:p w:rsidR="0088752A" w:rsidRDefault="0088752A" w:rsidP="0088752A"/>
    <w:p w:rsidR="0088752A" w:rsidRDefault="00BB028E" w:rsidP="0088752A">
      <w:hyperlink r:id="rId9" w:history="1">
        <w:r w:rsidR="0088752A">
          <w:rPr>
            <w:rStyle w:val="Hyperlink"/>
          </w:rPr>
          <w:t>3/19/2019</w:t>
        </w:r>
      </w:hyperlink>
    </w:p>
    <w:p w:rsidR="0088752A" w:rsidRDefault="0088752A" w:rsidP="0088752A"/>
    <w:p w:rsidR="0088752A" w:rsidRDefault="0088752A" w:rsidP="0088752A">
      <w:pPr>
        <w:sectPr w:rsidR="0088752A" w:rsidSect="0088752A">
          <w:pgSz w:w="12240" w:h="15840" w:code="1"/>
          <w:pgMar w:top="1080" w:right="1440" w:bottom="1080" w:left="1440" w:header="720" w:footer="720" w:gutter="0"/>
          <w:cols w:space="720"/>
          <w:noEndnote/>
          <w:docGrid w:linePitch="360"/>
        </w:sectPr>
      </w:pPr>
    </w:p>
    <w:p w:rsidR="001F2572" w:rsidRDefault="001F25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781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1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FIREFIGHTERS OF THE WARE SHOALS FIRE DEPARTMENT FOR DECADES OF OUTSTANDING SERVICE TO THE FIRE DISTRICT AND TO C</w:t>
      </w:r>
      <w:r w:rsidR="003547EE">
        <w:t>ELEBRATE</w:t>
      </w:r>
      <w:r>
        <w:t xml:space="preserve"> THE GRAND OPENING OF THEIR NEW FIRE STATION.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109A" w:rsidRDefault="002F7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7109A">
        <w:t xml:space="preserve">the South Carolina House of Representatives </w:t>
      </w:r>
      <w:r w:rsidR="00730309">
        <w:t>is</w:t>
      </w:r>
      <w:r w:rsidR="0027109A">
        <w:t xml:space="preserve"> pleased to learn that the Ware Shoals Fire Department will celebrate the opening of a spacious new fire station on March 31, 2019; and</w:t>
      </w:r>
    </w:p>
    <w:p w:rsidR="0027109A" w:rsidRDefault="00271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09A" w:rsidRDefault="00271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new facility was built on land donated by the Ware Shoals Community Foundation and will replace the smaller, former one </w:t>
      </w:r>
      <w:r w:rsidR="00A60237">
        <w:t xml:space="preserve">on East Main Street </w:t>
      </w:r>
      <w:r>
        <w:t>built in 1967; and</w:t>
      </w:r>
    </w:p>
    <w:p w:rsidR="0027109A" w:rsidRDefault="00271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09A" w:rsidRDefault="00271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ladder truck</w:t>
      </w:r>
      <w:r w:rsidR="00A60237">
        <w:t>, a much</w:t>
      </w:r>
      <w:r w:rsidR="00730309">
        <w:noBreakHyphen/>
      </w:r>
      <w:r w:rsidR="00A60237">
        <w:t>needed addition to the community,</w:t>
      </w:r>
      <w:r>
        <w:t xml:space="preserve"> </w:t>
      </w:r>
      <w:r w:rsidR="00A60237">
        <w:t xml:space="preserve">as well as another new truck, </w:t>
      </w:r>
      <w:r>
        <w:t>will be housed in the five</w:t>
      </w:r>
      <w:r w:rsidR="00730309">
        <w:noBreakHyphen/>
      </w:r>
      <w:r>
        <w:t xml:space="preserve">bay </w:t>
      </w:r>
      <w:r w:rsidR="00730309">
        <w:t xml:space="preserve">fire </w:t>
      </w:r>
      <w:r>
        <w:t>department</w:t>
      </w:r>
      <w:r w:rsidR="00A60237">
        <w:t>, which has room for a sixth truck when needed; and</w:t>
      </w:r>
    </w:p>
    <w:p w:rsidR="00A60237" w:rsidRDefault="00A602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237" w:rsidRDefault="00A602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0309">
        <w:t xml:space="preserve">in their new station, </w:t>
      </w:r>
      <w:r>
        <w:t xml:space="preserve">the firefighters will enjoy a training room that holds thirty, </w:t>
      </w:r>
      <w:r w:rsidR="00730309">
        <w:t>a</w:t>
      </w:r>
      <w:r>
        <w:t xml:space="preserve"> kitchen, a laundry room, storage</w:t>
      </w:r>
      <w:r w:rsidR="00730309">
        <w:t xml:space="preserve"> space</w:t>
      </w:r>
      <w:r>
        <w:t>, two offices, ample parking outside, and a dispatch center; and</w:t>
      </w:r>
    </w:p>
    <w:p w:rsidR="0027109A" w:rsidRDefault="00271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237" w:rsidRDefault="00A602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under the </w:t>
      </w:r>
      <w:r w:rsidR="003547EE">
        <w:t>leadership</w:t>
      </w:r>
      <w:r>
        <w:t xml:space="preserve"> of the Ware Shoals Town Council</w:t>
      </w:r>
      <w:r w:rsidR="00730309" w:rsidRPr="00730309">
        <w:t>’</w:t>
      </w:r>
      <w:r>
        <w:t xml:space="preserve">s Fire Department Committee, the new fire house </w:t>
      </w:r>
      <w:r w:rsidR="00730309">
        <w:t>was built to</w:t>
      </w:r>
      <w:r w:rsidR="003547EE">
        <w:t xml:space="preserve"> provide</w:t>
      </w:r>
      <w:r>
        <w:t xml:space="preserve"> </w:t>
      </w:r>
      <w:r w:rsidR="00730309">
        <w:t xml:space="preserve">the </w:t>
      </w:r>
      <w:r w:rsidR="003547EE">
        <w:t xml:space="preserve">continued </w:t>
      </w:r>
      <w:r w:rsidR="00730309">
        <w:t xml:space="preserve">excellent </w:t>
      </w:r>
      <w:r w:rsidR="003547EE">
        <w:t xml:space="preserve">service </w:t>
      </w:r>
      <w:r>
        <w:t>of the War</w:t>
      </w:r>
      <w:r w:rsidR="003547EE">
        <w:t>e Shoals firefighters</w:t>
      </w:r>
      <w:r>
        <w:t>; and</w:t>
      </w:r>
    </w:p>
    <w:p w:rsidR="00A60237" w:rsidRDefault="00A602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81E" w:rsidRDefault="00A602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547EE">
        <w:t>the citizens of the Ware Shoals community are indebted to the courageous firefighters who serve their Fire Department and who trust in the Lord</w:t>
      </w:r>
      <w:r w:rsidR="00730309" w:rsidRPr="00730309">
        <w:t>’</w:t>
      </w:r>
      <w:r w:rsidR="003547EE">
        <w:t>s promise, “inasmuch as you did it to one of the least of these My brethren, you did it to Me.”</w:t>
      </w:r>
      <w:r w:rsidR="002F781E">
        <w:t xml:space="preserve">  Now, therefore,</w:t>
      </w:r>
    </w:p>
    <w:p w:rsidR="002F781E" w:rsidRDefault="002F7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81E" w:rsidRDefault="002F7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781E" w:rsidRDefault="002F7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81E" w:rsidRDefault="002F7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7109A">
        <w:t xml:space="preserve"> the members of the South Carolina House of Representatives, by this resolution, recognize and honor the firefighters of the Ware Shoals Fire Department for decades of outstanding service to the fire district and c</w:t>
      </w:r>
      <w:r w:rsidR="003547EE">
        <w:t>elebrate</w:t>
      </w:r>
      <w:r w:rsidR="0027109A">
        <w:t xml:space="preserve"> the grand opening of their new fire station.</w:t>
      </w:r>
    </w:p>
    <w:p w:rsidR="002F781E" w:rsidRDefault="002F7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81E" w:rsidRDefault="002F7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7109A">
        <w:t xml:space="preserve"> Fire Chief Rodney Boyter.</w:t>
      </w:r>
    </w:p>
    <w:p w:rsidR="00157F2D" w:rsidRDefault="007303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752A" w:rsidRDefault="0088752A" w:rsidP="0088752A">
      <w:pPr>
        <w:suppressAutoHyphens/>
      </w:pPr>
    </w:p>
    <w:sectPr w:rsidR="0088752A" w:rsidSect="0088752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81E" w:rsidRDefault="002F781E" w:rsidP="009F0C77">
      <w:r>
        <w:separator/>
      </w:r>
    </w:p>
  </w:endnote>
  <w:endnote w:type="continuationSeparator" w:id="0">
    <w:p w:rsidR="002F781E" w:rsidRDefault="002F78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E2D024-B97B-4C60-A007-F4F648650D58}"/>
    <w:embedBold r:id="rId2" w:fontKey="{FABEC8C5-D42D-4CB0-AAD0-CDBEEC55DCC5}"/>
  </w:font>
  <w:font w:name="Calibri">
    <w:panose1 w:val="020F0502020204030204"/>
    <w:charset w:val="00"/>
    <w:family w:val="swiss"/>
    <w:pitch w:val="variable"/>
    <w:sig w:usb0="E0002EFF" w:usb1="C000247B" w:usb2="00000009" w:usb3="00000000" w:csb0="000001FF" w:csb1="00000000"/>
    <w:embedRegular r:id="rId3" w:fontKey="{13775E9C-1418-4BED-861E-A5E8660C061A}"/>
  </w:font>
  <w:font w:name="Segoe UI">
    <w:panose1 w:val="020B0502040204020203"/>
    <w:charset w:val="00"/>
    <w:family w:val="swiss"/>
    <w:pitch w:val="variable"/>
    <w:sig w:usb0="E4002EFF" w:usb1="C000E47F" w:usb2="00000009" w:usb3="00000000" w:csb0="000001FF" w:csb1="00000000"/>
    <w:embedRegular r:id="rId4" w:fontKey="{FBC3BBEA-06BD-47F7-8208-76A01A25BECF}"/>
  </w:font>
  <w:font w:name="Cambria">
    <w:panose1 w:val="02040503050406030204"/>
    <w:charset w:val="00"/>
    <w:family w:val="roman"/>
    <w:pitch w:val="variable"/>
    <w:sig w:usb0="E00006FF" w:usb1="420024FF" w:usb2="02000000" w:usb3="00000000" w:csb0="0000019F" w:csb1="00000000"/>
    <w:embedRegular r:id="rId5" w:fontKey="{D0067D1D-F5B4-437F-9170-FD2D289C1E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52A" w:rsidRPr="001F2572" w:rsidRDefault="0088752A" w:rsidP="001F2572">
    <w:pPr>
      <w:pStyle w:val="Footer"/>
      <w:tabs>
        <w:tab w:val="clear" w:pos="4680"/>
        <w:tab w:val="clear" w:pos="9360"/>
        <w:tab w:val="center" w:pos="2995"/>
      </w:tabs>
      <w:spacing w:before="120"/>
    </w:pPr>
    <w:r>
      <w:t>[4248]</w:t>
    </w:r>
    <w:r>
      <w:tab/>
    </w:r>
    <w:r>
      <w:fldChar w:fldCharType="begin"/>
    </w:r>
    <w:r>
      <w:instrText xml:space="preserve"> PAGE  \* MERGEFORMAT </w:instrText>
    </w:r>
    <w:r>
      <w:fldChar w:fldCharType="separate"/>
    </w:r>
    <w:r w:rsidR="00BD1B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81E" w:rsidRDefault="002F781E" w:rsidP="009F0C77">
      <w:r>
        <w:separator/>
      </w:r>
    </w:p>
  </w:footnote>
  <w:footnote w:type="continuationSeparator" w:id="0">
    <w:p w:rsidR="002F781E" w:rsidRDefault="002F78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44CM19"/>
    <w:docVar w:name="CoverBillType" w:val="r"/>
    <w:docVar w:name="DocPath" w:val="L:\Council\bills\GM\24144CM19.DOCX"/>
    <w:docVar w:name="dvBillNumber" w:val="4248"/>
    <w:docVar w:name="dvBillNumberPrefix" w:val="H. "/>
    <w:docVar w:name="dvOriginalBody" w:val="House"/>
    <w:docVar w:name="dvSteno" w:val="GM"/>
    <w:docVar w:name="NameofBody" w:val="h"/>
    <w:docVar w:name="vGroup2" w:val="Council"/>
  </w:docVars>
  <w:rsids>
    <w:rsidRoot w:val="002F781E"/>
    <w:rsid w:val="00011869"/>
    <w:rsid w:val="00015CD6"/>
    <w:rsid w:val="000E0100"/>
    <w:rsid w:val="000E1785"/>
    <w:rsid w:val="000F40FA"/>
    <w:rsid w:val="001035F1"/>
    <w:rsid w:val="0010776B"/>
    <w:rsid w:val="00133E66"/>
    <w:rsid w:val="001435A3"/>
    <w:rsid w:val="00146ED3"/>
    <w:rsid w:val="00151044"/>
    <w:rsid w:val="00157F2D"/>
    <w:rsid w:val="001D08F2"/>
    <w:rsid w:val="001D3A58"/>
    <w:rsid w:val="001D525B"/>
    <w:rsid w:val="001D7F4F"/>
    <w:rsid w:val="001F2572"/>
    <w:rsid w:val="00205238"/>
    <w:rsid w:val="00206A9F"/>
    <w:rsid w:val="002321B6"/>
    <w:rsid w:val="00250967"/>
    <w:rsid w:val="002543C8"/>
    <w:rsid w:val="0025541D"/>
    <w:rsid w:val="0027109A"/>
    <w:rsid w:val="00284AAE"/>
    <w:rsid w:val="002C5959"/>
    <w:rsid w:val="002E5912"/>
    <w:rsid w:val="002F781E"/>
    <w:rsid w:val="00301B21"/>
    <w:rsid w:val="003133C0"/>
    <w:rsid w:val="00325348"/>
    <w:rsid w:val="0032732C"/>
    <w:rsid w:val="00336AD0"/>
    <w:rsid w:val="003519FD"/>
    <w:rsid w:val="003547EE"/>
    <w:rsid w:val="0037079A"/>
    <w:rsid w:val="003A5127"/>
    <w:rsid w:val="003C4DAB"/>
    <w:rsid w:val="003D01E8"/>
    <w:rsid w:val="003E5288"/>
    <w:rsid w:val="003F6D79"/>
    <w:rsid w:val="0041760A"/>
    <w:rsid w:val="00417C01"/>
    <w:rsid w:val="004403BD"/>
    <w:rsid w:val="00461441"/>
    <w:rsid w:val="00476526"/>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0309"/>
    <w:rsid w:val="00734F00"/>
    <w:rsid w:val="007A70AE"/>
    <w:rsid w:val="008362E8"/>
    <w:rsid w:val="0085786E"/>
    <w:rsid w:val="0088752A"/>
    <w:rsid w:val="008A1768"/>
    <w:rsid w:val="008A489F"/>
    <w:rsid w:val="008F0F33"/>
    <w:rsid w:val="008F4429"/>
    <w:rsid w:val="0094021A"/>
    <w:rsid w:val="009B44AF"/>
    <w:rsid w:val="009C6A0B"/>
    <w:rsid w:val="009F0C77"/>
    <w:rsid w:val="009F4DD1"/>
    <w:rsid w:val="00A02543"/>
    <w:rsid w:val="00A41684"/>
    <w:rsid w:val="00A60237"/>
    <w:rsid w:val="00A64E80"/>
    <w:rsid w:val="00A72BCD"/>
    <w:rsid w:val="00A741D9"/>
    <w:rsid w:val="00A833AB"/>
    <w:rsid w:val="00A9741D"/>
    <w:rsid w:val="00AC34A2"/>
    <w:rsid w:val="00AD1C9A"/>
    <w:rsid w:val="00AD4B17"/>
    <w:rsid w:val="00B412D4"/>
    <w:rsid w:val="00BD1BE8"/>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C87930-0725-4614-BFA4-35EC184D8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0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309"/>
    <w:rPr>
      <w:rFonts w:ascii="Segoe UI" w:eastAsia="Times New Roman" w:hAnsi="Segoe UI" w:cs="Segoe UI"/>
      <w:sz w:val="18"/>
      <w:szCs w:val="18"/>
    </w:rPr>
  </w:style>
  <w:style w:type="character" w:styleId="Hyperlink">
    <w:name w:val="Hyperlink"/>
    <w:basedOn w:val="DefaultParagraphFont"/>
    <w:uiPriority w:val="99"/>
    <w:unhideWhenUsed/>
    <w:rsid w:val="008875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48&amp;session=123&amp;summary=B" TargetMode="External"/><Relationship Id="rId3" Type="http://schemas.openxmlformats.org/officeDocument/2006/relationships/settings" Target="settings.xml"/><Relationship Id="rId7" Type="http://schemas.openxmlformats.org/officeDocument/2006/relationships/hyperlink" Target="file:///h:\hj\201903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248_201903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5B9BB-A024-4030-A8DD-F65DDB82B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553</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4248: Ware Shoals Fire Department - South Carolina Legislature Online</dc:title>
  <dc:creator>Gail Moore</dc:creator>
  <cp:lastModifiedBy>S Wilson</cp:lastModifiedBy>
  <cp:revision>2</cp:revision>
  <cp:lastPrinted>2019-03-19T14:29:00Z</cp:lastPrinted>
  <dcterms:created xsi:type="dcterms:W3CDTF">2020-03-09T21:00:00Z</dcterms:created>
  <dcterms:modified xsi:type="dcterms:W3CDTF">2020-03-09T21:00:00Z</dcterms:modified>
</cp:coreProperties>
</file>